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2BF" w:rsidRPr="00710E9A" w:rsidRDefault="009E12BF" w:rsidP="007F75E6">
      <w:pPr>
        <w:spacing w:line="360" w:lineRule="auto"/>
        <w:jc w:val="both"/>
        <w:rPr>
          <w:rFonts w:ascii="Calibri" w:hAnsi="Calibri"/>
          <w:b/>
          <w:bCs/>
          <w:color w:val="000080"/>
          <w:sz w:val="40"/>
          <w:szCs w:val="40"/>
          <w:lang w:val="en-US"/>
        </w:rPr>
      </w:pPr>
      <w:r>
        <w:rPr>
          <w:noProof/>
          <w:lang w:eastAsia="es-ES"/>
        </w:rPr>
        <w:pict>
          <v:shapetype id="_x0000_t202" coordsize="21600,21600" o:spt="202" path="m,l,21600r21600,l21600,xe">
            <v:stroke joinstyle="miter"/>
            <v:path gradientshapeok="t" o:connecttype="rect"/>
          </v:shapetype>
          <v:shape id="Text Box 2" o:spid="_x0000_s1026" type="#_x0000_t202" style="position:absolute;left:0;text-align:left;margin-left:37.1pt;margin-top:143.65pt;width:386.15pt;height:379.35pt;z-index:251657728;visibility:visibl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4mrtQIAALo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" filled="f" stroked="f">
            <v:textbox>
              <w:txbxContent>
                <w:p w:rsidR="009E12BF" w:rsidRPr="00072D47" w:rsidRDefault="009E12BF" w:rsidP="00072D47">
                  <w:pPr>
                    <w:jc w:val="center"/>
                    <w:rPr>
                      <w:rFonts w:ascii="EC Square Sans Pro Medium" w:hAnsi="EC Square Sans Pro Medium"/>
                      <w:color w:val="263673"/>
                      <w:lang w:val="en-GB"/>
                    </w:rPr>
                  </w:pPr>
                  <w:r w:rsidRPr="00072D47">
                    <w:rPr>
                      <w:rFonts w:ascii="EC Square Sans Pro Medium" w:hAnsi="EC Square Sans Pro Medium"/>
                      <w:color w:val="263673"/>
                      <w:lang w:val="en-GB"/>
                    </w:rPr>
                    <w:t xml:space="preserve">Training packages for health professionals to improve access and quality of health services for migrants and ethnic minorities, including the Roma </w:t>
                  </w:r>
                </w:p>
                <w:p w:rsidR="009E12BF" w:rsidRPr="00937E0C" w:rsidRDefault="009E12BF" w:rsidP="00072D47">
                  <w:pPr>
                    <w:jc w:val="center"/>
                    <w:rPr>
                      <w:rFonts w:ascii="EC Square Sans Pro Medium" w:hAnsi="EC Square Sans Pro Medium"/>
                      <w:color w:val="263673"/>
                      <w:lang w:val="en-US"/>
                    </w:rPr>
                  </w:pPr>
                  <w:r w:rsidRPr="00937E0C">
                    <w:rPr>
                      <w:rFonts w:ascii="EC Square Sans Pro Medium" w:hAnsi="EC Square Sans Pro Medium"/>
                      <w:color w:val="263673"/>
                      <w:lang w:val="en-US"/>
                    </w:rPr>
                    <w:t>MEM-TP</w:t>
                  </w:r>
                </w:p>
                <w:p w:rsidR="009E12BF" w:rsidRPr="00072D47" w:rsidRDefault="009E12BF" w:rsidP="00072D47">
                  <w:pPr>
                    <w:jc w:val="center"/>
                    <w:rPr>
                      <w:rFonts w:ascii="Verdana" w:hAnsi="Verdana"/>
                      <w:b/>
                      <w:i/>
                      <w:color w:val="263673"/>
                      <w:sz w:val="36"/>
                      <w:szCs w:val="36"/>
                      <w:lang w:val="en-GB"/>
                    </w:rPr>
                  </w:pPr>
                </w:p>
                <w:p w:rsidR="009E12BF" w:rsidRPr="00072D47" w:rsidRDefault="009E12BF" w:rsidP="00072D47">
                  <w:pPr>
                    <w:jc w:val="center"/>
                    <w:rPr>
                      <w:rFonts w:ascii="Verdana" w:hAnsi="Verdana"/>
                      <w:b/>
                      <w:i/>
                      <w:color w:val="263673"/>
                      <w:sz w:val="36"/>
                      <w:szCs w:val="36"/>
                      <w:lang w:val="en-GB"/>
                    </w:rPr>
                  </w:pPr>
                  <w:r w:rsidRPr="00072D47">
                    <w:rPr>
                      <w:rFonts w:ascii="Verdana" w:hAnsi="Verdana"/>
                      <w:b/>
                      <w:i/>
                      <w:color w:val="263673"/>
                      <w:sz w:val="36"/>
                      <w:szCs w:val="36"/>
                      <w:lang w:val="en-GB"/>
                    </w:rPr>
                    <w:t>MODULE 1.</w:t>
                  </w:r>
                </w:p>
                <w:p w:rsidR="009E12BF" w:rsidRPr="00072D47" w:rsidRDefault="009E12BF" w:rsidP="00072D47">
                  <w:pPr>
                    <w:jc w:val="center"/>
                    <w:rPr>
                      <w:rFonts w:ascii="Verdana" w:hAnsi="Verdana"/>
                      <w:b/>
                      <w:i/>
                      <w:color w:val="263673"/>
                      <w:sz w:val="36"/>
                      <w:szCs w:val="36"/>
                      <w:lang w:val="en-GB"/>
                    </w:rPr>
                  </w:pPr>
                  <w:r w:rsidRPr="00072D47">
                    <w:rPr>
                      <w:rFonts w:ascii="Verdana" w:hAnsi="Verdana"/>
                      <w:b/>
                      <w:i/>
                      <w:color w:val="263673"/>
                      <w:sz w:val="36"/>
                      <w:szCs w:val="36"/>
                      <w:lang w:val="en-GB"/>
                    </w:rPr>
                    <w:t xml:space="preserve">SENSITIVITY AND AWARENESS </w:t>
                  </w:r>
                </w:p>
                <w:p w:rsidR="009E12BF" w:rsidRPr="00072D47" w:rsidRDefault="009E12BF" w:rsidP="00072D47">
                  <w:pPr>
                    <w:jc w:val="center"/>
                    <w:rPr>
                      <w:rFonts w:ascii="Verdana" w:hAnsi="Verdana"/>
                      <w:b/>
                      <w:i/>
                      <w:color w:val="263673"/>
                      <w:sz w:val="36"/>
                      <w:szCs w:val="36"/>
                      <w:lang w:val="en-GB"/>
                    </w:rPr>
                  </w:pPr>
                  <w:r w:rsidRPr="00072D47">
                    <w:rPr>
                      <w:rFonts w:ascii="Verdana" w:hAnsi="Verdana"/>
                      <w:b/>
                      <w:i/>
                      <w:color w:val="263673"/>
                      <w:sz w:val="36"/>
                      <w:szCs w:val="36"/>
                      <w:lang w:val="en-GB"/>
                    </w:rPr>
                    <w:t>OF CULTURAL AND OTHER FORMS OF DIVERSITY</w:t>
                  </w:r>
                </w:p>
                <w:p w:rsidR="009E12BF" w:rsidRPr="00072D47" w:rsidRDefault="009E12BF" w:rsidP="00072D47">
                  <w:pPr>
                    <w:jc w:val="center"/>
                    <w:rPr>
                      <w:rFonts w:ascii="Verdana" w:hAnsi="Verdana"/>
                      <w:b/>
                      <w:i/>
                      <w:color w:val="263673"/>
                      <w:sz w:val="36"/>
                      <w:szCs w:val="36"/>
                      <w:lang w:val="en-GB"/>
                    </w:rPr>
                  </w:pPr>
                  <w:r w:rsidRPr="00072D47">
                    <w:rPr>
                      <w:rFonts w:ascii="Verdana" w:hAnsi="Verdana"/>
                      <w:b/>
                      <w:i/>
                      <w:color w:val="263673"/>
                      <w:sz w:val="36"/>
                      <w:szCs w:val="36"/>
                      <w:lang w:val="en-GB"/>
                    </w:rPr>
                    <w:t xml:space="preserve">Unit </w:t>
                  </w:r>
                  <w:r>
                    <w:rPr>
                      <w:rFonts w:ascii="Verdana" w:hAnsi="Verdana"/>
                      <w:b/>
                      <w:i/>
                      <w:color w:val="263673"/>
                      <w:sz w:val="36"/>
                      <w:szCs w:val="36"/>
                      <w:lang w:val="en-GB"/>
                    </w:rPr>
                    <w:t>2</w:t>
                  </w:r>
                  <w:r w:rsidRPr="00072D47">
                    <w:rPr>
                      <w:rFonts w:ascii="Verdana" w:hAnsi="Verdana"/>
                      <w:b/>
                      <w:i/>
                      <w:color w:val="263673"/>
                      <w:sz w:val="36"/>
                      <w:szCs w:val="36"/>
                      <w:lang w:val="en-GB"/>
                    </w:rPr>
                    <w:t>.</w:t>
                  </w:r>
                  <w:r w:rsidRPr="00072D47">
                    <w:rPr>
                      <w:lang w:val="en-GB"/>
                    </w:rPr>
                    <w:t xml:space="preserve"> </w:t>
                  </w:r>
                  <w:r w:rsidRPr="00072D47">
                    <w:rPr>
                      <w:rFonts w:ascii="Verdana" w:hAnsi="Verdana"/>
                      <w:b/>
                      <w:i/>
                      <w:color w:val="263673"/>
                      <w:sz w:val="36"/>
                      <w:szCs w:val="36"/>
                      <w:lang w:val="en-GB"/>
                    </w:rPr>
                    <w:t xml:space="preserve">INTERCULTURAL COMPETENCE AND SENSITIVITY TO DIVERSITY  </w:t>
                  </w:r>
                </w:p>
                <w:p w:rsidR="009E12BF" w:rsidRPr="00D03B6C" w:rsidRDefault="009E12BF" w:rsidP="00072D47">
                  <w:pPr>
                    <w:jc w:val="center"/>
                    <w:rPr>
                      <w:rFonts w:ascii="Verdana" w:hAnsi="Verdana"/>
                      <w:i/>
                      <w:color w:val="263673"/>
                      <w:lang w:val="pt-BR"/>
                    </w:rPr>
                  </w:pPr>
                  <w:r w:rsidRPr="00D03B6C">
                    <w:rPr>
                      <w:rFonts w:ascii="Verdana" w:hAnsi="Verdana"/>
                      <w:b/>
                      <w:i/>
                      <w:color w:val="263673"/>
                      <w:sz w:val="36"/>
                      <w:szCs w:val="36"/>
                      <w:lang w:val="pt-BR"/>
                    </w:rPr>
                    <w:t>GUIDELINES</w:t>
                  </w:r>
                </w:p>
                <w:p w:rsidR="009E12BF" w:rsidRPr="00D03B6C" w:rsidRDefault="009E12BF" w:rsidP="00072D47">
                  <w:pPr>
                    <w:jc w:val="center"/>
                    <w:rPr>
                      <w:rFonts w:ascii="Verdana" w:hAnsi="Verdana"/>
                      <w:i/>
                      <w:color w:val="263673"/>
                      <w:lang w:val="pt-BR"/>
                    </w:rPr>
                  </w:pPr>
                </w:p>
                <w:p w:rsidR="009E12BF" w:rsidRPr="00D03B6C" w:rsidRDefault="009E12BF" w:rsidP="00072D47">
                  <w:pPr>
                    <w:jc w:val="center"/>
                    <w:rPr>
                      <w:rFonts w:ascii="EC Square Sans Pro Medium" w:hAnsi="EC Square Sans Pro Medium"/>
                      <w:i/>
                      <w:color w:val="263673"/>
                      <w:lang w:val="pt-BR"/>
                    </w:rPr>
                  </w:pPr>
                  <w:r w:rsidRPr="00D03B6C">
                    <w:rPr>
                      <w:rFonts w:ascii="EC Square Sans Pro Medium" w:hAnsi="EC Square Sans Pro Medium"/>
                      <w:i/>
                      <w:color w:val="263673"/>
                      <w:lang w:val="pt-BR"/>
                    </w:rPr>
                    <w:t>Prepared by:</w:t>
                  </w:r>
                </w:p>
                <w:p w:rsidR="009E12BF" w:rsidRPr="00D03B6C" w:rsidRDefault="009E12BF" w:rsidP="00072D47">
                  <w:pPr>
                    <w:jc w:val="center"/>
                    <w:rPr>
                      <w:rFonts w:ascii="EC Square Sans Pro Medium" w:hAnsi="EC Square Sans Pro Medium"/>
                      <w:i/>
                      <w:color w:val="263673"/>
                      <w:lang w:val="pt-BR"/>
                    </w:rPr>
                  </w:pPr>
                  <w:r w:rsidRPr="00D03B6C">
                    <w:rPr>
                      <w:rFonts w:ascii="EC Square Sans Pro Medium" w:hAnsi="EC Square Sans Pro Medium"/>
                      <w:i/>
                      <w:color w:val="263673"/>
                      <w:lang w:val="pt-BR"/>
                    </w:rPr>
                    <w:t>Ainhoa Rodriguez and Olga Leralta</w:t>
                  </w:r>
                </w:p>
                <w:p w:rsidR="009E12BF" w:rsidRPr="00937E0C" w:rsidRDefault="009E12BF" w:rsidP="00072D47">
                  <w:pPr>
                    <w:jc w:val="center"/>
                    <w:rPr>
                      <w:rFonts w:ascii="EC Square Sans Pro Medium" w:hAnsi="EC Square Sans Pro Medium"/>
                      <w:i/>
                      <w:color w:val="263673"/>
                      <w:lang w:val="en-US"/>
                    </w:rPr>
                  </w:pPr>
                  <w:smartTag w:uri="urn:schemas-microsoft-com:office:smarttags" w:element="place">
                    <w:smartTag w:uri="urn:schemas-microsoft-com:office:smarttags" w:element="PlaceName">
                      <w:r w:rsidRPr="00937E0C">
                        <w:rPr>
                          <w:rFonts w:ascii="EC Square Sans Pro Medium" w:hAnsi="EC Square Sans Pro Medium"/>
                          <w:i/>
                          <w:color w:val="263673"/>
                          <w:lang w:val="en-US"/>
                        </w:rPr>
                        <w:t>Andalusian</w:t>
                      </w:r>
                    </w:smartTag>
                    <w:r w:rsidRPr="00937E0C">
                      <w:rPr>
                        <w:rFonts w:ascii="EC Square Sans Pro Medium" w:hAnsi="EC Square Sans Pro Medium"/>
                        <w:i/>
                        <w:color w:val="263673"/>
                        <w:lang w:val="en-US"/>
                      </w:rPr>
                      <w:t xml:space="preserve"> </w:t>
                    </w:r>
                    <w:smartTag w:uri="urn:schemas-microsoft-com:office:smarttags" w:element="PlaceType">
                      <w:r w:rsidRPr="00937E0C">
                        <w:rPr>
                          <w:rFonts w:ascii="EC Square Sans Pro Medium" w:hAnsi="EC Square Sans Pro Medium"/>
                          <w:i/>
                          <w:color w:val="263673"/>
                          <w:lang w:val="en-US"/>
                        </w:rPr>
                        <w:t>School</w:t>
                      </w:r>
                    </w:smartTag>
                  </w:smartTag>
                  <w:r w:rsidRPr="00937E0C">
                    <w:rPr>
                      <w:rFonts w:ascii="EC Square Sans Pro Medium" w:hAnsi="EC Square Sans Pro Medium"/>
                      <w:i/>
                      <w:color w:val="263673"/>
                      <w:lang w:val="en-US"/>
                    </w:rPr>
                    <w:t xml:space="preserve"> of Public Health</w:t>
                  </w:r>
                </w:p>
              </w:txbxContent>
            </v:textbox>
            <w10:wrap anchory="margin"/>
          </v:shape>
        </w:pict>
      </w: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alt="Cover.png" style="position:absolute;left:0;text-align:left;margin-left:-70.9pt;margin-top:0;width:595.65pt;height:841.05pt;z-index:251656704;visibility:visible;mso-position-vertical:center;mso-position-vertical-relative:margin">
            <v:imagedata r:id="rId7" o:title=""/>
            <w10:wrap type="square" anchory="margin"/>
          </v:shape>
        </w:pict>
      </w:r>
    </w:p>
    <w:p w:rsidR="009E12BF" w:rsidRPr="00A94D55" w:rsidRDefault="009E12BF" w:rsidP="00A94D55">
      <w:pPr>
        <w:jc w:val="both"/>
        <w:rPr>
          <w:rFonts w:ascii="Cambria" w:hAnsi="Cambria"/>
          <w:sz w:val="22"/>
          <w:lang w:val="en-US" w:eastAsia="es-ES"/>
        </w:rPr>
        <w:sectPr w:rsidR="009E12BF" w:rsidRPr="00A94D55" w:rsidSect="00071FDA">
          <w:headerReference w:type="default" r:id="rId8"/>
          <w:footerReference w:type="even" r:id="rId9"/>
          <w:pgSz w:w="11907" w:h="16840" w:code="9"/>
          <w:pgMar w:top="1418" w:right="1418" w:bottom="1418" w:left="1418" w:header="709" w:footer="709" w:gutter="0"/>
          <w:cols w:space="708"/>
          <w:docGrid w:linePitch="360"/>
        </w:sectPr>
      </w:pPr>
    </w:p>
    <w:p w:rsidR="009E12BF" w:rsidRPr="00072D47" w:rsidRDefault="009E12BF" w:rsidP="00072D47">
      <w:pPr>
        <w:spacing w:after="200" w:line="360" w:lineRule="auto"/>
        <w:jc w:val="both"/>
        <w:rPr>
          <w:rFonts w:ascii="Verdana" w:hAnsi="Verdana"/>
          <w:color w:val="404040"/>
          <w:sz w:val="22"/>
          <w:szCs w:val="22"/>
          <w:lang w:val="en-GB" w:eastAsia="en-US"/>
        </w:rPr>
      </w:pPr>
    </w:p>
    <w:p w:rsidR="009E12BF" w:rsidRPr="00072D47" w:rsidRDefault="009E12BF" w:rsidP="00072D47">
      <w:pPr>
        <w:spacing w:after="200" w:line="360" w:lineRule="auto"/>
        <w:jc w:val="both"/>
        <w:rPr>
          <w:rFonts w:ascii="Verdana" w:hAnsi="Verdana"/>
          <w:color w:val="404040"/>
          <w:sz w:val="22"/>
          <w:szCs w:val="22"/>
          <w:lang w:val="en-GB" w:eastAsia="en-US"/>
        </w:rPr>
      </w:pPr>
    </w:p>
    <w:p w:rsidR="009E12BF" w:rsidRPr="00072D47" w:rsidRDefault="009E12BF" w:rsidP="00072D47">
      <w:pPr>
        <w:spacing w:after="200" w:line="360" w:lineRule="auto"/>
        <w:jc w:val="both"/>
        <w:rPr>
          <w:rFonts w:ascii="Verdana" w:hAnsi="Verdana"/>
          <w:color w:val="404040"/>
          <w:sz w:val="22"/>
          <w:szCs w:val="22"/>
          <w:lang w:val="en-GB" w:eastAsia="en-US"/>
        </w:rPr>
      </w:pPr>
    </w:p>
    <w:p w:rsidR="009E12BF" w:rsidRPr="00072D47" w:rsidRDefault="009E12BF" w:rsidP="00072D47">
      <w:pPr>
        <w:spacing w:after="200" w:line="360" w:lineRule="auto"/>
        <w:jc w:val="both"/>
        <w:rPr>
          <w:rFonts w:ascii="Verdana" w:hAnsi="Verdana"/>
          <w:color w:val="404040"/>
          <w:sz w:val="22"/>
          <w:szCs w:val="22"/>
          <w:lang w:val="en-GB" w:eastAsia="en-US"/>
        </w:rPr>
      </w:pPr>
    </w:p>
    <w:p w:rsidR="009E12BF" w:rsidRPr="00072D47" w:rsidRDefault="009E12BF" w:rsidP="00072D47">
      <w:pPr>
        <w:spacing w:after="200" w:line="360" w:lineRule="auto"/>
        <w:jc w:val="both"/>
        <w:rPr>
          <w:rFonts w:ascii="Verdana" w:hAnsi="Verdana"/>
          <w:color w:val="404040"/>
          <w:sz w:val="22"/>
          <w:szCs w:val="22"/>
          <w:lang w:val="en-GB" w:eastAsia="en-US"/>
        </w:rPr>
      </w:pPr>
    </w:p>
    <w:p w:rsidR="009E12BF" w:rsidRPr="00072D47" w:rsidRDefault="009E12BF" w:rsidP="00072D47">
      <w:pPr>
        <w:spacing w:after="200" w:line="360" w:lineRule="auto"/>
        <w:jc w:val="both"/>
        <w:rPr>
          <w:rFonts w:ascii="Verdana" w:hAnsi="Verdana"/>
          <w:color w:val="404040"/>
          <w:sz w:val="22"/>
          <w:szCs w:val="22"/>
          <w:lang w:val="en-GB" w:eastAsia="en-US"/>
        </w:rPr>
      </w:pPr>
    </w:p>
    <w:p w:rsidR="009E12BF" w:rsidRPr="00072D47" w:rsidRDefault="009E12BF" w:rsidP="00072D47">
      <w:pPr>
        <w:rPr>
          <w:rFonts w:ascii="EC Square Sans Pro Medium" w:hAnsi="EC Square Sans Pro Medium"/>
          <w:color w:val="263673"/>
          <w:sz w:val="20"/>
          <w:szCs w:val="20"/>
          <w:lang w:val="en-GB"/>
        </w:rPr>
      </w:pPr>
      <w:r w:rsidRPr="00072D47">
        <w:rPr>
          <w:rFonts w:ascii="EC Square Sans Pro Medium" w:hAnsi="EC Square Sans Pro Medium"/>
          <w:color w:val="263673"/>
          <w:sz w:val="20"/>
          <w:szCs w:val="20"/>
          <w:lang w:val="en-GB"/>
        </w:rPr>
        <w:t>© European Union, 2015</w:t>
      </w:r>
    </w:p>
    <w:p w:rsidR="009E12BF" w:rsidRPr="00072D47" w:rsidRDefault="009E12BF" w:rsidP="00072D47">
      <w:pPr>
        <w:rPr>
          <w:rFonts w:ascii="EC Square Sans Pro Medium" w:hAnsi="EC Square Sans Pro Medium"/>
          <w:color w:val="263673"/>
          <w:sz w:val="20"/>
          <w:szCs w:val="20"/>
          <w:lang w:val="en-GB"/>
        </w:rPr>
      </w:pPr>
      <w:r w:rsidRPr="00072D47">
        <w:rPr>
          <w:rFonts w:ascii="EC Square Sans Pro Medium" w:hAnsi="EC Square Sans Pro Medium"/>
          <w:color w:val="263673"/>
          <w:sz w:val="20"/>
          <w:szCs w:val="20"/>
          <w:lang w:val="en-GB"/>
        </w:rPr>
        <w:t>For any reproduction of textual and multimedia information which are not under the © of the European Union, permission must be sought directly from the copyright holders.</w:t>
      </w:r>
    </w:p>
    <w:p w:rsidR="009E12BF" w:rsidRPr="00072D47" w:rsidRDefault="009E12BF" w:rsidP="00072D47">
      <w:pPr>
        <w:rPr>
          <w:rFonts w:ascii="EC Square Sans Pro Medium" w:hAnsi="EC Square Sans Pro Medium"/>
          <w:color w:val="263673"/>
          <w:sz w:val="20"/>
          <w:szCs w:val="20"/>
          <w:lang w:val="en-GB"/>
        </w:rPr>
      </w:pPr>
    </w:p>
    <w:p w:rsidR="009E12BF" w:rsidRPr="00072D47" w:rsidRDefault="009E12BF" w:rsidP="00072D47">
      <w:pPr>
        <w:rPr>
          <w:rFonts w:ascii="EC Square Sans Pro Medium" w:hAnsi="EC Square Sans Pro Medium"/>
          <w:color w:val="263673"/>
          <w:sz w:val="20"/>
          <w:szCs w:val="20"/>
          <w:lang w:val="en-GB"/>
        </w:rPr>
      </w:pPr>
      <w:r w:rsidRPr="004309D0">
        <w:rPr>
          <w:rFonts w:ascii="EC Square Sans Pro Medium" w:hAnsi="EC Square Sans Pro Medium"/>
          <w:color w:val="263673"/>
          <w:sz w:val="20"/>
          <w:szCs w:val="20"/>
        </w:rPr>
        <w:t>© Cover Illustrations: Observatorio de la Infancia de Andalucía</w:t>
      </w:r>
      <w:r>
        <w:rPr>
          <w:rFonts w:ascii="EC Square Sans Pro Medium" w:hAnsi="EC Square Sans Pro Medium"/>
          <w:color w:val="263673"/>
          <w:sz w:val="20"/>
          <w:szCs w:val="20"/>
        </w:rPr>
        <w:t>, Escuela Andaluza de Salud Pública.</w:t>
      </w:r>
      <w:r w:rsidRPr="004309D0">
        <w:rPr>
          <w:rFonts w:ascii="EC Square Sans Pro Medium" w:hAnsi="EC Square Sans Pro Medium"/>
          <w:color w:val="263673"/>
          <w:sz w:val="20"/>
          <w:szCs w:val="20"/>
        </w:rPr>
        <w:t xml:space="preserve"> </w:t>
      </w:r>
      <w:r w:rsidRPr="00072D47">
        <w:rPr>
          <w:rFonts w:ascii="EC Square Sans Pro Medium" w:hAnsi="EC Square Sans Pro Medium"/>
          <w:color w:val="263673"/>
          <w:sz w:val="20"/>
          <w:szCs w:val="20"/>
          <w:lang w:val="en-GB"/>
        </w:rPr>
        <w:t>Junta de Andalucía.</w:t>
      </w:r>
    </w:p>
    <w:p w:rsidR="009E12BF" w:rsidRPr="00072D47" w:rsidRDefault="009E12BF" w:rsidP="00072D47">
      <w:pPr>
        <w:spacing w:after="200" w:line="276" w:lineRule="auto"/>
        <w:rPr>
          <w:rFonts w:ascii="EC Square Sans Pro Medium" w:hAnsi="EC Square Sans Pro Medium"/>
          <w:color w:val="263673"/>
          <w:sz w:val="20"/>
          <w:szCs w:val="20"/>
          <w:lang w:val="en-US" w:eastAsia="en-US"/>
        </w:rPr>
      </w:pPr>
    </w:p>
    <w:p w:rsidR="009E12BF" w:rsidRPr="00072D47" w:rsidRDefault="009E12BF" w:rsidP="00072D47">
      <w:pPr>
        <w:spacing w:after="200" w:line="276" w:lineRule="auto"/>
        <w:rPr>
          <w:rFonts w:ascii="EC Square Sans Pro Medium" w:hAnsi="EC Square Sans Pro Medium"/>
          <w:color w:val="263673"/>
          <w:sz w:val="20"/>
          <w:szCs w:val="20"/>
          <w:lang w:val="en-US" w:eastAsia="en-US"/>
        </w:rPr>
      </w:pPr>
    </w:p>
    <w:p w:rsidR="009E12BF" w:rsidRPr="00072D47" w:rsidRDefault="009E12BF" w:rsidP="00072D47">
      <w:pPr>
        <w:spacing w:after="200" w:line="276" w:lineRule="auto"/>
        <w:rPr>
          <w:rFonts w:ascii="EC Square Sans Pro Medium" w:hAnsi="EC Square Sans Pro Medium"/>
          <w:color w:val="263673"/>
          <w:sz w:val="20"/>
          <w:szCs w:val="20"/>
          <w:lang w:val="en-US" w:eastAsia="en-US"/>
        </w:rPr>
      </w:pPr>
    </w:p>
    <w:p w:rsidR="009E12BF" w:rsidRPr="00072D47" w:rsidRDefault="009E12BF" w:rsidP="00072D47">
      <w:pPr>
        <w:spacing w:line="360" w:lineRule="auto"/>
        <w:jc w:val="both"/>
        <w:rPr>
          <w:lang w:val="en-GB"/>
        </w:rPr>
      </w:pPr>
      <w:r>
        <w:rPr>
          <w:noProof/>
          <w:lang w:eastAsia="es-ES"/>
        </w:rPr>
        <w:pict>
          <v:group id="Lienzo 9" o:spid="_x0000_s1029" editas="canvas" style="position:absolute;left:0;text-align:left;margin-left:.3pt;margin-top:5pt;width:419.2pt;height:64.5pt;z-index:-251657728;mso-position-horizontal-relative:margin" coordsize="53238,8191" wrapcoords="5448 0 5448 8037 1198 9795 966 9795 966 16326 5139 18084 5448 18084 21600 18084 21600 0 5448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">
            <v:shape id="_x0000_s1030" type="#_x0000_t75" style="position:absolute;width:53238;height:8191;visibility:visible">
              <v:fill o:detectmouseclick="t"/>
              <v:path o:connecttype="none"/>
            </v:shape>
            <v:group id="Grupo 1" o:spid="_x0000_s1031" style="position:absolute;width:53238;height:6909" coordsize="53238,6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10" o:spid="_x0000_s1032" type="#_x0000_t75" style="position:absolute;left:2558;top:3777;width:3556;height:23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ERePDAAAA2wAAAA8AAABkcnMvZG93bnJldi54bWxEj0+LwjAUxO8LfofwBG9ranFFqlFEEXfV&#10;i3/A67N5tsXmpTZZrd/eCAt7HGbmN8x42phS3Kl2hWUFvW4Egji1uuBMwfGw/ByCcB5ZY2mZFDzJ&#10;wXTS+hhjou2Dd3Tf+0wECLsEFeTeV4mULs3JoOvaijh4F1sb9EHWmdQ1PgLclDKOooE0WHBYyLGi&#10;eU7pdf9rFGzxuTmdLZdfRdVfrObxrfczWCvVaTezEQhPjf8P/7W/tYI4hveX8APk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sRF48MAAADbAAAADwAAAAAAAAAAAAAAAACf&#10;AgAAZHJzL2Rvd25yZXYueG1sUEsFBgAAAAAEAAQA9wAAAI8DAAAAAA==&#10;">
                <v:imagedata r:id="rId10" o:title=""/>
              </v:shape>
              <v:shape id="Text Box 11" o:spid="_x0000_s1033" type="#_x0000_t202" style="position:absolute;width:14200;height:2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fNMYA&#10;AADbAAAADwAAAGRycy9kb3ducmV2LnhtbESPQWvCQBSE74X+h+UVvJS60WIs0VWKIFovotVDb8/s&#10;MwnNvg27a4z/vlsQPA4z8w0znXemFi05X1lWMOgnIIhzqysuFBy+l28fIHxA1lhbJgU38jCfPT9N&#10;MdP2yjtq96EQEcI+QwVlCE0mpc9LMuj7tiGO3tk6gyFKV0jt8BrhppbDJEmlwYrjQokNLUrKf/cX&#10;o6ArTu3mfPzavN5G29VPmo7H9dop1XvpPicgAnXhEb6311rB8B3+v8Qf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IfNMYAAADbAAAADwAAAAAAAAAAAAAAAACYAgAAZHJz&#10;L2Rvd25yZXYueG1sUEsFBgAAAAAEAAQA9QAAAIsDAAAAAA==&#10;" filled="f" fillcolor="silver" stroked="f" strokecolor="gray" strokeweight="6pt">
                <v:fill opacity="32125f"/>
                <v:stroke dashstyle="dash" linestyle="thickBetweenThin"/>
                <v:textbox inset="4.32pt,2.16pt,4.32pt,2.16pt">
                  <w:txbxContent>
                    <w:p w:rsidR="009E12BF" w:rsidRPr="00516EAF" w:rsidRDefault="009E12BF" w:rsidP="00072D47">
                      <w:pPr>
                        <w:autoSpaceDE w:val="0"/>
                        <w:autoSpaceDN w:val="0"/>
                        <w:adjustRightInd w:val="0"/>
                        <w:rPr>
                          <w:rFonts w:ascii="Arial" w:cs="Arial"/>
                          <w:b/>
                          <w:bCs/>
                          <w:color w:val="333399"/>
                          <w:sz w:val="14"/>
                        </w:rPr>
                      </w:pPr>
                      <w:r w:rsidRPr="00516EAF">
                        <w:rPr>
                          <w:rFonts w:ascii="Arial" w:cs="Arial"/>
                          <w:b/>
                          <w:bCs/>
                          <w:color w:val="333399"/>
                          <w:sz w:val="14"/>
                        </w:rPr>
                        <w:t xml:space="preserve">Migrants &amp; Ethnic Minorities Training Packages </w:t>
                      </w:r>
                    </w:p>
                  </w:txbxContent>
                </v:textbox>
              </v:shape>
              <v:shape id="Picture 12" o:spid="_x0000_s1034" type="#_x0000_t75" alt="logos consorcio juntos" style="position:absolute;left:13659;width:39579;height:69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VzXEAAAA2wAAAA8AAABkcnMvZG93bnJldi54bWxEj91qwkAUhO8LfYflFHrXbNQqEt0EUYRC&#10;acE/vD1kT5Ot2bMhu9W0T+8KBS+HmfmGmRe9bcSZOm8cKxgkKQji0mnDlYL9bv0yBeEDssbGMSn4&#10;JQ9F/vgwx0y7C2/ovA2ViBD2GSqoQ2gzKX1Zk0WfuJY4el+usxii7CqpO7xEuG3kME0n0qLhuFBj&#10;S8uaytP2xypYjVd8/Hg3/cFodmP8/Auj6bdSz0/9YgYiUB/u4f/2m1YwfIXbl/gDZH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VzXEAAAA2wAAAA8AAAAAAAAAAAAAAAAA&#10;nwIAAGRycy9kb3ducmV2LnhtbFBLBQYAAAAABAAEAPcAAACQAwAAAAA=&#10;">
                <v:imagedata r:id="rId11" o:title=""/>
              </v:shape>
            </v:group>
            <w10:wrap type="tight" anchorx="margin"/>
          </v:group>
        </w:pict>
      </w:r>
    </w:p>
    <w:p w:rsidR="009E12BF" w:rsidRPr="00072D47" w:rsidRDefault="009E12BF" w:rsidP="00072D47">
      <w:pPr>
        <w:spacing w:line="360" w:lineRule="auto"/>
        <w:jc w:val="both"/>
        <w:rPr>
          <w:lang w:val="en-GB"/>
        </w:rPr>
      </w:pPr>
    </w:p>
    <w:p w:rsidR="009E12BF" w:rsidRPr="00072D47" w:rsidRDefault="009E12BF" w:rsidP="00072D47">
      <w:pPr>
        <w:jc w:val="both"/>
        <w:rPr>
          <w:rFonts w:ascii="Calibri Light" w:hAnsi="Calibri Light"/>
          <w:lang w:val="en-GB"/>
        </w:rPr>
      </w:pPr>
    </w:p>
    <w:p w:rsidR="009E12BF" w:rsidRPr="00072D47" w:rsidRDefault="009E12BF" w:rsidP="00072D47">
      <w:pPr>
        <w:rPr>
          <w:rFonts w:ascii="EC Square Sans Pro Medium" w:hAnsi="EC Square Sans Pro Medium"/>
          <w:color w:val="263673"/>
          <w:sz w:val="20"/>
          <w:szCs w:val="20"/>
          <w:lang w:val="en-GB"/>
        </w:rPr>
      </w:pPr>
    </w:p>
    <w:p w:rsidR="009E12BF" w:rsidRPr="00072D47" w:rsidRDefault="009E12BF" w:rsidP="00072D47">
      <w:pPr>
        <w:jc w:val="both"/>
        <w:rPr>
          <w:rFonts w:ascii="EC Square Sans Pro Medium" w:hAnsi="EC Square Sans Pro Medium"/>
          <w:color w:val="263673"/>
          <w:sz w:val="20"/>
          <w:szCs w:val="20"/>
          <w:lang w:val="en-GB"/>
        </w:rPr>
      </w:pPr>
      <w:r w:rsidRPr="00072D47">
        <w:rPr>
          <w:rFonts w:ascii="EC Square Sans Pro Medium" w:hAnsi="EC Square Sans Pro Medium"/>
          <w:color w:val="263673"/>
          <w:sz w:val="20"/>
          <w:szCs w:val="20"/>
          <w:lang w:val="en-GB"/>
        </w:rPr>
        <w:t xml:space="preserve">Funded by the European Union in the framework of the EU Health Programme (2008-2013) in the frame of a service contract with the </w:t>
      </w:r>
      <w:r>
        <w:rPr>
          <w:rFonts w:ascii="EC Square Sans Pro Medium" w:hAnsi="EC Square Sans Pro Medium"/>
          <w:color w:val="263673"/>
          <w:sz w:val="20"/>
          <w:szCs w:val="20"/>
          <w:lang w:val="en-GB"/>
        </w:rPr>
        <w:t>Consumer, Health, Agriculture and Food Executive Agency (</w:t>
      </w:r>
      <w:r w:rsidRPr="00072D47">
        <w:rPr>
          <w:rFonts w:ascii="EC Square Sans Pro Medium" w:hAnsi="EC Square Sans Pro Medium"/>
          <w:color w:val="263673"/>
          <w:sz w:val="20"/>
          <w:szCs w:val="20"/>
          <w:lang w:val="en-GB"/>
        </w:rPr>
        <w:t xml:space="preserve">Chafea) acting under the mandate from the European Commission. The content of this report represents the views of the </w:t>
      </w:r>
      <w:smartTag w:uri="urn:schemas-microsoft-com:office:smarttags" w:element="PlaceName">
        <w:smartTag w:uri="urn:schemas-microsoft-com:office:smarttags" w:element="place">
          <w:smartTag w:uri="urn:schemas-microsoft-com:office:smarttags" w:element="PlaceName">
            <w:r w:rsidRPr="00072D47">
              <w:rPr>
                <w:rFonts w:ascii="EC Square Sans Pro Medium" w:hAnsi="EC Square Sans Pro Medium"/>
                <w:color w:val="263673"/>
                <w:sz w:val="20"/>
                <w:szCs w:val="20"/>
                <w:lang w:val="en-GB"/>
              </w:rPr>
              <w:t>Andalusian</w:t>
            </w:r>
          </w:smartTag>
          <w:r w:rsidRPr="00072D47">
            <w:rPr>
              <w:rFonts w:ascii="EC Square Sans Pro Medium" w:hAnsi="EC Square Sans Pro Medium"/>
              <w:color w:val="263673"/>
              <w:sz w:val="20"/>
              <w:szCs w:val="20"/>
              <w:lang w:val="en-GB"/>
            </w:rPr>
            <w:t xml:space="preserve"> </w:t>
          </w:r>
          <w:smartTag w:uri="urn:schemas-microsoft-com:office:smarttags" w:element="PlaceType">
            <w:r w:rsidRPr="00072D47">
              <w:rPr>
                <w:rFonts w:ascii="EC Square Sans Pro Medium" w:hAnsi="EC Square Sans Pro Medium"/>
                <w:color w:val="263673"/>
                <w:sz w:val="20"/>
                <w:szCs w:val="20"/>
                <w:lang w:val="en-GB"/>
              </w:rPr>
              <w:t>School</w:t>
            </w:r>
          </w:smartTag>
        </w:smartTag>
      </w:smartTag>
      <w:r w:rsidRPr="00072D47">
        <w:rPr>
          <w:rFonts w:ascii="EC Square Sans Pro Medium" w:hAnsi="EC Square Sans Pro Medium"/>
          <w:color w:val="263673"/>
          <w:sz w:val="20"/>
          <w:szCs w:val="20"/>
          <w:lang w:val="en-GB"/>
        </w:rPr>
        <w:t xml:space="preserve"> of Public Health (EASP) and is its sole responsibility; it can in no way be taken to reflect the views of the European Commission and/or Chafea or any other body in the European Union. The European Commission and/or Chafea do not guarantee the accuracy of the data included in this report, nor do they accept responsibility for any use made by third parties thereof.</w:t>
      </w:r>
    </w:p>
    <w:p w:rsidR="009E12BF" w:rsidRPr="00072D47" w:rsidRDefault="009E12BF" w:rsidP="000D2758">
      <w:pPr>
        <w:spacing w:line="360" w:lineRule="auto"/>
        <w:jc w:val="center"/>
        <w:rPr>
          <w:rFonts w:ascii="Calibri" w:hAnsi="Calibri"/>
          <w:b/>
          <w:bCs/>
          <w:color w:val="000080"/>
          <w:sz w:val="28"/>
          <w:szCs w:val="28"/>
          <w:lang w:val="en-GB"/>
        </w:rPr>
      </w:pPr>
    </w:p>
    <w:p w:rsidR="009E12BF" w:rsidRDefault="009E12BF" w:rsidP="000D2758">
      <w:pPr>
        <w:spacing w:line="360" w:lineRule="auto"/>
        <w:jc w:val="center"/>
        <w:rPr>
          <w:rFonts w:ascii="Calibri" w:hAnsi="Calibri"/>
          <w:b/>
          <w:bCs/>
          <w:color w:val="000080"/>
          <w:sz w:val="28"/>
          <w:szCs w:val="28"/>
          <w:lang w:val="en-US"/>
        </w:rPr>
      </w:pPr>
    </w:p>
    <w:p w:rsidR="009E12BF" w:rsidRDefault="009E12BF" w:rsidP="000D2758">
      <w:pPr>
        <w:spacing w:line="360" w:lineRule="auto"/>
        <w:jc w:val="center"/>
        <w:rPr>
          <w:rFonts w:ascii="Calibri" w:hAnsi="Calibri"/>
          <w:b/>
          <w:bCs/>
          <w:color w:val="000080"/>
          <w:sz w:val="28"/>
          <w:szCs w:val="28"/>
          <w:lang w:val="en-US"/>
        </w:rPr>
        <w:sectPr w:rsidR="009E12BF" w:rsidSect="00071FDA">
          <w:headerReference w:type="even" r:id="rId12"/>
          <w:headerReference w:type="default" r:id="rId13"/>
          <w:footerReference w:type="default" r:id="rId14"/>
          <w:headerReference w:type="first" r:id="rId15"/>
          <w:pgSz w:w="11907" w:h="16840" w:code="9"/>
          <w:pgMar w:top="1418" w:right="1418" w:bottom="1418" w:left="1418" w:header="709" w:footer="709" w:gutter="0"/>
          <w:cols w:space="708"/>
          <w:docGrid w:linePitch="360"/>
        </w:sectPr>
      </w:pPr>
    </w:p>
    <w:p w:rsidR="009E12BF" w:rsidRPr="00D03B6C" w:rsidRDefault="009E12BF" w:rsidP="00D03B6C">
      <w:pPr>
        <w:jc w:val="center"/>
        <w:rPr>
          <w:rFonts w:ascii="Verdana" w:hAnsi="Verdana"/>
          <w:b/>
          <w:bCs/>
          <w:color w:val="000080"/>
          <w:sz w:val="28"/>
          <w:szCs w:val="28"/>
          <w:lang w:val="en-US"/>
        </w:rPr>
      </w:pPr>
      <w:r w:rsidRPr="00D03B6C">
        <w:rPr>
          <w:rFonts w:ascii="Verdana" w:hAnsi="Verdana"/>
          <w:b/>
          <w:bCs/>
          <w:color w:val="000080"/>
          <w:sz w:val="28"/>
          <w:szCs w:val="28"/>
          <w:lang w:val="en-US"/>
        </w:rPr>
        <w:t>Module 1: Sensitivity and Awareness of Cultural and Other Forms of Diversity</w:t>
      </w:r>
    </w:p>
    <w:p w:rsidR="009E12BF" w:rsidRPr="00D03B6C" w:rsidRDefault="009E12BF" w:rsidP="00D03B6C">
      <w:pPr>
        <w:jc w:val="center"/>
        <w:rPr>
          <w:rFonts w:ascii="Verdana" w:hAnsi="Verdana"/>
          <w:b/>
          <w:bCs/>
          <w:color w:val="000080"/>
          <w:lang w:val="en-US"/>
        </w:rPr>
      </w:pPr>
      <w:r w:rsidRPr="00D03B6C">
        <w:rPr>
          <w:rFonts w:ascii="Verdana" w:hAnsi="Verdana"/>
          <w:b/>
          <w:bCs/>
          <w:color w:val="000080"/>
          <w:lang w:val="en-US"/>
        </w:rPr>
        <w:t>Unit 2: Intercultural Competence and Diversity Sensitivity</w:t>
      </w:r>
    </w:p>
    <w:p w:rsidR="009E12BF" w:rsidRPr="00D03B6C" w:rsidRDefault="009E12BF" w:rsidP="00D03B6C">
      <w:pPr>
        <w:jc w:val="both"/>
        <w:rPr>
          <w:rFonts w:ascii="Verdana" w:hAnsi="Verdana" w:cs="Calibri"/>
          <w:b/>
          <w:bCs/>
          <w:color w:val="000080"/>
          <w:lang w:val="en-US"/>
        </w:rPr>
      </w:pPr>
    </w:p>
    <w:p w:rsidR="009E12BF" w:rsidRPr="00D03B6C" w:rsidRDefault="009E12BF" w:rsidP="00D03B6C">
      <w:pPr>
        <w:jc w:val="both"/>
        <w:rPr>
          <w:rFonts w:ascii="Verdana" w:hAnsi="Verdana" w:cs="Calibri"/>
          <w:b/>
          <w:bCs/>
          <w:color w:val="000080"/>
          <w:lang w:val="en-US"/>
        </w:rPr>
      </w:pPr>
    </w:p>
    <w:p w:rsidR="009E12BF" w:rsidRPr="00D03B6C" w:rsidRDefault="009E12BF" w:rsidP="00D03B6C">
      <w:pPr>
        <w:numPr>
          <w:ilvl w:val="0"/>
          <w:numId w:val="11"/>
        </w:numPr>
        <w:jc w:val="both"/>
        <w:rPr>
          <w:rFonts w:ascii="Verdana" w:hAnsi="Verdana"/>
          <w:b/>
          <w:color w:val="000080"/>
          <w:szCs w:val="22"/>
          <w:lang w:val="en-GB"/>
        </w:rPr>
      </w:pPr>
      <w:r w:rsidRPr="00D03B6C">
        <w:rPr>
          <w:rFonts w:ascii="Verdana" w:hAnsi="Verdana"/>
          <w:b/>
          <w:color w:val="000080"/>
          <w:szCs w:val="22"/>
          <w:lang w:val="en-GB"/>
        </w:rPr>
        <w:t>Objectives and Methods</w:t>
      </w:r>
    </w:p>
    <w:p w:rsidR="009E12BF" w:rsidRPr="00D03B6C" w:rsidRDefault="009E12BF" w:rsidP="00D03B6C">
      <w:pPr>
        <w:ind w:left="360"/>
        <w:jc w:val="both"/>
        <w:rPr>
          <w:rFonts w:ascii="Verdana" w:hAnsi="Verdana"/>
          <w:b/>
          <w:bCs/>
          <w:color w:val="000080"/>
          <w:sz w:val="28"/>
          <w:szCs w:val="28"/>
          <w:lang w:val="en-US"/>
        </w:rPr>
      </w:pPr>
    </w:p>
    <w:p w:rsidR="009E12BF" w:rsidRPr="00D03B6C" w:rsidRDefault="009E12BF" w:rsidP="00D03B6C">
      <w:pPr>
        <w:numPr>
          <w:ilvl w:val="1"/>
          <w:numId w:val="15"/>
        </w:numPr>
        <w:jc w:val="both"/>
        <w:rPr>
          <w:rFonts w:ascii="Verdana" w:hAnsi="Verdana"/>
          <w:b/>
          <w:bCs/>
          <w:color w:val="000080"/>
          <w:sz w:val="22"/>
          <w:szCs w:val="22"/>
          <w:lang w:val="en-GB"/>
        </w:rPr>
      </w:pPr>
      <w:r w:rsidRPr="00D03B6C">
        <w:rPr>
          <w:rFonts w:ascii="Verdana" w:hAnsi="Verdana"/>
          <w:b/>
          <w:bCs/>
          <w:color w:val="000080"/>
          <w:sz w:val="22"/>
          <w:szCs w:val="22"/>
          <w:lang w:val="en-GB"/>
        </w:rPr>
        <w:t>Objectives</w:t>
      </w:r>
    </w:p>
    <w:p w:rsidR="009E12BF" w:rsidRPr="00D03B6C" w:rsidRDefault="009E12BF" w:rsidP="00D03B6C">
      <w:pPr>
        <w:ind w:left="1425"/>
        <w:jc w:val="both"/>
        <w:rPr>
          <w:rFonts w:ascii="Verdana" w:hAnsi="Verdana"/>
          <w:b/>
          <w:bCs/>
          <w:color w:val="000080"/>
          <w:sz w:val="22"/>
          <w:szCs w:val="22"/>
          <w:lang w:val="en-GB"/>
        </w:rPr>
      </w:pPr>
    </w:p>
    <w:p w:rsidR="009E12BF" w:rsidRPr="00D03B6C" w:rsidRDefault="009E12BF" w:rsidP="00D03B6C">
      <w:pPr>
        <w:jc w:val="both"/>
        <w:rPr>
          <w:rFonts w:ascii="Verdana" w:hAnsi="Verdana"/>
          <w:b/>
          <w:sz w:val="22"/>
          <w:szCs w:val="22"/>
          <w:lang w:val="en-GB"/>
        </w:rPr>
      </w:pPr>
      <w:r w:rsidRPr="00D03B6C">
        <w:rPr>
          <w:rFonts w:ascii="Verdana" w:hAnsi="Verdana"/>
          <w:b/>
          <w:sz w:val="22"/>
          <w:szCs w:val="22"/>
          <w:lang w:val="en-GB"/>
        </w:rPr>
        <w:t>Objectives of the presentation:</w:t>
      </w:r>
    </w:p>
    <w:p w:rsidR="009E12BF" w:rsidRPr="00D03B6C" w:rsidRDefault="009E12BF" w:rsidP="00D03B6C">
      <w:pPr>
        <w:numPr>
          <w:ilvl w:val="0"/>
          <w:numId w:val="1"/>
        </w:numPr>
        <w:ind w:left="186" w:hanging="186"/>
        <w:jc w:val="both"/>
        <w:rPr>
          <w:rFonts w:ascii="Verdana" w:hAnsi="Verdana"/>
          <w:bCs/>
          <w:sz w:val="22"/>
          <w:szCs w:val="22"/>
          <w:lang w:val="en-GB"/>
        </w:rPr>
      </w:pPr>
      <w:r w:rsidRPr="00D03B6C">
        <w:rPr>
          <w:rFonts w:ascii="Verdana" w:hAnsi="Verdana"/>
          <w:bCs/>
          <w:sz w:val="22"/>
          <w:szCs w:val="22"/>
          <w:lang w:val="en-GB"/>
        </w:rPr>
        <w:t xml:space="preserve">Introduce the concepts “multiculturalism”, “interculturalism”, “cultural competence”, “intercultural competence” and “diversity sensitivity”, and the shifts in their use.  </w:t>
      </w:r>
    </w:p>
    <w:p w:rsidR="009E12BF" w:rsidRPr="00D03B6C" w:rsidRDefault="009E12BF" w:rsidP="00D03B6C">
      <w:pPr>
        <w:numPr>
          <w:ilvl w:val="0"/>
          <w:numId w:val="1"/>
        </w:numPr>
        <w:ind w:left="186" w:hanging="186"/>
        <w:jc w:val="both"/>
        <w:rPr>
          <w:rFonts w:ascii="Verdana" w:hAnsi="Verdana"/>
          <w:bCs/>
          <w:sz w:val="22"/>
          <w:szCs w:val="22"/>
          <w:lang w:val="en-GB"/>
        </w:rPr>
      </w:pPr>
      <w:r w:rsidRPr="00D03B6C">
        <w:rPr>
          <w:rFonts w:ascii="Verdana" w:hAnsi="Verdana"/>
          <w:bCs/>
          <w:sz w:val="22"/>
          <w:szCs w:val="22"/>
          <w:lang w:val="en-GB"/>
        </w:rPr>
        <w:t>Provide the key elements for understanding the influence of cultural backgrounds on the perceptions and behaviours of health professionals and patients.</w:t>
      </w:r>
    </w:p>
    <w:p w:rsidR="009E12BF" w:rsidRPr="00D03B6C" w:rsidRDefault="009E12BF" w:rsidP="00D03B6C">
      <w:pPr>
        <w:numPr>
          <w:ilvl w:val="0"/>
          <w:numId w:val="1"/>
        </w:numPr>
        <w:ind w:left="186" w:hanging="186"/>
        <w:jc w:val="both"/>
        <w:rPr>
          <w:rFonts w:ascii="Verdana" w:hAnsi="Verdana"/>
          <w:bCs/>
          <w:sz w:val="22"/>
          <w:szCs w:val="22"/>
          <w:lang w:val="en-GB"/>
        </w:rPr>
      </w:pPr>
      <w:r w:rsidRPr="00D03B6C">
        <w:rPr>
          <w:rFonts w:ascii="Verdana" w:hAnsi="Verdana"/>
          <w:bCs/>
          <w:sz w:val="22"/>
          <w:szCs w:val="22"/>
          <w:lang w:val="en-GB"/>
        </w:rPr>
        <w:t>Introduce the concepts of “health promotion”, “health education” and relate them with cultural diversity and interculturality.</w:t>
      </w:r>
    </w:p>
    <w:p w:rsidR="009E12BF" w:rsidRPr="00D03B6C" w:rsidRDefault="009E12BF" w:rsidP="00D03B6C">
      <w:pPr>
        <w:jc w:val="both"/>
        <w:rPr>
          <w:rFonts w:ascii="Verdana" w:hAnsi="Verdana"/>
          <w:b/>
          <w:sz w:val="22"/>
          <w:szCs w:val="22"/>
          <w:lang w:val="en-GB"/>
        </w:rPr>
      </w:pPr>
    </w:p>
    <w:p w:rsidR="009E12BF" w:rsidRPr="00D03B6C" w:rsidRDefault="009E12BF" w:rsidP="00D03B6C">
      <w:pPr>
        <w:jc w:val="both"/>
        <w:rPr>
          <w:rFonts w:ascii="Verdana" w:hAnsi="Verdana"/>
          <w:b/>
          <w:sz w:val="22"/>
          <w:szCs w:val="22"/>
          <w:lang w:val="en-GB"/>
        </w:rPr>
      </w:pPr>
      <w:r w:rsidRPr="00D03B6C">
        <w:rPr>
          <w:rFonts w:ascii="Verdana" w:hAnsi="Verdana"/>
          <w:b/>
          <w:sz w:val="22"/>
          <w:szCs w:val="22"/>
          <w:lang w:val="en-GB"/>
        </w:rPr>
        <w:t>Objectives of the activities:</w:t>
      </w:r>
    </w:p>
    <w:p w:rsidR="009E12BF" w:rsidRPr="00D03B6C" w:rsidRDefault="009E12BF" w:rsidP="00D03B6C">
      <w:pPr>
        <w:numPr>
          <w:ilvl w:val="0"/>
          <w:numId w:val="1"/>
        </w:numPr>
        <w:ind w:left="186" w:hanging="186"/>
        <w:jc w:val="both"/>
        <w:rPr>
          <w:rFonts w:ascii="Verdana" w:hAnsi="Verdana" w:cs="Arial"/>
          <w:bCs/>
          <w:sz w:val="22"/>
          <w:szCs w:val="22"/>
          <w:lang w:val="en-GB"/>
        </w:rPr>
      </w:pPr>
      <w:r w:rsidRPr="00D03B6C">
        <w:rPr>
          <w:rFonts w:ascii="Verdana" w:hAnsi="Verdana" w:cs="Arial"/>
          <w:bCs/>
          <w:sz w:val="22"/>
          <w:szCs w:val="22"/>
          <w:lang w:val="en-GB"/>
        </w:rPr>
        <w:t>Reflect on different concepts related to the topic.</w:t>
      </w:r>
    </w:p>
    <w:p w:rsidR="009E12BF" w:rsidRPr="00D03B6C" w:rsidRDefault="009E12BF" w:rsidP="00D03B6C">
      <w:pPr>
        <w:numPr>
          <w:ilvl w:val="0"/>
          <w:numId w:val="1"/>
        </w:numPr>
        <w:ind w:left="186" w:hanging="186"/>
        <w:rPr>
          <w:rFonts w:ascii="Verdana" w:hAnsi="Verdana"/>
          <w:bCs/>
          <w:sz w:val="22"/>
          <w:szCs w:val="22"/>
          <w:lang w:val="en-GB"/>
        </w:rPr>
      </w:pPr>
      <w:r w:rsidRPr="00D03B6C">
        <w:rPr>
          <w:rFonts w:ascii="Verdana" w:hAnsi="Verdana"/>
          <w:bCs/>
          <w:sz w:val="22"/>
          <w:szCs w:val="22"/>
          <w:lang w:val="en-GB"/>
        </w:rPr>
        <w:t>Reflect on the application of the different approaches in the concrete, context-specific professional practice.</w:t>
      </w:r>
    </w:p>
    <w:p w:rsidR="009E12BF" w:rsidRPr="00D03B6C" w:rsidRDefault="009E12BF" w:rsidP="00D03B6C">
      <w:pPr>
        <w:numPr>
          <w:ilvl w:val="0"/>
          <w:numId w:val="1"/>
        </w:numPr>
        <w:ind w:left="186" w:hanging="186"/>
        <w:jc w:val="both"/>
        <w:rPr>
          <w:rFonts w:ascii="Verdana" w:hAnsi="Verdana" w:cs="Arial"/>
          <w:bCs/>
          <w:sz w:val="22"/>
          <w:szCs w:val="22"/>
          <w:lang w:val="en-GB"/>
        </w:rPr>
      </w:pPr>
      <w:r w:rsidRPr="00D03B6C">
        <w:rPr>
          <w:rFonts w:ascii="Verdana" w:hAnsi="Verdana" w:cs="Arial"/>
          <w:bCs/>
          <w:sz w:val="22"/>
          <w:szCs w:val="22"/>
          <w:lang w:val="en-GB"/>
        </w:rPr>
        <w:t xml:space="preserve">Introduce the concept of </w:t>
      </w:r>
      <w:r w:rsidRPr="00D03B6C">
        <w:rPr>
          <w:rFonts w:ascii="Verdana" w:hAnsi="Verdana" w:cs="Arial"/>
          <w:bCs/>
          <w:i/>
          <w:sz w:val="22"/>
          <w:szCs w:val="22"/>
          <w:lang w:val="en-GB"/>
        </w:rPr>
        <w:t>“Cultural Awareness”</w:t>
      </w:r>
      <w:r w:rsidRPr="00D03B6C">
        <w:rPr>
          <w:rFonts w:ascii="Verdana" w:hAnsi="Verdana" w:cs="Arial"/>
          <w:b/>
          <w:bCs/>
          <w:sz w:val="22"/>
          <w:szCs w:val="22"/>
          <w:lang w:val="en-GB"/>
        </w:rPr>
        <w:t>.</w:t>
      </w:r>
    </w:p>
    <w:p w:rsidR="009E12BF" w:rsidRPr="00D03B6C" w:rsidRDefault="009E12BF" w:rsidP="00D03B6C">
      <w:pPr>
        <w:numPr>
          <w:ilvl w:val="0"/>
          <w:numId w:val="1"/>
        </w:numPr>
        <w:autoSpaceDE w:val="0"/>
        <w:autoSpaceDN w:val="0"/>
        <w:adjustRightInd w:val="0"/>
        <w:ind w:left="186" w:hanging="186"/>
        <w:jc w:val="both"/>
        <w:rPr>
          <w:rFonts w:ascii="Verdana" w:hAnsi="Verdana" w:cs="Arial"/>
          <w:bCs/>
          <w:sz w:val="22"/>
          <w:szCs w:val="22"/>
          <w:lang w:val="en-GB"/>
        </w:rPr>
      </w:pPr>
      <w:r w:rsidRPr="00D03B6C">
        <w:rPr>
          <w:rFonts w:ascii="Verdana" w:hAnsi="Verdana" w:cs="Arial"/>
          <w:bCs/>
          <w:sz w:val="22"/>
          <w:szCs w:val="22"/>
          <w:lang w:val="en-GB"/>
        </w:rPr>
        <w:t>Identify aspects related to the positive contribution of interculturality and sensitivity to diversity.</w:t>
      </w:r>
    </w:p>
    <w:p w:rsidR="009E12BF" w:rsidRPr="00D03B6C" w:rsidRDefault="009E12BF" w:rsidP="00D03B6C">
      <w:pPr>
        <w:jc w:val="both"/>
        <w:rPr>
          <w:rFonts w:ascii="Verdana" w:hAnsi="Verdana"/>
          <w:b/>
          <w:bCs/>
          <w:color w:val="000080"/>
          <w:szCs w:val="28"/>
          <w:lang w:val="en-GB"/>
        </w:rPr>
      </w:pPr>
    </w:p>
    <w:p w:rsidR="009E12BF" w:rsidRPr="00D03B6C" w:rsidRDefault="009E12BF" w:rsidP="00D03B6C">
      <w:pPr>
        <w:jc w:val="both"/>
        <w:rPr>
          <w:rFonts w:ascii="Verdana" w:hAnsi="Verdana"/>
          <w:b/>
          <w:bCs/>
          <w:color w:val="000080"/>
          <w:szCs w:val="28"/>
          <w:lang w:val="en-GB"/>
        </w:rPr>
      </w:pPr>
    </w:p>
    <w:p w:rsidR="009E12BF" w:rsidRPr="00D03B6C" w:rsidRDefault="009E12BF" w:rsidP="00D03B6C">
      <w:pPr>
        <w:numPr>
          <w:ilvl w:val="1"/>
          <w:numId w:val="16"/>
        </w:numPr>
        <w:jc w:val="both"/>
        <w:rPr>
          <w:rFonts w:ascii="Verdana" w:hAnsi="Verdana" w:cs="Arial"/>
          <w:b/>
          <w:bCs/>
          <w:color w:val="000080"/>
          <w:sz w:val="22"/>
          <w:szCs w:val="22"/>
          <w:lang w:val="en-GB"/>
        </w:rPr>
      </w:pPr>
      <w:r w:rsidRPr="00D03B6C">
        <w:rPr>
          <w:rFonts w:ascii="Verdana" w:hAnsi="Verdana" w:cs="Arial"/>
          <w:b/>
          <w:bCs/>
          <w:color w:val="000080"/>
          <w:sz w:val="22"/>
          <w:szCs w:val="22"/>
          <w:lang w:val="en-GB"/>
        </w:rPr>
        <w:t>Methods</w:t>
      </w:r>
    </w:p>
    <w:p w:rsidR="009E12BF" w:rsidRPr="00D03B6C" w:rsidRDefault="009E12BF" w:rsidP="00D03B6C">
      <w:pPr>
        <w:jc w:val="both"/>
        <w:rPr>
          <w:rFonts w:ascii="Verdana" w:hAnsi="Verdana"/>
          <w:b/>
          <w:color w:val="000080"/>
          <w:szCs w:val="22"/>
          <w:lang w:val="en-GB"/>
        </w:rPr>
      </w:pPr>
    </w:p>
    <w:p w:rsidR="009E12BF" w:rsidRPr="00D03B6C" w:rsidRDefault="009E12BF" w:rsidP="00D03B6C">
      <w:pPr>
        <w:jc w:val="both"/>
        <w:rPr>
          <w:rFonts w:ascii="Verdana" w:hAnsi="Verdana"/>
          <w:b/>
          <w:color w:val="000080"/>
          <w:szCs w:val="22"/>
          <w:lang w:val="en-GB"/>
        </w:rPr>
      </w:pPr>
    </w:p>
    <w:tbl>
      <w:tblPr>
        <w:tblW w:w="0" w:type="auto"/>
        <w:tblInd w:w="-10" w:type="dxa"/>
        <w:tblLayout w:type="fixed"/>
        <w:tblLook w:val="0000"/>
      </w:tblPr>
      <w:tblGrid>
        <w:gridCol w:w="1384"/>
        <w:gridCol w:w="2938"/>
        <w:gridCol w:w="2161"/>
        <w:gridCol w:w="2181"/>
      </w:tblGrid>
      <w:tr w:rsidR="009E12BF" w:rsidRPr="00D03B6C" w:rsidTr="006C3A30">
        <w:tc>
          <w:tcPr>
            <w:tcW w:w="1384" w:type="dxa"/>
            <w:tcBorders>
              <w:top w:val="single" w:sz="4" w:space="0" w:color="000000"/>
              <w:left w:val="single" w:sz="4" w:space="0" w:color="000000"/>
              <w:bottom w:val="single" w:sz="4" w:space="0" w:color="000000"/>
            </w:tcBorders>
          </w:tcPr>
          <w:p w:rsidR="009E12BF" w:rsidRPr="00D03B6C" w:rsidRDefault="009E12BF" w:rsidP="00D03B6C">
            <w:pPr>
              <w:snapToGrid w:val="0"/>
              <w:jc w:val="both"/>
              <w:rPr>
                <w:rFonts w:ascii="Verdana" w:hAnsi="Verdana"/>
                <w:b/>
                <w:bCs/>
              </w:rPr>
            </w:pPr>
            <w:r w:rsidRPr="00D03B6C">
              <w:rPr>
                <w:rFonts w:ascii="Verdana" w:hAnsi="Verdana"/>
                <w:b/>
                <w:bCs/>
                <w:sz w:val="22"/>
                <w:szCs w:val="22"/>
              </w:rPr>
              <w:t>Time</w:t>
            </w:r>
          </w:p>
        </w:tc>
        <w:tc>
          <w:tcPr>
            <w:tcW w:w="2938" w:type="dxa"/>
            <w:tcBorders>
              <w:top w:val="single" w:sz="4" w:space="0" w:color="000000"/>
              <w:left w:val="single" w:sz="4" w:space="0" w:color="000000"/>
              <w:bottom w:val="single" w:sz="4" w:space="0" w:color="000000"/>
            </w:tcBorders>
          </w:tcPr>
          <w:p w:rsidR="009E12BF" w:rsidRPr="00D03B6C" w:rsidRDefault="009E12BF" w:rsidP="00D03B6C">
            <w:pPr>
              <w:snapToGrid w:val="0"/>
              <w:jc w:val="both"/>
              <w:rPr>
                <w:rFonts w:ascii="Verdana" w:hAnsi="Verdana"/>
                <w:b/>
                <w:bCs/>
              </w:rPr>
            </w:pPr>
            <w:r w:rsidRPr="00D03B6C">
              <w:rPr>
                <w:rFonts w:ascii="Verdana" w:hAnsi="Verdana"/>
                <w:b/>
                <w:bCs/>
                <w:sz w:val="22"/>
                <w:szCs w:val="22"/>
              </w:rPr>
              <w:t>Objectives</w:t>
            </w:r>
          </w:p>
        </w:tc>
        <w:tc>
          <w:tcPr>
            <w:tcW w:w="2161" w:type="dxa"/>
            <w:tcBorders>
              <w:top w:val="single" w:sz="4" w:space="0" w:color="000000"/>
              <w:left w:val="single" w:sz="4" w:space="0" w:color="000000"/>
              <w:bottom w:val="single" w:sz="4" w:space="0" w:color="000000"/>
            </w:tcBorders>
          </w:tcPr>
          <w:p w:rsidR="009E12BF" w:rsidRPr="00D03B6C" w:rsidRDefault="009E12BF" w:rsidP="00D03B6C">
            <w:pPr>
              <w:snapToGrid w:val="0"/>
              <w:jc w:val="both"/>
              <w:rPr>
                <w:rFonts w:ascii="Verdana" w:hAnsi="Verdana"/>
                <w:b/>
                <w:bCs/>
              </w:rPr>
            </w:pPr>
            <w:r w:rsidRPr="00D03B6C">
              <w:rPr>
                <w:rFonts w:ascii="Verdana" w:hAnsi="Verdana"/>
                <w:b/>
                <w:bCs/>
                <w:sz w:val="22"/>
                <w:szCs w:val="22"/>
              </w:rPr>
              <w:t>Activities</w:t>
            </w:r>
          </w:p>
        </w:tc>
        <w:tc>
          <w:tcPr>
            <w:tcW w:w="2181" w:type="dxa"/>
            <w:tcBorders>
              <w:top w:val="single" w:sz="4" w:space="0" w:color="000000"/>
              <w:left w:val="single" w:sz="4" w:space="0" w:color="000000"/>
              <w:bottom w:val="single" w:sz="4" w:space="0" w:color="000000"/>
              <w:right w:val="single" w:sz="4" w:space="0" w:color="000000"/>
            </w:tcBorders>
          </w:tcPr>
          <w:p w:rsidR="009E12BF" w:rsidRPr="00D03B6C" w:rsidRDefault="009E12BF" w:rsidP="00D03B6C">
            <w:pPr>
              <w:snapToGrid w:val="0"/>
              <w:jc w:val="both"/>
              <w:rPr>
                <w:rFonts w:ascii="Verdana" w:hAnsi="Verdana"/>
                <w:b/>
                <w:bCs/>
              </w:rPr>
            </w:pPr>
            <w:r w:rsidRPr="00D03B6C">
              <w:rPr>
                <w:rFonts w:ascii="Verdana" w:hAnsi="Verdana"/>
                <w:b/>
                <w:bCs/>
                <w:sz w:val="22"/>
                <w:szCs w:val="22"/>
              </w:rPr>
              <w:t>Sources</w:t>
            </w:r>
          </w:p>
        </w:tc>
      </w:tr>
      <w:tr w:rsidR="009E12BF" w:rsidRPr="00D03B6C" w:rsidTr="006C3A30">
        <w:tc>
          <w:tcPr>
            <w:tcW w:w="1384" w:type="dxa"/>
            <w:tcBorders>
              <w:top w:val="single" w:sz="4" w:space="0" w:color="000000"/>
              <w:left w:val="single" w:sz="4" w:space="0" w:color="000000"/>
              <w:bottom w:val="single" w:sz="4" w:space="0" w:color="000000"/>
            </w:tcBorders>
          </w:tcPr>
          <w:p w:rsidR="009E12BF" w:rsidRPr="00D03B6C" w:rsidRDefault="009E12BF" w:rsidP="00D03B6C">
            <w:pPr>
              <w:snapToGrid w:val="0"/>
              <w:rPr>
                <w:rFonts w:ascii="Verdana" w:hAnsi="Verdana"/>
                <w:b/>
                <w:bCs/>
              </w:rPr>
            </w:pPr>
            <w:r w:rsidRPr="00D03B6C">
              <w:rPr>
                <w:rFonts w:ascii="Verdana" w:hAnsi="Verdana"/>
                <w:bCs/>
                <w:sz w:val="22"/>
                <w:szCs w:val="22"/>
              </w:rPr>
              <w:t>15 min.</w:t>
            </w:r>
          </w:p>
        </w:tc>
        <w:tc>
          <w:tcPr>
            <w:tcW w:w="2938" w:type="dxa"/>
            <w:tcBorders>
              <w:top w:val="single" w:sz="4" w:space="0" w:color="000000"/>
              <w:left w:val="single" w:sz="4" w:space="0" w:color="000000"/>
              <w:bottom w:val="single" w:sz="4" w:space="0" w:color="000000"/>
            </w:tcBorders>
          </w:tcPr>
          <w:p w:rsidR="009E12BF" w:rsidRPr="00D03B6C" w:rsidRDefault="009E12BF" w:rsidP="00D03B6C">
            <w:pPr>
              <w:numPr>
                <w:ilvl w:val="0"/>
                <w:numId w:val="1"/>
              </w:numPr>
              <w:ind w:left="186" w:hanging="186"/>
              <w:rPr>
                <w:rFonts w:ascii="Verdana" w:hAnsi="Verdana"/>
                <w:bCs/>
                <w:lang w:val="en-GB"/>
              </w:rPr>
            </w:pPr>
            <w:r w:rsidRPr="00D03B6C">
              <w:rPr>
                <w:rFonts w:ascii="Verdana" w:hAnsi="Verdana"/>
                <w:bCs/>
                <w:sz w:val="22"/>
                <w:szCs w:val="22"/>
                <w:lang w:val="en-GB"/>
              </w:rPr>
              <w:t>Reflect on different concepts related to the topic.</w:t>
            </w:r>
          </w:p>
          <w:p w:rsidR="009E12BF" w:rsidRPr="00D03B6C" w:rsidRDefault="009E12BF" w:rsidP="00D03B6C">
            <w:pPr>
              <w:snapToGrid w:val="0"/>
              <w:rPr>
                <w:rFonts w:ascii="Verdana" w:hAnsi="Verdana"/>
                <w:b/>
                <w:bCs/>
                <w:lang w:val="en-GB"/>
              </w:rPr>
            </w:pPr>
          </w:p>
        </w:tc>
        <w:tc>
          <w:tcPr>
            <w:tcW w:w="2161" w:type="dxa"/>
            <w:tcBorders>
              <w:top w:val="single" w:sz="4" w:space="0" w:color="000000"/>
              <w:left w:val="single" w:sz="4" w:space="0" w:color="000000"/>
              <w:bottom w:val="single" w:sz="4" w:space="0" w:color="000000"/>
            </w:tcBorders>
          </w:tcPr>
          <w:p w:rsidR="009E12BF" w:rsidRPr="00D03B6C" w:rsidRDefault="009E12BF" w:rsidP="00D03B6C">
            <w:pPr>
              <w:snapToGrid w:val="0"/>
              <w:rPr>
                <w:rFonts w:ascii="Verdana" w:hAnsi="Verdana"/>
                <w:bCs/>
              </w:rPr>
            </w:pPr>
            <w:r w:rsidRPr="00D03B6C">
              <w:rPr>
                <w:rFonts w:ascii="Verdana" w:hAnsi="Verdana"/>
                <w:b/>
                <w:bCs/>
                <w:sz w:val="22"/>
                <w:szCs w:val="22"/>
              </w:rPr>
              <w:t>Activity 1</w:t>
            </w:r>
            <w:r w:rsidRPr="00D03B6C">
              <w:rPr>
                <w:rFonts w:ascii="Verdana" w:hAnsi="Verdana"/>
                <w:bCs/>
                <w:sz w:val="22"/>
                <w:szCs w:val="22"/>
              </w:rPr>
              <w:t xml:space="preserve"> “Brainstorming”</w:t>
            </w:r>
          </w:p>
          <w:p w:rsidR="009E12BF" w:rsidRPr="00D03B6C" w:rsidRDefault="009E12BF" w:rsidP="00D03B6C">
            <w:pPr>
              <w:numPr>
                <w:ilvl w:val="0"/>
                <w:numId w:val="7"/>
              </w:numPr>
              <w:snapToGrid w:val="0"/>
              <w:ind w:left="366" w:hanging="283"/>
              <w:rPr>
                <w:rFonts w:ascii="Verdana" w:hAnsi="Verdana"/>
                <w:bCs/>
              </w:rPr>
            </w:pPr>
            <w:r w:rsidRPr="00D03B6C">
              <w:rPr>
                <w:rFonts w:ascii="Verdana" w:hAnsi="Verdana"/>
                <w:bCs/>
                <w:sz w:val="22"/>
                <w:szCs w:val="22"/>
              </w:rPr>
              <w:t>Presentation of the methodology</w:t>
            </w:r>
          </w:p>
          <w:p w:rsidR="009E12BF" w:rsidRPr="00D03B6C" w:rsidRDefault="009E12BF" w:rsidP="00D03B6C">
            <w:pPr>
              <w:numPr>
                <w:ilvl w:val="0"/>
                <w:numId w:val="7"/>
              </w:numPr>
              <w:snapToGrid w:val="0"/>
              <w:ind w:left="366" w:hanging="283"/>
              <w:rPr>
                <w:rFonts w:ascii="Verdana" w:hAnsi="Verdana"/>
                <w:bCs/>
              </w:rPr>
            </w:pPr>
            <w:r w:rsidRPr="00D03B6C">
              <w:rPr>
                <w:rFonts w:ascii="Verdana" w:hAnsi="Verdana"/>
                <w:bCs/>
                <w:sz w:val="22"/>
                <w:szCs w:val="22"/>
              </w:rPr>
              <w:t>Brainstorming in plenary.</w:t>
            </w:r>
          </w:p>
          <w:p w:rsidR="009E12BF" w:rsidRPr="00D03B6C" w:rsidRDefault="009E12BF" w:rsidP="00D03B6C">
            <w:pPr>
              <w:snapToGrid w:val="0"/>
              <w:ind w:left="366"/>
              <w:rPr>
                <w:rFonts w:ascii="Verdana" w:hAnsi="Verdana"/>
                <w:bCs/>
              </w:rPr>
            </w:pPr>
            <w:r w:rsidRPr="00D03B6C">
              <w:rPr>
                <w:rFonts w:ascii="Verdana" w:hAnsi="Verdana"/>
                <w:bCs/>
                <w:i/>
                <w:sz w:val="22"/>
                <w:szCs w:val="22"/>
              </w:rPr>
              <w:t>(Slide 4)</w:t>
            </w:r>
          </w:p>
        </w:tc>
        <w:tc>
          <w:tcPr>
            <w:tcW w:w="2181" w:type="dxa"/>
            <w:tcBorders>
              <w:top w:val="single" w:sz="4" w:space="0" w:color="000000"/>
              <w:left w:val="single" w:sz="4" w:space="0" w:color="000000"/>
              <w:bottom w:val="single" w:sz="4" w:space="0" w:color="000000"/>
              <w:right w:val="single" w:sz="4" w:space="0" w:color="000000"/>
            </w:tcBorders>
          </w:tcPr>
          <w:p w:rsidR="009E12BF" w:rsidRPr="00D03B6C" w:rsidRDefault="009E12BF" w:rsidP="00D03B6C">
            <w:pPr>
              <w:snapToGrid w:val="0"/>
              <w:rPr>
                <w:rFonts w:ascii="Verdana" w:hAnsi="Verdana"/>
                <w:bCs/>
                <w:lang w:val="en-GB"/>
              </w:rPr>
            </w:pPr>
            <w:r w:rsidRPr="00D03B6C">
              <w:rPr>
                <w:rFonts w:ascii="Verdana" w:hAnsi="Verdana"/>
                <w:bCs/>
                <w:sz w:val="22"/>
                <w:szCs w:val="22"/>
                <w:lang w:val="en-GB"/>
              </w:rPr>
              <w:t>Projector, laptop, screen.</w:t>
            </w:r>
          </w:p>
          <w:p w:rsidR="009E12BF" w:rsidRPr="00D03B6C" w:rsidRDefault="009E12BF" w:rsidP="00D03B6C">
            <w:pPr>
              <w:snapToGrid w:val="0"/>
              <w:rPr>
                <w:rFonts w:ascii="Verdana" w:hAnsi="Verdana"/>
                <w:bCs/>
                <w:lang w:val="en-GB"/>
              </w:rPr>
            </w:pPr>
            <w:r w:rsidRPr="00D03B6C">
              <w:rPr>
                <w:rFonts w:ascii="Verdana" w:hAnsi="Verdana"/>
                <w:bCs/>
                <w:sz w:val="22"/>
                <w:szCs w:val="22"/>
                <w:lang w:val="en-GB"/>
              </w:rPr>
              <w:t>M1_U2_Presentation</w:t>
            </w:r>
          </w:p>
        </w:tc>
      </w:tr>
      <w:tr w:rsidR="009E12BF" w:rsidRPr="00D03B6C" w:rsidTr="006C3A30">
        <w:tc>
          <w:tcPr>
            <w:tcW w:w="1384" w:type="dxa"/>
            <w:tcBorders>
              <w:top w:val="single" w:sz="4" w:space="0" w:color="000000"/>
              <w:left w:val="single" w:sz="4" w:space="0" w:color="000000"/>
              <w:bottom w:val="single" w:sz="4" w:space="0" w:color="000000"/>
            </w:tcBorders>
          </w:tcPr>
          <w:p w:rsidR="009E12BF" w:rsidRPr="00D03B6C" w:rsidRDefault="009E12BF" w:rsidP="00D03B6C">
            <w:pPr>
              <w:snapToGrid w:val="0"/>
              <w:rPr>
                <w:rFonts w:ascii="Verdana" w:hAnsi="Verdana"/>
                <w:bCs/>
              </w:rPr>
            </w:pPr>
            <w:r w:rsidRPr="00D03B6C">
              <w:rPr>
                <w:rFonts w:ascii="Verdana" w:hAnsi="Verdana"/>
                <w:bCs/>
                <w:sz w:val="22"/>
                <w:szCs w:val="22"/>
              </w:rPr>
              <w:t>15 min.</w:t>
            </w:r>
          </w:p>
        </w:tc>
        <w:tc>
          <w:tcPr>
            <w:tcW w:w="2938" w:type="dxa"/>
            <w:tcBorders>
              <w:top w:val="single" w:sz="4" w:space="0" w:color="000000"/>
              <w:left w:val="single" w:sz="4" w:space="0" w:color="000000"/>
              <w:bottom w:val="single" w:sz="4" w:space="0" w:color="000000"/>
            </w:tcBorders>
          </w:tcPr>
          <w:p w:rsidR="009E12BF" w:rsidRPr="00D03B6C" w:rsidRDefault="009E12BF" w:rsidP="00D03B6C">
            <w:pPr>
              <w:ind w:left="186"/>
              <w:rPr>
                <w:rFonts w:ascii="Verdana" w:hAnsi="Verdana"/>
                <w:bCs/>
                <w:lang w:val="en-GB"/>
              </w:rPr>
            </w:pPr>
            <w:r w:rsidRPr="00D03B6C">
              <w:rPr>
                <w:rFonts w:ascii="Verdana" w:hAnsi="Verdana"/>
                <w:bCs/>
                <w:sz w:val="22"/>
                <w:szCs w:val="22"/>
                <w:lang w:val="en-GB"/>
              </w:rPr>
              <w:t xml:space="preserve">Introduce the concepts “multiculturalism”, “interculturalism”, “cultural competence”,  “intercultural competence” and “diversity sensitivity”, and the shifts in their use.   </w:t>
            </w:r>
          </w:p>
        </w:tc>
        <w:tc>
          <w:tcPr>
            <w:tcW w:w="2161" w:type="dxa"/>
            <w:tcBorders>
              <w:top w:val="single" w:sz="4" w:space="0" w:color="000000"/>
              <w:left w:val="single" w:sz="4" w:space="0" w:color="000000"/>
              <w:bottom w:val="single" w:sz="4" w:space="0" w:color="000000"/>
            </w:tcBorders>
          </w:tcPr>
          <w:p w:rsidR="009E12BF" w:rsidRPr="00D03B6C" w:rsidRDefault="009E12BF" w:rsidP="00D03B6C">
            <w:pPr>
              <w:rPr>
                <w:rFonts w:ascii="Verdana" w:hAnsi="Verdana"/>
                <w:bCs/>
                <w:lang w:val="en-GB"/>
              </w:rPr>
            </w:pPr>
            <w:r w:rsidRPr="00D03B6C">
              <w:rPr>
                <w:rFonts w:ascii="Verdana" w:hAnsi="Verdana"/>
                <w:b/>
                <w:bCs/>
                <w:sz w:val="22"/>
                <w:szCs w:val="22"/>
                <w:lang w:val="en-GB"/>
              </w:rPr>
              <w:t xml:space="preserve">Presentation </w:t>
            </w:r>
            <w:r w:rsidRPr="00D03B6C">
              <w:rPr>
                <w:rFonts w:ascii="Verdana" w:hAnsi="Verdana"/>
                <w:bCs/>
                <w:sz w:val="22"/>
                <w:szCs w:val="22"/>
                <w:lang w:val="en-GB"/>
              </w:rPr>
              <w:t>“From Intercultural Competence to Diversity Sensitivity” and questions.</w:t>
            </w:r>
          </w:p>
          <w:p w:rsidR="009E12BF" w:rsidRPr="00D03B6C" w:rsidRDefault="009E12BF" w:rsidP="00D03B6C">
            <w:pPr>
              <w:rPr>
                <w:rFonts w:ascii="Verdana" w:hAnsi="Verdana"/>
                <w:bCs/>
                <w:i/>
                <w:lang w:val="en-GB"/>
              </w:rPr>
            </w:pPr>
            <w:r w:rsidRPr="00D03B6C">
              <w:rPr>
                <w:rFonts w:ascii="Verdana" w:hAnsi="Verdana"/>
                <w:bCs/>
                <w:i/>
                <w:sz w:val="22"/>
                <w:szCs w:val="22"/>
                <w:lang w:val="en-GB"/>
              </w:rPr>
              <w:t>(Slides 5 - 9)</w:t>
            </w:r>
          </w:p>
        </w:tc>
        <w:tc>
          <w:tcPr>
            <w:tcW w:w="2181" w:type="dxa"/>
            <w:tcBorders>
              <w:top w:val="single" w:sz="4" w:space="0" w:color="000000"/>
              <w:left w:val="single" w:sz="4" w:space="0" w:color="000000"/>
              <w:bottom w:val="single" w:sz="4" w:space="0" w:color="000000"/>
              <w:right w:val="single" w:sz="4" w:space="0" w:color="000000"/>
            </w:tcBorders>
          </w:tcPr>
          <w:p w:rsidR="009E12BF" w:rsidRPr="00D03B6C" w:rsidRDefault="009E12BF" w:rsidP="00D03B6C">
            <w:pPr>
              <w:snapToGrid w:val="0"/>
              <w:rPr>
                <w:rFonts w:ascii="Verdana" w:hAnsi="Verdana"/>
                <w:bCs/>
                <w:lang w:val="en-GB"/>
              </w:rPr>
            </w:pPr>
            <w:r w:rsidRPr="00D03B6C">
              <w:rPr>
                <w:rFonts w:ascii="Verdana" w:hAnsi="Verdana"/>
                <w:bCs/>
                <w:sz w:val="22"/>
                <w:szCs w:val="22"/>
                <w:lang w:val="en-GB"/>
              </w:rPr>
              <w:t>Projector, laptop, screen.</w:t>
            </w:r>
          </w:p>
          <w:p w:rsidR="009E12BF" w:rsidRPr="00D03B6C" w:rsidRDefault="009E12BF" w:rsidP="00D03B6C">
            <w:pPr>
              <w:rPr>
                <w:rFonts w:ascii="Verdana" w:hAnsi="Verdana"/>
                <w:bCs/>
                <w:lang w:val="en-GB"/>
              </w:rPr>
            </w:pPr>
            <w:r w:rsidRPr="00D03B6C">
              <w:rPr>
                <w:rFonts w:ascii="Verdana" w:hAnsi="Verdana"/>
                <w:bCs/>
                <w:sz w:val="22"/>
                <w:szCs w:val="22"/>
                <w:lang w:val="en-GB"/>
              </w:rPr>
              <w:t>M1_U2_Presentation</w:t>
            </w:r>
          </w:p>
          <w:p w:rsidR="009E12BF" w:rsidRPr="00D03B6C" w:rsidRDefault="009E12BF" w:rsidP="00D03B6C">
            <w:pPr>
              <w:rPr>
                <w:rFonts w:ascii="Verdana" w:hAnsi="Verdana"/>
                <w:bCs/>
              </w:rPr>
            </w:pPr>
            <w:r w:rsidRPr="00D03B6C">
              <w:rPr>
                <w:rFonts w:ascii="Verdana" w:hAnsi="Verdana"/>
                <w:bCs/>
                <w:sz w:val="22"/>
                <w:szCs w:val="22"/>
              </w:rPr>
              <w:t>M1_U2_Additional_Document</w:t>
            </w:r>
          </w:p>
        </w:tc>
      </w:tr>
      <w:tr w:rsidR="009E12BF" w:rsidRPr="00D03B6C" w:rsidTr="001178C3">
        <w:tc>
          <w:tcPr>
            <w:tcW w:w="1384" w:type="dxa"/>
            <w:tcBorders>
              <w:top w:val="single" w:sz="4" w:space="0" w:color="000000"/>
              <w:left w:val="single" w:sz="4" w:space="0" w:color="000000"/>
              <w:bottom w:val="single" w:sz="4" w:space="0" w:color="000000"/>
            </w:tcBorders>
          </w:tcPr>
          <w:p w:rsidR="009E12BF" w:rsidRPr="00D03B6C" w:rsidRDefault="009E12BF" w:rsidP="00D03B6C">
            <w:pPr>
              <w:snapToGrid w:val="0"/>
              <w:jc w:val="both"/>
              <w:rPr>
                <w:rFonts w:ascii="Verdana" w:hAnsi="Verdana"/>
                <w:b/>
                <w:bCs/>
              </w:rPr>
            </w:pPr>
            <w:r w:rsidRPr="00D03B6C">
              <w:rPr>
                <w:rFonts w:ascii="Verdana" w:hAnsi="Verdana"/>
                <w:b/>
                <w:bCs/>
                <w:sz w:val="22"/>
                <w:szCs w:val="22"/>
              </w:rPr>
              <w:t>Time</w:t>
            </w:r>
          </w:p>
        </w:tc>
        <w:tc>
          <w:tcPr>
            <w:tcW w:w="2938" w:type="dxa"/>
            <w:tcBorders>
              <w:top w:val="single" w:sz="4" w:space="0" w:color="000000"/>
              <w:left w:val="single" w:sz="4" w:space="0" w:color="000000"/>
              <w:bottom w:val="single" w:sz="4" w:space="0" w:color="000000"/>
            </w:tcBorders>
          </w:tcPr>
          <w:p w:rsidR="009E12BF" w:rsidRPr="00D03B6C" w:rsidRDefault="009E12BF" w:rsidP="00D03B6C">
            <w:pPr>
              <w:snapToGrid w:val="0"/>
              <w:jc w:val="both"/>
              <w:rPr>
                <w:rFonts w:ascii="Verdana" w:hAnsi="Verdana"/>
                <w:b/>
                <w:bCs/>
              </w:rPr>
            </w:pPr>
            <w:r w:rsidRPr="00D03B6C">
              <w:rPr>
                <w:rFonts w:ascii="Verdana" w:hAnsi="Verdana"/>
                <w:b/>
                <w:bCs/>
                <w:sz w:val="22"/>
                <w:szCs w:val="22"/>
              </w:rPr>
              <w:t>Objectives</w:t>
            </w:r>
          </w:p>
        </w:tc>
        <w:tc>
          <w:tcPr>
            <w:tcW w:w="2161" w:type="dxa"/>
            <w:tcBorders>
              <w:top w:val="single" w:sz="4" w:space="0" w:color="000000"/>
              <w:left w:val="single" w:sz="4" w:space="0" w:color="000000"/>
              <w:bottom w:val="single" w:sz="4" w:space="0" w:color="000000"/>
            </w:tcBorders>
          </w:tcPr>
          <w:p w:rsidR="009E12BF" w:rsidRPr="00D03B6C" w:rsidRDefault="009E12BF" w:rsidP="00D03B6C">
            <w:pPr>
              <w:snapToGrid w:val="0"/>
              <w:jc w:val="both"/>
              <w:rPr>
                <w:rFonts w:ascii="Verdana" w:hAnsi="Verdana"/>
                <w:b/>
                <w:bCs/>
              </w:rPr>
            </w:pPr>
            <w:r w:rsidRPr="00D03B6C">
              <w:rPr>
                <w:rFonts w:ascii="Verdana" w:hAnsi="Verdana"/>
                <w:b/>
                <w:bCs/>
                <w:sz w:val="22"/>
                <w:szCs w:val="22"/>
              </w:rPr>
              <w:t>Activities</w:t>
            </w:r>
          </w:p>
        </w:tc>
        <w:tc>
          <w:tcPr>
            <w:tcW w:w="2181" w:type="dxa"/>
            <w:tcBorders>
              <w:top w:val="single" w:sz="4" w:space="0" w:color="000000"/>
              <w:left w:val="single" w:sz="4" w:space="0" w:color="000000"/>
              <w:bottom w:val="single" w:sz="4" w:space="0" w:color="000000"/>
              <w:right w:val="single" w:sz="4" w:space="0" w:color="000000"/>
            </w:tcBorders>
          </w:tcPr>
          <w:p w:rsidR="009E12BF" w:rsidRPr="00D03B6C" w:rsidRDefault="009E12BF" w:rsidP="00D03B6C">
            <w:pPr>
              <w:snapToGrid w:val="0"/>
              <w:jc w:val="both"/>
              <w:rPr>
                <w:rFonts w:ascii="Verdana" w:hAnsi="Verdana"/>
                <w:b/>
                <w:bCs/>
              </w:rPr>
            </w:pPr>
            <w:r w:rsidRPr="00D03B6C">
              <w:rPr>
                <w:rFonts w:ascii="Verdana" w:hAnsi="Verdana"/>
                <w:b/>
                <w:bCs/>
                <w:sz w:val="22"/>
                <w:szCs w:val="22"/>
              </w:rPr>
              <w:t>Sources</w:t>
            </w:r>
          </w:p>
        </w:tc>
      </w:tr>
      <w:tr w:rsidR="009E12BF" w:rsidRPr="00D03B6C" w:rsidTr="001178C3">
        <w:tc>
          <w:tcPr>
            <w:tcW w:w="1384" w:type="dxa"/>
            <w:tcBorders>
              <w:top w:val="single" w:sz="4" w:space="0" w:color="000000"/>
              <w:left w:val="single" w:sz="4" w:space="0" w:color="000000"/>
              <w:bottom w:val="single" w:sz="4" w:space="0" w:color="000000"/>
            </w:tcBorders>
          </w:tcPr>
          <w:p w:rsidR="009E12BF" w:rsidRPr="00D03B6C" w:rsidRDefault="009E12BF" w:rsidP="00D03B6C">
            <w:pPr>
              <w:snapToGrid w:val="0"/>
              <w:rPr>
                <w:rFonts w:ascii="Verdana" w:hAnsi="Verdana"/>
                <w:b/>
                <w:bCs/>
                <w:lang w:val="en-US"/>
              </w:rPr>
            </w:pPr>
            <w:r w:rsidRPr="00D03B6C">
              <w:rPr>
                <w:rFonts w:ascii="Verdana" w:hAnsi="Verdana"/>
                <w:bCs/>
                <w:sz w:val="22"/>
                <w:szCs w:val="22"/>
                <w:lang w:val="en-US"/>
              </w:rPr>
              <w:t>50 min.</w:t>
            </w:r>
          </w:p>
        </w:tc>
        <w:tc>
          <w:tcPr>
            <w:tcW w:w="2938" w:type="dxa"/>
            <w:tcBorders>
              <w:top w:val="single" w:sz="4" w:space="0" w:color="000000"/>
              <w:left w:val="single" w:sz="4" w:space="0" w:color="000000"/>
              <w:bottom w:val="single" w:sz="4" w:space="0" w:color="000000"/>
            </w:tcBorders>
          </w:tcPr>
          <w:p w:rsidR="009E12BF" w:rsidRPr="00D03B6C" w:rsidRDefault="009E12BF" w:rsidP="00D03B6C">
            <w:pPr>
              <w:numPr>
                <w:ilvl w:val="0"/>
                <w:numId w:val="1"/>
              </w:numPr>
              <w:ind w:left="186" w:hanging="186"/>
              <w:rPr>
                <w:rFonts w:ascii="Verdana" w:hAnsi="Verdana"/>
                <w:bCs/>
                <w:lang w:val="en-GB"/>
              </w:rPr>
            </w:pPr>
            <w:r w:rsidRPr="00D03B6C">
              <w:rPr>
                <w:rFonts w:ascii="Verdana" w:hAnsi="Verdana"/>
                <w:bCs/>
                <w:sz w:val="22"/>
                <w:szCs w:val="22"/>
                <w:lang w:val="en-GB"/>
              </w:rPr>
              <w:t>Reflect on the application of the different approaches in the concrete, context-specific professional practice</w:t>
            </w:r>
          </w:p>
          <w:p w:rsidR="009E12BF" w:rsidRPr="00D03B6C" w:rsidRDefault="009E12BF" w:rsidP="00D03B6C">
            <w:pPr>
              <w:snapToGrid w:val="0"/>
              <w:rPr>
                <w:rFonts w:ascii="Verdana" w:hAnsi="Verdana"/>
                <w:b/>
                <w:bCs/>
                <w:lang w:val="en-GB"/>
              </w:rPr>
            </w:pPr>
          </w:p>
        </w:tc>
        <w:tc>
          <w:tcPr>
            <w:tcW w:w="2161" w:type="dxa"/>
            <w:tcBorders>
              <w:top w:val="single" w:sz="4" w:space="0" w:color="000000"/>
              <w:left w:val="single" w:sz="4" w:space="0" w:color="000000"/>
              <w:bottom w:val="single" w:sz="4" w:space="0" w:color="000000"/>
            </w:tcBorders>
          </w:tcPr>
          <w:p w:rsidR="009E12BF" w:rsidRPr="00D03B6C" w:rsidRDefault="009E12BF" w:rsidP="00D03B6C">
            <w:pPr>
              <w:snapToGrid w:val="0"/>
              <w:rPr>
                <w:rFonts w:ascii="Verdana" w:hAnsi="Verdana"/>
                <w:bCs/>
                <w:lang w:val="en-US"/>
              </w:rPr>
            </w:pPr>
            <w:r w:rsidRPr="00D03B6C">
              <w:rPr>
                <w:rFonts w:ascii="Verdana" w:hAnsi="Verdana"/>
                <w:b/>
                <w:bCs/>
                <w:sz w:val="22"/>
                <w:szCs w:val="22"/>
                <w:lang w:val="en-US"/>
              </w:rPr>
              <w:t>Activity 2</w:t>
            </w:r>
            <w:r w:rsidRPr="00D03B6C">
              <w:rPr>
                <w:rFonts w:ascii="Verdana" w:hAnsi="Verdana"/>
                <w:bCs/>
                <w:sz w:val="22"/>
                <w:szCs w:val="22"/>
                <w:lang w:val="en-US"/>
              </w:rPr>
              <w:t xml:space="preserve"> “Experiences related to interculturalism, intercultural competence and diversity sensitivity”</w:t>
            </w:r>
          </w:p>
          <w:p w:rsidR="009E12BF" w:rsidRPr="00D03B6C" w:rsidRDefault="009E12BF" w:rsidP="00D03B6C">
            <w:pPr>
              <w:numPr>
                <w:ilvl w:val="0"/>
                <w:numId w:val="7"/>
              </w:numPr>
              <w:snapToGrid w:val="0"/>
              <w:ind w:left="366" w:hanging="283"/>
              <w:rPr>
                <w:rFonts w:ascii="Verdana" w:hAnsi="Verdana"/>
                <w:bCs/>
              </w:rPr>
            </w:pPr>
            <w:r w:rsidRPr="00D03B6C">
              <w:rPr>
                <w:rFonts w:ascii="Verdana" w:hAnsi="Verdana"/>
                <w:bCs/>
                <w:sz w:val="22"/>
                <w:szCs w:val="22"/>
              </w:rPr>
              <w:t>Presentation of the methodology</w:t>
            </w:r>
          </w:p>
          <w:p w:rsidR="009E12BF" w:rsidRPr="00D03B6C" w:rsidRDefault="009E12BF" w:rsidP="00D03B6C">
            <w:pPr>
              <w:numPr>
                <w:ilvl w:val="0"/>
                <w:numId w:val="7"/>
              </w:numPr>
              <w:snapToGrid w:val="0"/>
              <w:ind w:left="366" w:hanging="283"/>
              <w:rPr>
                <w:rFonts w:ascii="Verdana" w:hAnsi="Verdana"/>
                <w:bCs/>
              </w:rPr>
            </w:pPr>
            <w:r w:rsidRPr="00D03B6C">
              <w:rPr>
                <w:rFonts w:ascii="Verdana" w:hAnsi="Verdana"/>
                <w:bCs/>
                <w:sz w:val="22"/>
                <w:szCs w:val="22"/>
              </w:rPr>
              <w:t>Small group work</w:t>
            </w:r>
          </w:p>
          <w:p w:rsidR="009E12BF" w:rsidRPr="00D03B6C" w:rsidRDefault="009E12BF" w:rsidP="00D03B6C">
            <w:pPr>
              <w:numPr>
                <w:ilvl w:val="0"/>
                <w:numId w:val="7"/>
              </w:numPr>
              <w:snapToGrid w:val="0"/>
              <w:ind w:left="366" w:hanging="283"/>
              <w:rPr>
                <w:rFonts w:ascii="Verdana" w:hAnsi="Verdana"/>
                <w:bCs/>
              </w:rPr>
            </w:pPr>
            <w:r w:rsidRPr="00D03B6C">
              <w:rPr>
                <w:rFonts w:ascii="Verdana" w:hAnsi="Verdana"/>
                <w:bCs/>
                <w:sz w:val="22"/>
                <w:szCs w:val="22"/>
              </w:rPr>
              <w:t>Wrap up in plenary</w:t>
            </w:r>
          </w:p>
          <w:p w:rsidR="009E12BF" w:rsidRPr="00D03B6C" w:rsidRDefault="009E12BF" w:rsidP="00D03B6C">
            <w:pPr>
              <w:snapToGrid w:val="0"/>
              <w:rPr>
                <w:rFonts w:ascii="Verdana" w:hAnsi="Verdana"/>
                <w:bCs/>
                <w:i/>
              </w:rPr>
            </w:pPr>
            <w:r w:rsidRPr="00D03B6C">
              <w:rPr>
                <w:rFonts w:ascii="Verdana" w:hAnsi="Verdana"/>
                <w:bCs/>
                <w:i/>
                <w:sz w:val="22"/>
                <w:szCs w:val="22"/>
              </w:rPr>
              <w:t>(Slide 10)</w:t>
            </w:r>
          </w:p>
        </w:tc>
        <w:tc>
          <w:tcPr>
            <w:tcW w:w="2181" w:type="dxa"/>
            <w:tcBorders>
              <w:top w:val="single" w:sz="4" w:space="0" w:color="000000"/>
              <w:left w:val="single" w:sz="4" w:space="0" w:color="000000"/>
              <w:bottom w:val="single" w:sz="4" w:space="0" w:color="000000"/>
              <w:right w:val="single" w:sz="4" w:space="0" w:color="000000"/>
            </w:tcBorders>
          </w:tcPr>
          <w:p w:rsidR="009E12BF" w:rsidRPr="00D03B6C" w:rsidRDefault="009E12BF" w:rsidP="00D03B6C">
            <w:pPr>
              <w:snapToGrid w:val="0"/>
              <w:rPr>
                <w:rFonts w:ascii="Verdana" w:hAnsi="Verdana"/>
                <w:bCs/>
                <w:lang w:val="en-GB"/>
              </w:rPr>
            </w:pPr>
            <w:r w:rsidRPr="00D03B6C">
              <w:rPr>
                <w:rFonts w:ascii="Verdana" w:hAnsi="Verdana"/>
                <w:bCs/>
                <w:sz w:val="22"/>
                <w:szCs w:val="22"/>
                <w:lang w:val="en-GB"/>
              </w:rPr>
              <w:t>Projector, laptop, screen.</w:t>
            </w:r>
          </w:p>
          <w:p w:rsidR="009E12BF" w:rsidRPr="00D03B6C" w:rsidRDefault="009E12BF" w:rsidP="00D03B6C">
            <w:pPr>
              <w:snapToGrid w:val="0"/>
              <w:rPr>
                <w:rFonts w:ascii="Verdana" w:hAnsi="Verdana"/>
                <w:bCs/>
                <w:lang w:val="en-GB"/>
              </w:rPr>
            </w:pPr>
            <w:r w:rsidRPr="00D03B6C">
              <w:rPr>
                <w:rFonts w:ascii="Verdana" w:hAnsi="Verdana"/>
                <w:bCs/>
                <w:sz w:val="22"/>
                <w:szCs w:val="22"/>
                <w:lang w:val="en-GB"/>
              </w:rPr>
              <w:t>M1_U2_Presentation</w:t>
            </w:r>
          </w:p>
          <w:p w:rsidR="009E12BF" w:rsidRPr="00D03B6C" w:rsidRDefault="009E12BF" w:rsidP="00D03B6C">
            <w:pPr>
              <w:snapToGrid w:val="0"/>
              <w:rPr>
                <w:rFonts w:ascii="Verdana" w:hAnsi="Verdana"/>
                <w:bCs/>
                <w:lang w:val="en-GB"/>
              </w:rPr>
            </w:pPr>
            <w:r w:rsidRPr="00D03B6C">
              <w:rPr>
                <w:rFonts w:ascii="Verdana" w:hAnsi="Verdana"/>
                <w:bCs/>
                <w:sz w:val="22"/>
                <w:szCs w:val="22"/>
                <w:lang w:val="en-GB"/>
              </w:rPr>
              <w:t>M1_U2_Activity_1_Template_1</w:t>
            </w:r>
          </w:p>
          <w:p w:rsidR="009E12BF" w:rsidRPr="00D03B6C" w:rsidRDefault="009E12BF" w:rsidP="00D03B6C">
            <w:pPr>
              <w:snapToGrid w:val="0"/>
              <w:rPr>
                <w:rFonts w:ascii="Verdana" w:hAnsi="Verdana"/>
                <w:bCs/>
                <w:lang w:val="en-GB"/>
              </w:rPr>
            </w:pPr>
            <w:r w:rsidRPr="00D03B6C">
              <w:rPr>
                <w:rFonts w:ascii="Verdana" w:hAnsi="Verdana"/>
                <w:bCs/>
                <w:sz w:val="22"/>
                <w:szCs w:val="22"/>
                <w:lang w:val="en-GB"/>
              </w:rPr>
              <w:t>M1_U2_Activity_1_Template_2</w:t>
            </w:r>
          </w:p>
          <w:p w:rsidR="009E12BF" w:rsidRPr="00D03B6C" w:rsidRDefault="009E12BF" w:rsidP="00D03B6C">
            <w:pPr>
              <w:snapToGrid w:val="0"/>
              <w:rPr>
                <w:rFonts w:ascii="Verdana" w:hAnsi="Verdana"/>
                <w:bCs/>
                <w:lang w:val="en-GB"/>
              </w:rPr>
            </w:pPr>
            <w:r w:rsidRPr="00D03B6C">
              <w:rPr>
                <w:rFonts w:ascii="Verdana" w:hAnsi="Verdana"/>
                <w:bCs/>
                <w:sz w:val="22"/>
                <w:szCs w:val="22"/>
                <w:lang w:val="en-GB"/>
              </w:rPr>
              <w:t>M1_U2_Activity_1_Template_3</w:t>
            </w:r>
          </w:p>
        </w:tc>
      </w:tr>
      <w:tr w:rsidR="009E12BF" w:rsidRPr="00D03B6C" w:rsidTr="001178C3">
        <w:tc>
          <w:tcPr>
            <w:tcW w:w="1384" w:type="dxa"/>
            <w:tcBorders>
              <w:top w:val="single" w:sz="4" w:space="0" w:color="000000"/>
              <w:left w:val="single" w:sz="4" w:space="0" w:color="000000"/>
              <w:bottom w:val="single" w:sz="4" w:space="0" w:color="000000"/>
            </w:tcBorders>
          </w:tcPr>
          <w:p w:rsidR="009E12BF" w:rsidRPr="00D03B6C" w:rsidRDefault="009E12BF" w:rsidP="00D03B6C">
            <w:pPr>
              <w:snapToGrid w:val="0"/>
              <w:rPr>
                <w:rFonts w:ascii="Verdana" w:hAnsi="Verdana"/>
                <w:bCs/>
              </w:rPr>
            </w:pPr>
            <w:r w:rsidRPr="00D03B6C">
              <w:rPr>
                <w:rFonts w:ascii="Verdana" w:hAnsi="Verdana"/>
                <w:bCs/>
                <w:sz w:val="22"/>
                <w:szCs w:val="22"/>
              </w:rPr>
              <w:t>15min.</w:t>
            </w:r>
          </w:p>
        </w:tc>
        <w:tc>
          <w:tcPr>
            <w:tcW w:w="2938" w:type="dxa"/>
            <w:tcBorders>
              <w:top w:val="single" w:sz="4" w:space="0" w:color="000000"/>
              <w:left w:val="single" w:sz="4" w:space="0" w:color="000000"/>
              <w:bottom w:val="single" w:sz="4" w:space="0" w:color="000000"/>
            </w:tcBorders>
          </w:tcPr>
          <w:p w:rsidR="009E12BF" w:rsidRPr="00D03B6C" w:rsidRDefault="009E12BF" w:rsidP="00D03B6C">
            <w:pPr>
              <w:numPr>
                <w:ilvl w:val="0"/>
                <w:numId w:val="1"/>
              </w:numPr>
              <w:ind w:left="186" w:hanging="186"/>
              <w:rPr>
                <w:rFonts w:ascii="Verdana" w:hAnsi="Verdana"/>
                <w:bCs/>
                <w:lang w:val="en-GB"/>
              </w:rPr>
            </w:pPr>
            <w:r w:rsidRPr="00D03B6C">
              <w:rPr>
                <w:rFonts w:ascii="Verdana" w:hAnsi="Verdana"/>
                <w:bCs/>
                <w:sz w:val="22"/>
                <w:szCs w:val="22"/>
                <w:lang w:val="en-GB"/>
              </w:rPr>
              <w:t>Provide the key elements for understanding the influence of cultural backgrounds on the perceptions and behaviours of health professionals and patients.</w:t>
            </w:r>
          </w:p>
          <w:p w:rsidR="009E12BF" w:rsidRPr="00D03B6C" w:rsidRDefault="009E12BF" w:rsidP="00D03B6C">
            <w:pPr>
              <w:rPr>
                <w:rFonts w:ascii="Verdana" w:hAnsi="Verdana"/>
                <w:bCs/>
                <w:lang w:val="en-GB"/>
              </w:rPr>
            </w:pPr>
          </w:p>
        </w:tc>
        <w:tc>
          <w:tcPr>
            <w:tcW w:w="2161" w:type="dxa"/>
            <w:tcBorders>
              <w:top w:val="single" w:sz="4" w:space="0" w:color="000000"/>
              <w:left w:val="single" w:sz="4" w:space="0" w:color="000000"/>
              <w:bottom w:val="single" w:sz="4" w:space="0" w:color="000000"/>
            </w:tcBorders>
          </w:tcPr>
          <w:p w:rsidR="009E12BF" w:rsidRPr="00D03B6C" w:rsidRDefault="009E12BF" w:rsidP="00D03B6C">
            <w:pPr>
              <w:rPr>
                <w:rFonts w:ascii="Verdana" w:hAnsi="Verdana"/>
                <w:bCs/>
                <w:lang w:val="en-GB"/>
              </w:rPr>
            </w:pPr>
            <w:r w:rsidRPr="00D03B6C">
              <w:rPr>
                <w:rFonts w:ascii="Verdana" w:hAnsi="Verdana"/>
                <w:b/>
                <w:bCs/>
                <w:sz w:val="22"/>
                <w:szCs w:val="22"/>
                <w:lang w:val="en-GB"/>
              </w:rPr>
              <w:t xml:space="preserve">Presentation </w:t>
            </w:r>
            <w:r w:rsidRPr="00D03B6C">
              <w:rPr>
                <w:rFonts w:ascii="Verdana" w:hAnsi="Verdana"/>
                <w:bCs/>
                <w:sz w:val="22"/>
                <w:szCs w:val="22"/>
                <w:lang w:val="en-GB"/>
              </w:rPr>
              <w:t>“</w:t>
            </w:r>
            <w:r w:rsidRPr="00D03B6C">
              <w:rPr>
                <w:rFonts w:ascii="Verdana" w:hAnsi="Verdana"/>
                <w:sz w:val="22"/>
                <w:szCs w:val="22"/>
                <w:lang w:val="en-US"/>
              </w:rPr>
              <w:t>Influence of cultural background on health professionals’ and patients’ perceptions and behaviours</w:t>
            </w:r>
            <w:r w:rsidRPr="00D03B6C">
              <w:rPr>
                <w:rFonts w:ascii="Verdana" w:hAnsi="Verdana"/>
                <w:bCs/>
                <w:sz w:val="22"/>
                <w:szCs w:val="22"/>
                <w:lang w:val="en-GB"/>
              </w:rPr>
              <w:t xml:space="preserve">” and questions. </w:t>
            </w:r>
          </w:p>
          <w:p w:rsidR="009E12BF" w:rsidRPr="00D03B6C" w:rsidRDefault="009E12BF" w:rsidP="00D03B6C">
            <w:pPr>
              <w:rPr>
                <w:rFonts w:ascii="Verdana" w:hAnsi="Verdana"/>
                <w:bCs/>
                <w:lang w:val="en-GB"/>
              </w:rPr>
            </w:pPr>
            <w:r w:rsidRPr="00D03B6C">
              <w:rPr>
                <w:rFonts w:ascii="Verdana" w:hAnsi="Verdana"/>
                <w:bCs/>
                <w:i/>
                <w:sz w:val="22"/>
                <w:szCs w:val="22"/>
              </w:rPr>
              <w:t>(Slide 13-16)</w:t>
            </w:r>
          </w:p>
        </w:tc>
        <w:tc>
          <w:tcPr>
            <w:tcW w:w="2181" w:type="dxa"/>
            <w:tcBorders>
              <w:top w:val="single" w:sz="4" w:space="0" w:color="000000"/>
              <w:left w:val="single" w:sz="4" w:space="0" w:color="000000"/>
              <w:bottom w:val="single" w:sz="4" w:space="0" w:color="000000"/>
              <w:right w:val="single" w:sz="4" w:space="0" w:color="000000"/>
            </w:tcBorders>
          </w:tcPr>
          <w:p w:rsidR="009E12BF" w:rsidRPr="00D03B6C" w:rsidRDefault="009E12BF" w:rsidP="00D03B6C">
            <w:pPr>
              <w:snapToGrid w:val="0"/>
              <w:rPr>
                <w:rFonts w:ascii="Verdana" w:hAnsi="Verdana"/>
                <w:bCs/>
                <w:lang w:val="en-GB"/>
              </w:rPr>
            </w:pPr>
            <w:r w:rsidRPr="00D03B6C">
              <w:rPr>
                <w:rFonts w:ascii="Verdana" w:hAnsi="Verdana"/>
                <w:bCs/>
                <w:sz w:val="22"/>
                <w:szCs w:val="22"/>
                <w:lang w:val="en-GB"/>
              </w:rPr>
              <w:t>Projector, laptop, screen.</w:t>
            </w:r>
          </w:p>
          <w:p w:rsidR="009E12BF" w:rsidRPr="00D03B6C" w:rsidRDefault="009E12BF" w:rsidP="00D03B6C">
            <w:pPr>
              <w:rPr>
                <w:rFonts w:ascii="Verdana" w:hAnsi="Verdana"/>
                <w:bCs/>
                <w:lang w:val="en-US"/>
              </w:rPr>
            </w:pPr>
            <w:r w:rsidRPr="00D03B6C">
              <w:rPr>
                <w:rFonts w:ascii="Verdana" w:hAnsi="Verdana"/>
                <w:bCs/>
                <w:sz w:val="22"/>
                <w:szCs w:val="22"/>
                <w:lang w:val="en-GB"/>
              </w:rPr>
              <w:t>M1_U2_Presentation</w:t>
            </w:r>
          </w:p>
        </w:tc>
      </w:tr>
      <w:tr w:rsidR="009E12BF" w:rsidRPr="00D03B6C" w:rsidTr="001178C3">
        <w:tc>
          <w:tcPr>
            <w:tcW w:w="1384" w:type="dxa"/>
            <w:tcBorders>
              <w:top w:val="single" w:sz="4" w:space="0" w:color="000000"/>
              <w:left w:val="single" w:sz="4" w:space="0" w:color="000000"/>
              <w:bottom w:val="single" w:sz="4" w:space="0" w:color="000000"/>
            </w:tcBorders>
          </w:tcPr>
          <w:p w:rsidR="009E12BF" w:rsidRPr="00D03B6C" w:rsidRDefault="009E12BF" w:rsidP="00D03B6C">
            <w:pPr>
              <w:rPr>
                <w:rFonts w:ascii="Verdana" w:hAnsi="Verdana"/>
                <w:bCs/>
                <w:lang w:val="en-GB"/>
              </w:rPr>
            </w:pPr>
            <w:r w:rsidRPr="00D03B6C">
              <w:rPr>
                <w:rFonts w:ascii="Verdana" w:hAnsi="Verdana"/>
                <w:bCs/>
                <w:sz w:val="22"/>
                <w:szCs w:val="22"/>
                <w:lang w:val="en-GB"/>
              </w:rPr>
              <w:t>20 min.</w:t>
            </w:r>
          </w:p>
        </w:tc>
        <w:tc>
          <w:tcPr>
            <w:tcW w:w="2938" w:type="dxa"/>
            <w:tcBorders>
              <w:top w:val="single" w:sz="4" w:space="0" w:color="000000"/>
              <w:left w:val="single" w:sz="4" w:space="0" w:color="000000"/>
              <w:bottom w:val="single" w:sz="4" w:space="0" w:color="000000"/>
            </w:tcBorders>
          </w:tcPr>
          <w:p w:rsidR="009E12BF" w:rsidRPr="00D03B6C" w:rsidRDefault="009E12BF" w:rsidP="00D03B6C">
            <w:pPr>
              <w:numPr>
                <w:ilvl w:val="0"/>
                <w:numId w:val="1"/>
              </w:numPr>
              <w:autoSpaceDE w:val="0"/>
              <w:autoSpaceDN w:val="0"/>
              <w:adjustRightInd w:val="0"/>
              <w:ind w:left="186" w:hanging="186"/>
              <w:rPr>
                <w:rFonts w:ascii="Verdana" w:hAnsi="Verdana"/>
                <w:bCs/>
                <w:lang w:val="en-GB"/>
              </w:rPr>
            </w:pPr>
            <w:r w:rsidRPr="00D03B6C">
              <w:rPr>
                <w:rFonts w:ascii="Verdana" w:hAnsi="Verdana"/>
                <w:bCs/>
                <w:sz w:val="22"/>
                <w:szCs w:val="22"/>
                <w:lang w:val="en-GB"/>
              </w:rPr>
              <w:t>Introduce the concepts of “health promotion”, “Health education” and relate them with cultural diversity and interculturality.</w:t>
            </w:r>
          </w:p>
        </w:tc>
        <w:tc>
          <w:tcPr>
            <w:tcW w:w="2161" w:type="dxa"/>
            <w:tcBorders>
              <w:top w:val="single" w:sz="4" w:space="0" w:color="000000"/>
              <w:left w:val="single" w:sz="4" w:space="0" w:color="000000"/>
              <w:bottom w:val="single" w:sz="4" w:space="0" w:color="000000"/>
            </w:tcBorders>
          </w:tcPr>
          <w:p w:rsidR="009E12BF" w:rsidRPr="00D03B6C" w:rsidRDefault="009E12BF" w:rsidP="00D03B6C">
            <w:pPr>
              <w:snapToGrid w:val="0"/>
              <w:rPr>
                <w:rFonts w:ascii="Verdana" w:hAnsi="Verdana"/>
                <w:bCs/>
                <w:lang w:val="en-GB"/>
              </w:rPr>
            </w:pPr>
            <w:r w:rsidRPr="00D03B6C">
              <w:rPr>
                <w:rFonts w:ascii="Verdana" w:hAnsi="Verdana"/>
                <w:b/>
                <w:bCs/>
                <w:sz w:val="22"/>
                <w:szCs w:val="22"/>
                <w:lang w:val="en-GB"/>
              </w:rPr>
              <w:t>Presentation</w:t>
            </w:r>
            <w:r w:rsidRPr="00D03B6C">
              <w:rPr>
                <w:rFonts w:ascii="Verdana" w:hAnsi="Verdana"/>
                <w:bCs/>
                <w:sz w:val="22"/>
                <w:szCs w:val="22"/>
                <w:lang w:val="en-GB"/>
              </w:rPr>
              <w:t>” and questions.</w:t>
            </w:r>
          </w:p>
        </w:tc>
        <w:tc>
          <w:tcPr>
            <w:tcW w:w="2181" w:type="dxa"/>
            <w:tcBorders>
              <w:top w:val="single" w:sz="4" w:space="0" w:color="000000"/>
              <w:left w:val="single" w:sz="4" w:space="0" w:color="000000"/>
              <w:bottom w:val="single" w:sz="4" w:space="0" w:color="000000"/>
              <w:right w:val="single" w:sz="4" w:space="0" w:color="000000"/>
            </w:tcBorders>
          </w:tcPr>
          <w:p w:rsidR="009E12BF" w:rsidRPr="00D03B6C" w:rsidRDefault="009E12BF" w:rsidP="00D03B6C">
            <w:pPr>
              <w:snapToGrid w:val="0"/>
              <w:rPr>
                <w:rFonts w:ascii="Verdana" w:hAnsi="Verdana"/>
                <w:bCs/>
                <w:lang w:val="en-GB"/>
              </w:rPr>
            </w:pPr>
            <w:r w:rsidRPr="00D03B6C">
              <w:rPr>
                <w:rFonts w:ascii="Verdana" w:hAnsi="Verdana"/>
                <w:bCs/>
                <w:sz w:val="22"/>
                <w:szCs w:val="22"/>
                <w:lang w:val="en-GB"/>
              </w:rPr>
              <w:t>Projector, laptop, screen.</w:t>
            </w:r>
          </w:p>
          <w:p w:rsidR="009E12BF" w:rsidRPr="00D03B6C" w:rsidRDefault="009E12BF" w:rsidP="00D03B6C">
            <w:pPr>
              <w:rPr>
                <w:rFonts w:ascii="Verdana" w:hAnsi="Verdana"/>
                <w:bCs/>
                <w:lang w:val="en-US"/>
              </w:rPr>
            </w:pPr>
            <w:r w:rsidRPr="00D03B6C">
              <w:rPr>
                <w:rFonts w:ascii="Verdana" w:hAnsi="Verdana"/>
                <w:bCs/>
                <w:sz w:val="22"/>
                <w:szCs w:val="22"/>
                <w:lang w:val="en-GB"/>
              </w:rPr>
              <w:t>M1_U2_Presentation</w:t>
            </w:r>
          </w:p>
        </w:tc>
      </w:tr>
    </w:tbl>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sz w:val="36"/>
          <w:szCs w:val="36"/>
          <w:lang w:val="en-US"/>
        </w:rPr>
      </w:pPr>
    </w:p>
    <w:p w:rsidR="009E12BF" w:rsidRPr="00D03B6C" w:rsidRDefault="009E12BF" w:rsidP="00D03B6C">
      <w:pPr>
        <w:jc w:val="center"/>
        <w:rPr>
          <w:rFonts w:ascii="Verdana" w:hAnsi="Verdana"/>
          <w:b/>
          <w:bCs/>
          <w:color w:val="000080"/>
          <w:sz w:val="36"/>
          <w:szCs w:val="36"/>
          <w:lang w:val="en-US"/>
        </w:rPr>
      </w:pPr>
    </w:p>
    <w:p w:rsidR="009E12BF" w:rsidRPr="00D03B6C" w:rsidRDefault="009E12BF" w:rsidP="00D03B6C">
      <w:pPr>
        <w:jc w:val="center"/>
        <w:rPr>
          <w:rFonts w:ascii="Verdana" w:hAnsi="Verdana"/>
          <w:b/>
          <w:bCs/>
          <w:color w:val="000080"/>
          <w:sz w:val="36"/>
          <w:szCs w:val="36"/>
          <w:lang w:val="en-US"/>
        </w:rPr>
      </w:pPr>
      <w:r w:rsidRPr="00D03B6C">
        <w:rPr>
          <w:rFonts w:ascii="Verdana" w:hAnsi="Verdana"/>
          <w:b/>
          <w:bCs/>
          <w:color w:val="000080"/>
          <w:sz w:val="36"/>
          <w:szCs w:val="36"/>
          <w:lang w:val="en-US"/>
        </w:rPr>
        <w:t xml:space="preserve">MODULE 1: </w:t>
      </w:r>
    </w:p>
    <w:p w:rsidR="009E12BF" w:rsidRPr="00D03B6C" w:rsidRDefault="009E12BF" w:rsidP="00D03B6C">
      <w:pPr>
        <w:jc w:val="center"/>
        <w:rPr>
          <w:rFonts w:ascii="Verdana" w:hAnsi="Verdana"/>
          <w:b/>
          <w:bCs/>
          <w:color w:val="000080"/>
          <w:sz w:val="36"/>
          <w:szCs w:val="36"/>
          <w:lang w:val="en-US"/>
        </w:rPr>
      </w:pPr>
    </w:p>
    <w:p w:rsidR="009E12BF" w:rsidRPr="00D03B6C" w:rsidRDefault="009E12BF" w:rsidP="00D03B6C">
      <w:pPr>
        <w:jc w:val="center"/>
        <w:rPr>
          <w:rFonts w:ascii="Verdana" w:hAnsi="Verdana"/>
          <w:b/>
          <w:bCs/>
          <w:color w:val="000080"/>
          <w:sz w:val="36"/>
          <w:szCs w:val="36"/>
          <w:lang w:val="en-US"/>
        </w:rPr>
      </w:pPr>
    </w:p>
    <w:p w:rsidR="009E12BF" w:rsidRPr="00D03B6C" w:rsidRDefault="009E12BF" w:rsidP="00D03B6C">
      <w:pPr>
        <w:jc w:val="center"/>
        <w:rPr>
          <w:rFonts w:ascii="Verdana" w:hAnsi="Verdana"/>
          <w:b/>
          <w:bCs/>
          <w:color w:val="000080"/>
          <w:sz w:val="36"/>
          <w:szCs w:val="36"/>
          <w:lang w:val="en-US"/>
        </w:rPr>
      </w:pPr>
    </w:p>
    <w:p w:rsidR="009E12BF" w:rsidRPr="00D03B6C" w:rsidRDefault="009E12BF" w:rsidP="00D03B6C">
      <w:pPr>
        <w:jc w:val="center"/>
        <w:rPr>
          <w:rFonts w:ascii="Verdana" w:hAnsi="Verdana"/>
          <w:b/>
          <w:bCs/>
          <w:color w:val="000080"/>
          <w:sz w:val="36"/>
          <w:szCs w:val="36"/>
          <w:lang w:val="en-US"/>
        </w:rPr>
      </w:pPr>
    </w:p>
    <w:p w:rsidR="009E12BF" w:rsidRPr="00D03B6C" w:rsidRDefault="009E12BF" w:rsidP="00D03B6C">
      <w:pPr>
        <w:jc w:val="center"/>
        <w:rPr>
          <w:rFonts w:ascii="Verdana" w:hAnsi="Verdana"/>
          <w:b/>
          <w:bCs/>
          <w:color w:val="000080"/>
          <w:sz w:val="36"/>
          <w:szCs w:val="36"/>
          <w:lang w:val="en-US"/>
        </w:rPr>
      </w:pPr>
    </w:p>
    <w:p w:rsidR="009E12BF" w:rsidRPr="00D03B6C" w:rsidRDefault="009E12BF" w:rsidP="00D03B6C">
      <w:pPr>
        <w:jc w:val="center"/>
        <w:rPr>
          <w:rFonts w:ascii="Verdana" w:hAnsi="Verdana"/>
          <w:b/>
          <w:bCs/>
          <w:color w:val="000080"/>
          <w:sz w:val="36"/>
          <w:szCs w:val="36"/>
          <w:lang w:val="en-US"/>
        </w:rPr>
      </w:pPr>
    </w:p>
    <w:p w:rsidR="009E12BF" w:rsidRPr="00D03B6C" w:rsidRDefault="009E12BF" w:rsidP="00D03B6C">
      <w:pPr>
        <w:jc w:val="center"/>
        <w:rPr>
          <w:rFonts w:ascii="Verdana" w:hAnsi="Verdana"/>
          <w:b/>
          <w:bCs/>
          <w:color w:val="000080"/>
          <w:sz w:val="36"/>
          <w:szCs w:val="36"/>
          <w:lang w:val="en-US"/>
        </w:rPr>
      </w:pPr>
    </w:p>
    <w:p w:rsidR="009E12BF" w:rsidRPr="00D03B6C" w:rsidRDefault="009E12BF" w:rsidP="00D03B6C">
      <w:pPr>
        <w:jc w:val="center"/>
        <w:rPr>
          <w:rFonts w:ascii="Verdana" w:hAnsi="Verdana"/>
          <w:b/>
          <w:bCs/>
          <w:color w:val="000080"/>
          <w:sz w:val="36"/>
          <w:szCs w:val="36"/>
          <w:lang w:val="en-US"/>
        </w:rPr>
      </w:pPr>
    </w:p>
    <w:p w:rsidR="009E12BF" w:rsidRPr="00D03B6C" w:rsidRDefault="009E12BF" w:rsidP="00D03B6C">
      <w:pPr>
        <w:jc w:val="center"/>
        <w:rPr>
          <w:rFonts w:ascii="Verdana" w:hAnsi="Verdana"/>
          <w:b/>
          <w:bCs/>
          <w:color w:val="000080"/>
          <w:sz w:val="36"/>
          <w:szCs w:val="36"/>
          <w:lang w:val="en-US"/>
        </w:rPr>
      </w:pPr>
      <w:r w:rsidRPr="00D03B6C">
        <w:rPr>
          <w:rFonts w:ascii="Verdana" w:hAnsi="Verdana"/>
          <w:b/>
          <w:bCs/>
          <w:color w:val="000080"/>
          <w:sz w:val="36"/>
          <w:szCs w:val="36"/>
          <w:lang w:val="en-US"/>
        </w:rPr>
        <w:t>Sensitivity and Awareness of Cultural and Other Forms of Diversity</w:t>
      </w:r>
    </w:p>
    <w:p w:rsidR="009E12BF" w:rsidRPr="00D03B6C" w:rsidRDefault="009E12BF" w:rsidP="00D03B6C">
      <w:pPr>
        <w:jc w:val="center"/>
        <w:rPr>
          <w:rFonts w:ascii="Verdana" w:hAnsi="Verdana"/>
          <w:b/>
          <w:bCs/>
          <w:color w:val="000080"/>
          <w:sz w:val="28"/>
          <w:lang w:val="en-US"/>
        </w:rPr>
      </w:pPr>
    </w:p>
    <w:p w:rsidR="009E12BF" w:rsidRPr="00D03B6C" w:rsidRDefault="009E12BF" w:rsidP="00D03B6C">
      <w:pPr>
        <w:jc w:val="center"/>
        <w:rPr>
          <w:rFonts w:ascii="Verdana" w:hAnsi="Verdana" w:cs="Calibri"/>
          <w:b/>
          <w:bCs/>
          <w:color w:val="000080"/>
          <w:sz w:val="28"/>
          <w:lang w:val="en-GB"/>
        </w:rPr>
      </w:pPr>
      <w:r w:rsidRPr="00D03B6C">
        <w:rPr>
          <w:rFonts w:ascii="Verdana" w:hAnsi="Verdana" w:cs="Calibri"/>
          <w:b/>
          <w:bCs/>
          <w:color w:val="000080"/>
          <w:sz w:val="28"/>
          <w:lang w:val="en-GB"/>
        </w:rPr>
        <w:t>From Intercultural Competence to Diversity Sensitivity</w:t>
      </w:r>
    </w:p>
    <w:p w:rsidR="009E12BF" w:rsidRPr="00D03B6C" w:rsidRDefault="009E12BF" w:rsidP="00D03B6C">
      <w:pPr>
        <w:jc w:val="center"/>
        <w:rPr>
          <w:rFonts w:ascii="Verdana" w:hAnsi="Verdana"/>
          <w:b/>
          <w:bCs/>
          <w:color w:val="000080"/>
          <w:sz w:val="32"/>
          <w:szCs w:val="32"/>
          <w:lang w:val="en-GB"/>
        </w:rPr>
      </w:pPr>
    </w:p>
    <w:p w:rsidR="009E12BF" w:rsidRPr="00D03B6C" w:rsidRDefault="009E12BF" w:rsidP="00D03B6C">
      <w:pPr>
        <w:jc w:val="center"/>
        <w:rPr>
          <w:rFonts w:ascii="Verdana" w:hAnsi="Verdana"/>
          <w:b/>
          <w:bCs/>
          <w:color w:val="000080"/>
          <w:sz w:val="32"/>
          <w:szCs w:val="32"/>
          <w:lang w:val="en-GB"/>
        </w:rPr>
      </w:pPr>
    </w:p>
    <w:p w:rsidR="009E12BF" w:rsidRPr="00D03B6C" w:rsidRDefault="009E12BF" w:rsidP="00D03B6C">
      <w:pPr>
        <w:jc w:val="center"/>
        <w:rPr>
          <w:rFonts w:ascii="Verdana" w:hAnsi="Verdana"/>
          <w:b/>
          <w:bCs/>
          <w:color w:val="000080"/>
          <w:sz w:val="32"/>
          <w:szCs w:val="32"/>
          <w:lang w:val="en-GB"/>
        </w:rPr>
      </w:pPr>
    </w:p>
    <w:p w:rsidR="009E12BF" w:rsidRPr="00D03B6C" w:rsidRDefault="009E12BF" w:rsidP="00D03B6C">
      <w:pPr>
        <w:jc w:val="center"/>
        <w:rPr>
          <w:rFonts w:ascii="Verdana" w:hAnsi="Verdana"/>
          <w:b/>
          <w:bCs/>
          <w:color w:val="000080"/>
          <w:sz w:val="32"/>
          <w:szCs w:val="32"/>
          <w:lang w:val="en-GB"/>
        </w:rPr>
      </w:pPr>
    </w:p>
    <w:p w:rsidR="009E12BF" w:rsidRPr="00D03B6C" w:rsidRDefault="009E12BF" w:rsidP="00D03B6C">
      <w:pPr>
        <w:jc w:val="center"/>
        <w:rPr>
          <w:rFonts w:ascii="Verdana" w:hAnsi="Verdana"/>
          <w:b/>
          <w:bCs/>
          <w:color w:val="000080"/>
          <w:sz w:val="32"/>
          <w:szCs w:val="32"/>
          <w:lang w:val="en-GB"/>
        </w:rPr>
      </w:pPr>
    </w:p>
    <w:p w:rsidR="009E12BF" w:rsidRPr="00D03B6C" w:rsidRDefault="009E12BF" w:rsidP="00D03B6C">
      <w:pPr>
        <w:jc w:val="center"/>
        <w:rPr>
          <w:rFonts w:ascii="Verdana" w:hAnsi="Verdana"/>
          <w:b/>
          <w:bCs/>
          <w:color w:val="000080"/>
          <w:sz w:val="32"/>
          <w:szCs w:val="32"/>
          <w:lang w:val="en-GB"/>
        </w:rPr>
      </w:pPr>
    </w:p>
    <w:p w:rsidR="009E12BF" w:rsidRPr="00D03B6C" w:rsidRDefault="009E12BF" w:rsidP="00D03B6C">
      <w:pPr>
        <w:rPr>
          <w:rFonts w:ascii="Verdana" w:hAnsi="Verdana"/>
          <w:b/>
          <w:bCs/>
          <w:color w:val="000080"/>
          <w:sz w:val="32"/>
          <w:szCs w:val="32"/>
          <w:lang w:val="en-GB"/>
        </w:rPr>
      </w:pPr>
    </w:p>
    <w:p w:rsidR="009E12BF" w:rsidRPr="00D03B6C" w:rsidRDefault="009E12BF" w:rsidP="00D03B6C">
      <w:pPr>
        <w:rPr>
          <w:rFonts w:ascii="Verdana" w:hAnsi="Verdana"/>
          <w:b/>
          <w:bCs/>
          <w:color w:val="000080"/>
          <w:sz w:val="32"/>
          <w:szCs w:val="32"/>
          <w:lang w:val="en-GB"/>
        </w:rPr>
      </w:pPr>
    </w:p>
    <w:p w:rsidR="009E12BF" w:rsidRPr="00D03B6C" w:rsidRDefault="009E12BF" w:rsidP="00D03B6C">
      <w:pPr>
        <w:rPr>
          <w:rFonts w:ascii="Verdana" w:hAnsi="Verdana"/>
          <w:b/>
          <w:bCs/>
          <w:color w:val="000080"/>
          <w:sz w:val="32"/>
          <w:szCs w:val="32"/>
          <w:lang w:val="en-GB"/>
        </w:rPr>
      </w:pPr>
    </w:p>
    <w:p w:rsidR="009E12BF" w:rsidRPr="00D03B6C" w:rsidRDefault="009E12BF" w:rsidP="00D03B6C">
      <w:pPr>
        <w:rPr>
          <w:rFonts w:ascii="Verdana" w:hAnsi="Verdana"/>
          <w:b/>
          <w:bCs/>
          <w:color w:val="000080"/>
          <w:sz w:val="32"/>
          <w:szCs w:val="32"/>
          <w:lang w:val="en-GB"/>
        </w:rPr>
      </w:pPr>
    </w:p>
    <w:p w:rsidR="009E12BF" w:rsidRPr="00D03B6C" w:rsidRDefault="009E12BF" w:rsidP="00D03B6C">
      <w:pPr>
        <w:rPr>
          <w:rFonts w:ascii="Verdana" w:hAnsi="Verdana"/>
          <w:b/>
          <w:bCs/>
          <w:color w:val="000080"/>
          <w:sz w:val="32"/>
          <w:szCs w:val="32"/>
          <w:lang w:val="en-GB"/>
        </w:rPr>
      </w:pPr>
    </w:p>
    <w:p w:rsidR="009E12BF" w:rsidRPr="00D03B6C" w:rsidRDefault="009E12BF" w:rsidP="00D03B6C">
      <w:pPr>
        <w:jc w:val="right"/>
        <w:rPr>
          <w:rFonts w:ascii="Verdana" w:hAnsi="Verdana"/>
          <w:b/>
          <w:color w:val="000080"/>
          <w:szCs w:val="22"/>
          <w:lang w:val="en-GB"/>
        </w:rPr>
      </w:pPr>
      <w:r w:rsidRPr="00D03B6C">
        <w:rPr>
          <w:rFonts w:ascii="Verdana" w:hAnsi="Verdana"/>
          <w:b/>
          <w:color w:val="000080"/>
          <w:szCs w:val="22"/>
          <w:lang w:val="en-GB"/>
        </w:rPr>
        <w:t>PREPARED BY:</w:t>
      </w:r>
    </w:p>
    <w:p w:rsidR="009E12BF" w:rsidRPr="00D03B6C" w:rsidRDefault="009E12BF" w:rsidP="00D03B6C">
      <w:pPr>
        <w:jc w:val="right"/>
        <w:rPr>
          <w:rFonts w:ascii="Verdana" w:hAnsi="Verdana"/>
          <w:color w:val="000080"/>
          <w:szCs w:val="22"/>
          <w:lang w:val="en-GB"/>
        </w:rPr>
      </w:pPr>
      <w:r w:rsidRPr="00D03B6C">
        <w:rPr>
          <w:rFonts w:ascii="Verdana" w:hAnsi="Verdana"/>
          <w:color w:val="000080"/>
          <w:szCs w:val="22"/>
          <w:lang w:val="en-GB"/>
        </w:rPr>
        <w:t xml:space="preserve">Amets Suess, </w:t>
      </w:r>
    </w:p>
    <w:p w:rsidR="009E12BF" w:rsidRPr="00D03B6C" w:rsidRDefault="009E12BF" w:rsidP="00D03B6C">
      <w:pPr>
        <w:ind w:left="1416" w:firstLine="708"/>
        <w:jc w:val="right"/>
        <w:rPr>
          <w:rFonts w:ascii="Verdana" w:hAnsi="Verdana"/>
          <w:color w:val="000080"/>
          <w:szCs w:val="22"/>
          <w:lang w:val="en-US"/>
        </w:rPr>
      </w:pPr>
      <w:smartTag w:uri="urn:schemas-microsoft-com:office:smarttags" w:element="place">
        <w:smartTag w:uri="urn:schemas-microsoft-com:office:smarttags" w:element="PlaceName">
          <w:r w:rsidRPr="00D03B6C">
            <w:rPr>
              <w:rFonts w:ascii="Verdana" w:hAnsi="Verdana"/>
              <w:color w:val="000080"/>
              <w:szCs w:val="22"/>
              <w:lang w:val="en-US"/>
            </w:rPr>
            <w:t>Andalusian</w:t>
          </w:r>
        </w:smartTag>
        <w:r w:rsidRPr="00D03B6C">
          <w:rPr>
            <w:rFonts w:ascii="Verdana" w:hAnsi="Verdana"/>
            <w:color w:val="000080"/>
            <w:szCs w:val="22"/>
            <w:lang w:val="en-US"/>
          </w:rPr>
          <w:t xml:space="preserve"> </w:t>
        </w:r>
        <w:smartTag w:uri="urn:schemas-microsoft-com:office:smarttags" w:element="PlaceType">
          <w:r w:rsidRPr="00D03B6C">
            <w:rPr>
              <w:rFonts w:ascii="Verdana" w:hAnsi="Verdana"/>
              <w:color w:val="000080"/>
              <w:szCs w:val="22"/>
              <w:lang w:val="en-US"/>
            </w:rPr>
            <w:t>School</w:t>
          </w:r>
        </w:smartTag>
      </w:smartTag>
      <w:r w:rsidRPr="00D03B6C">
        <w:rPr>
          <w:rFonts w:ascii="Verdana" w:hAnsi="Verdana"/>
          <w:color w:val="000080"/>
          <w:szCs w:val="22"/>
          <w:lang w:val="en-US"/>
        </w:rPr>
        <w:t xml:space="preserve"> of Public Health, 2015</w:t>
      </w:r>
    </w:p>
    <w:p w:rsidR="009E12BF" w:rsidRPr="00D03B6C" w:rsidRDefault="009E12BF" w:rsidP="00D03B6C">
      <w:pPr>
        <w:autoSpaceDE w:val="0"/>
        <w:autoSpaceDN w:val="0"/>
        <w:adjustRightInd w:val="0"/>
        <w:jc w:val="right"/>
        <w:rPr>
          <w:rFonts w:ascii="Verdana" w:hAnsi="Verdana" w:cs="Calibri"/>
          <w:b/>
          <w:bCs/>
          <w:color w:val="000080"/>
          <w:lang w:val="en-GB"/>
        </w:rPr>
      </w:pPr>
    </w:p>
    <w:p w:rsidR="009E12BF" w:rsidRPr="00D03B6C" w:rsidRDefault="009E12BF" w:rsidP="00D03B6C">
      <w:pPr>
        <w:jc w:val="center"/>
        <w:rPr>
          <w:rFonts w:ascii="Verdana" w:hAnsi="Verdana" w:cs="Calibri"/>
          <w:b/>
          <w:bCs/>
          <w:color w:val="000080"/>
          <w:sz w:val="28"/>
          <w:szCs w:val="28"/>
          <w:lang w:val="en-GB"/>
        </w:rPr>
      </w:pPr>
    </w:p>
    <w:p w:rsidR="009E12BF" w:rsidRPr="00D03B6C" w:rsidRDefault="009E12BF" w:rsidP="00D03B6C">
      <w:pPr>
        <w:jc w:val="center"/>
        <w:rPr>
          <w:rFonts w:ascii="Verdana" w:hAnsi="Verdana" w:cs="Calibri"/>
          <w:b/>
          <w:bCs/>
          <w:color w:val="000080"/>
          <w:sz w:val="28"/>
          <w:szCs w:val="28"/>
          <w:lang w:val="en-GB"/>
        </w:rPr>
      </w:pPr>
    </w:p>
    <w:p w:rsidR="009E12BF" w:rsidRDefault="009E12BF" w:rsidP="00D03B6C">
      <w:pPr>
        <w:jc w:val="center"/>
        <w:rPr>
          <w:rFonts w:ascii="Verdana" w:hAnsi="Verdana" w:cs="Calibri"/>
          <w:b/>
          <w:bCs/>
          <w:color w:val="000080"/>
          <w:sz w:val="28"/>
          <w:szCs w:val="28"/>
          <w:lang w:val="en-GB"/>
        </w:rPr>
        <w:sectPr w:rsidR="009E12BF" w:rsidSect="00071FDA">
          <w:pgSz w:w="11907" w:h="16840" w:code="9"/>
          <w:pgMar w:top="1418" w:right="1418" w:bottom="1418" w:left="1418" w:header="709" w:footer="709" w:gutter="0"/>
          <w:cols w:space="708"/>
          <w:docGrid w:linePitch="360"/>
        </w:sectPr>
      </w:pPr>
    </w:p>
    <w:p w:rsidR="009E12BF" w:rsidRPr="00D03B6C" w:rsidRDefault="009E12BF" w:rsidP="00D03B6C">
      <w:pPr>
        <w:jc w:val="center"/>
        <w:rPr>
          <w:rFonts w:ascii="Verdana" w:hAnsi="Verdana" w:cs="Calibri"/>
          <w:b/>
          <w:bCs/>
          <w:color w:val="000080"/>
          <w:sz w:val="28"/>
          <w:szCs w:val="28"/>
          <w:lang w:val="en-GB"/>
        </w:rPr>
      </w:pPr>
      <w:r w:rsidRPr="00D03B6C">
        <w:rPr>
          <w:rFonts w:ascii="Verdana" w:hAnsi="Verdana" w:cs="Calibri"/>
          <w:b/>
          <w:bCs/>
          <w:color w:val="000080"/>
          <w:sz w:val="28"/>
          <w:szCs w:val="28"/>
          <w:lang w:val="en-GB"/>
        </w:rPr>
        <w:t>From Intercultural Competence to Diversity Sensitivity</w:t>
      </w: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numPr>
          <w:ilvl w:val="0"/>
          <w:numId w:val="9"/>
        </w:numPr>
        <w:autoSpaceDE w:val="0"/>
        <w:autoSpaceDN w:val="0"/>
        <w:adjustRightInd w:val="0"/>
        <w:jc w:val="both"/>
        <w:rPr>
          <w:rFonts w:ascii="Verdana" w:hAnsi="Verdana" w:cs="Calibri"/>
          <w:b/>
          <w:bCs/>
          <w:color w:val="000080"/>
          <w:lang w:val="en-GB"/>
        </w:rPr>
      </w:pPr>
      <w:r w:rsidRPr="00D03B6C">
        <w:rPr>
          <w:rFonts w:ascii="Verdana" w:hAnsi="Verdana" w:cs="Calibri"/>
          <w:b/>
          <w:bCs/>
          <w:color w:val="000080"/>
          <w:lang w:val="en-GB"/>
        </w:rPr>
        <w:t>Presentation</w:t>
      </w: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Cs/>
          <w:sz w:val="22"/>
          <w:lang w:val="en-GB"/>
        </w:rPr>
      </w:pPr>
      <w:r w:rsidRPr="00D03B6C">
        <w:rPr>
          <w:rFonts w:ascii="Verdana" w:hAnsi="Verdana" w:cs="Calibri"/>
          <w:b/>
          <w:bCs/>
          <w:sz w:val="22"/>
          <w:lang w:val="en-GB"/>
        </w:rPr>
        <w:t>Slide 1:</w:t>
      </w:r>
      <w:r w:rsidRPr="00D03B6C">
        <w:rPr>
          <w:rFonts w:ascii="Verdana" w:hAnsi="Verdana" w:cs="Calibri"/>
          <w:bCs/>
          <w:sz w:val="22"/>
          <w:lang w:val="en-GB"/>
        </w:rPr>
        <w:t xml:space="preserve"> Title page, Module 1, Unit 2.</w:t>
      </w:r>
    </w:p>
    <w:p w:rsidR="009E12BF" w:rsidRPr="00D03B6C" w:rsidRDefault="009E12BF" w:rsidP="00D03B6C">
      <w:pPr>
        <w:autoSpaceDE w:val="0"/>
        <w:autoSpaceDN w:val="0"/>
        <w:adjustRightInd w:val="0"/>
        <w:jc w:val="both"/>
        <w:rPr>
          <w:rFonts w:ascii="Verdana" w:hAnsi="Verdana" w:cs="Calibri"/>
          <w:bCs/>
          <w:sz w:val="22"/>
          <w:lang w:val="en-GB"/>
        </w:rPr>
      </w:pPr>
    </w:p>
    <w:p w:rsidR="009E12BF" w:rsidRPr="00D03B6C" w:rsidRDefault="009E12BF" w:rsidP="00D03B6C">
      <w:pPr>
        <w:autoSpaceDE w:val="0"/>
        <w:autoSpaceDN w:val="0"/>
        <w:adjustRightInd w:val="0"/>
        <w:jc w:val="both"/>
        <w:rPr>
          <w:rFonts w:ascii="Verdana" w:hAnsi="Verdana" w:cs="Calibri"/>
          <w:bCs/>
          <w:sz w:val="22"/>
          <w:lang w:val="en-GB"/>
        </w:rPr>
      </w:pPr>
      <w:r w:rsidRPr="00D03B6C">
        <w:rPr>
          <w:rFonts w:ascii="Verdana" w:hAnsi="Verdana" w:cs="Calibri"/>
          <w:b/>
          <w:bCs/>
          <w:sz w:val="22"/>
          <w:lang w:val="en-GB"/>
        </w:rPr>
        <w:t>Slide 2:</w:t>
      </w:r>
      <w:r w:rsidRPr="00D03B6C">
        <w:rPr>
          <w:rFonts w:ascii="Verdana" w:hAnsi="Verdana" w:cs="Calibri"/>
          <w:bCs/>
          <w:sz w:val="22"/>
          <w:lang w:val="en-GB"/>
        </w:rPr>
        <w:t xml:space="preserve"> Outline of the session.</w:t>
      </w:r>
    </w:p>
    <w:p w:rsidR="009E12BF" w:rsidRPr="00D03B6C" w:rsidRDefault="009E12BF" w:rsidP="00D03B6C">
      <w:pPr>
        <w:autoSpaceDE w:val="0"/>
        <w:autoSpaceDN w:val="0"/>
        <w:adjustRightInd w:val="0"/>
        <w:jc w:val="both"/>
        <w:rPr>
          <w:rFonts w:ascii="Verdana" w:hAnsi="Verdana" w:cs="Calibri"/>
          <w:bCs/>
          <w:sz w:val="22"/>
          <w:lang w:val="en-GB"/>
        </w:rPr>
      </w:pPr>
    </w:p>
    <w:p w:rsidR="009E12BF" w:rsidRPr="00D03B6C" w:rsidRDefault="009E12BF" w:rsidP="00D03B6C">
      <w:pPr>
        <w:autoSpaceDE w:val="0"/>
        <w:autoSpaceDN w:val="0"/>
        <w:adjustRightInd w:val="0"/>
        <w:jc w:val="both"/>
        <w:rPr>
          <w:rFonts w:ascii="Verdana" w:hAnsi="Verdana" w:cs="Calibri"/>
          <w:bCs/>
          <w:sz w:val="22"/>
          <w:lang w:val="en-GB"/>
        </w:rPr>
      </w:pPr>
      <w:r w:rsidRPr="00D03B6C">
        <w:rPr>
          <w:rFonts w:ascii="Verdana" w:hAnsi="Verdana" w:cs="Calibri"/>
          <w:b/>
          <w:bCs/>
          <w:sz w:val="22"/>
          <w:lang w:val="en-GB"/>
        </w:rPr>
        <w:t>Slide 3:</w:t>
      </w:r>
      <w:r w:rsidRPr="00D03B6C">
        <w:rPr>
          <w:rFonts w:ascii="Verdana" w:hAnsi="Verdana" w:cs="Calibri"/>
          <w:bCs/>
          <w:sz w:val="22"/>
          <w:lang w:val="en-GB"/>
        </w:rPr>
        <w:t xml:space="preserve"> Title page “From Intercultural Competence to Diversity Sensitivity”. </w:t>
      </w:r>
    </w:p>
    <w:p w:rsidR="009E12BF" w:rsidRPr="00D03B6C" w:rsidRDefault="009E12BF" w:rsidP="00D03B6C">
      <w:pPr>
        <w:autoSpaceDE w:val="0"/>
        <w:autoSpaceDN w:val="0"/>
        <w:adjustRightInd w:val="0"/>
        <w:jc w:val="both"/>
        <w:rPr>
          <w:rFonts w:ascii="Verdana" w:hAnsi="Verdana" w:cs="Calibri"/>
          <w:bCs/>
          <w:sz w:val="22"/>
          <w:lang w:val="en-GB"/>
        </w:rPr>
      </w:pPr>
    </w:p>
    <w:p w:rsidR="009E12BF" w:rsidRPr="00D03B6C" w:rsidRDefault="009E12BF" w:rsidP="00D03B6C">
      <w:pPr>
        <w:autoSpaceDE w:val="0"/>
        <w:autoSpaceDN w:val="0"/>
        <w:adjustRightInd w:val="0"/>
        <w:jc w:val="both"/>
        <w:rPr>
          <w:rFonts w:ascii="Verdana" w:hAnsi="Verdana" w:cs="Calibri"/>
          <w:bCs/>
          <w:sz w:val="22"/>
          <w:lang w:val="en-GB"/>
        </w:rPr>
      </w:pPr>
    </w:p>
    <w:p w:rsidR="009E12BF" w:rsidRPr="00D03B6C" w:rsidRDefault="009E12BF" w:rsidP="00D03B6C">
      <w:pPr>
        <w:pStyle w:val="ListParagraph"/>
        <w:numPr>
          <w:ilvl w:val="0"/>
          <w:numId w:val="9"/>
        </w:numPr>
        <w:autoSpaceDE w:val="0"/>
        <w:autoSpaceDN w:val="0"/>
        <w:adjustRightInd w:val="0"/>
        <w:jc w:val="both"/>
        <w:rPr>
          <w:rFonts w:ascii="Verdana" w:hAnsi="Verdana" w:cs="Calibri"/>
          <w:b/>
          <w:bCs/>
          <w:color w:val="000080"/>
          <w:lang w:val="en-GB"/>
        </w:rPr>
      </w:pPr>
      <w:r w:rsidRPr="00D03B6C">
        <w:rPr>
          <w:rFonts w:ascii="Verdana" w:hAnsi="Verdana" w:cs="Calibri"/>
          <w:b/>
          <w:bCs/>
          <w:color w:val="000080"/>
          <w:lang w:val="en-GB"/>
        </w:rPr>
        <w:t>Activity 1: Brainstorming</w:t>
      </w: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sz w:val="22"/>
          <w:lang w:val="en-GB"/>
        </w:rPr>
      </w:pPr>
      <w:r w:rsidRPr="00D03B6C">
        <w:rPr>
          <w:rFonts w:ascii="Verdana" w:hAnsi="Verdana" w:cs="Calibri"/>
          <w:b/>
          <w:bCs/>
          <w:sz w:val="22"/>
          <w:lang w:val="en-GB"/>
        </w:rPr>
        <w:t xml:space="preserve">Slide 4: </w:t>
      </w:r>
    </w:p>
    <w:p w:rsidR="009E12BF" w:rsidRPr="00D03B6C" w:rsidRDefault="009E12BF" w:rsidP="00D03B6C">
      <w:pPr>
        <w:numPr>
          <w:ilvl w:val="0"/>
          <w:numId w:val="2"/>
        </w:numPr>
        <w:autoSpaceDE w:val="0"/>
        <w:autoSpaceDN w:val="0"/>
        <w:adjustRightInd w:val="0"/>
        <w:jc w:val="both"/>
        <w:rPr>
          <w:rFonts w:ascii="Verdana" w:hAnsi="Verdana" w:cs="Calibri"/>
          <w:bCs/>
          <w:sz w:val="22"/>
        </w:rPr>
      </w:pPr>
      <w:r w:rsidRPr="00D03B6C">
        <w:rPr>
          <w:rFonts w:ascii="Verdana" w:hAnsi="Verdana" w:cs="Calibri"/>
          <w:bCs/>
          <w:sz w:val="22"/>
        </w:rPr>
        <w:t>Presentation of the methodology</w:t>
      </w:r>
    </w:p>
    <w:p w:rsidR="009E12BF" w:rsidRPr="00D03B6C" w:rsidRDefault="009E12BF" w:rsidP="00D03B6C">
      <w:pPr>
        <w:autoSpaceDE w:val="0"/>
        <w:autoSpaceDN w:val="0"/>
        <w:adjustRightInd w:val="0"/>
        <w:ind w:left="720"/>
        <w:jc w:val="both"/>
        <w:rPr>
          <w:rFonts w:ascii="Verdana" w:hAnsi="Verdana" w:cs="Calibri"/>
          <w:bCs/>
          <w:sz w:val="22"/>
        </w:rPr>
      </w:pPr>
    </w:p>
    <w:p w:rsidR="009E12BF" w:rsidRPr="00D03B6C" w:rsidRDefault="009E12BF" w:rsidP="00D03B6C">
      <w:pPr>
        <w:numPr>
          <w:ilvl w:val="0"/>
          <w:numId w:val="2"/>
        </w:numPr>
        <w:autoSpaceDE w:val="0"/>
        <w:autoSpaceDN w:val="0"/>
        <w:adjustRightInd w:val="0"/>
        <w:jc w:val="both"/>
        <w:rPr>
          <w:rFonts w:ascii="Verdana" w:hAnsi="Verdana" w:cs="Calibri"/>
          <w:bCs/>
          <w:sz w:val="22"/>
          <w:lang w:val="en-US"/>
        </w:rPr>
      </w:pPr>
      <w:r w:rsidRPr="00D03B6C">
        <w:rPr>
          <w:rFonts w:ascii="Verdana" w:hAnsi="Verdana" w:cs="Calibri"/>
          <w:bCs/>
          <w:sz w:val="22"/>
          <w:lang w:val="en-US"/>
        </w:rPr>
        <w:t>Brainstorming in the plenary:</w:t>
      </w:r>
    </w:p>
    <w:p w:rsidR="009E12BF" w:rsidRPr="00D03B6C" w:rsidRDefault="009E12BF" w:rsidP="00D03B6C">
      <w:pPr>
        <w:numPr>
          <w:ilvl w:val="0"/>
          <w:numId w:val="3"/>
        </w:numPr>
        <w:autoSpaceDE w:val="0"/>
        <w:autoSpaceDN w:val="0"/>
        <w:adjustRightInd w:val="0"/>
        <w:jc w:val="both"/>
        <w:rPr>
          <w:rFonts w:ascii="Verdana" w:hAnsi="Verdana" w:cs="Calibri"/>
          <w:bCs/>
          <w:sz w:val="22"/>
          <w:lang w:val="en-US"/>
        </w:rPr>
      </w:pPr>
      <w:r w:rsidRPr="00D03B6C">
        <w:rPr>
          <w:rFonts w:ascii="Verdana" w:hAnsi="Verdana" w:cs="Calibri"/>
          <w:bCs/>
          <w:sz w:val="22"/>
          <w:lang w:val="en-US"/>
        </w:rPr>
        <w:t>What comes into your mind when you hear the following concepts?</w:t>
      </w:r>
    </w:p>
    <w:p w:rsidR="009E12BF" w:rsidRPr="00D03B6C" w:rsidRDefault="009E12BF" w:rsidP="00D03B6C">
      <w:pPr>
        <w:numPr>
          <w:ilvl w:val="1"/>
          <w:numId w:val="3"/>
        </w:numPr>
        <w:autoSpaceDE w:val="0"/>
        <w:autoSpaceDN w:val="0"/>
        <w:adjustRightInd w:val="0"/>
        <w:jc w:val="both"/>
        <w:rPr>
          <w:rFonts w:ascii="Verdana" w:hAnsi="Verdana" w:cs="Calibri"/>
          <w:bCs/>
          <w:sz w:val="22"/>
          <w:lang w:val="en-US"/>
        </w:rPr>
      </w:pPr>
      <w:r w:rsidRPr="00D03B6C">
        <w:rPr>
          <w:rFonts w:ascii="Verdana" w:hAnsi="Verdana" w:cs="Calibri"/>
          <w:bCs/>
          <w:sz w:val="22"/>
          <w:lang w:val="en-US"/>
        </w:rPr>
        <w:t>“Multiculturalism”</w:t>
      </w:r>
    </w:p>
    <w:p w:rsidR="009E12BF" w:rsidRPr="00D03B6C" w:rsidRDefault="009E12BF" w:rsidP="00D03B6C">
      <w:pPr>
        <w:numPr>
          <w:ilvl w:val="1"/>
          <w:numId w:val="3"/>
        </w:numPr>
        <w:autoSpaceDE w:val="0"/>
        <w:autoSpaceDN w:val="0"/>
        <w:adjustRightInd w:val="0"/>
        <w:jc w:val="both"/>
        <w:rPr>
          <w:rFonts w:ascii="Verdana" w:hAnsi="Verdana" w:cs="Calibri"/>
          <w:bCs/>
          <w:sz w:val="22"/>
          <w:lang w:val="en-US"/>
        </w:rPr>
      </w:pPr>
      <w:r w:rsidRPr="00D03B6C">
        <w:rPr>
          <w:rFonts w:ascii="Verdana" w:hAnsi="Verdana" w:cs="Calibri"/>
          <w:bCs/>
          <w:sz w:val="22"/>
          <w:lang w:val="en-US"/>
        </w:rPr>
        <w:t>“Interculturalism”</w:t>
      </w:r>
    </w:p>
    <w:p w:rsidR="009E12BF" w:rsidRPr="00D03B6C" w:rsidRDefault="009E12BF" w:rsidP="00D03B6C">
      <w:pPr>
        <w:numPr>
          <w:ilvl w:val="1"/>
          <w:numId w:val="3"/>
        </w:numPr>
        <w:autoSpaceDE w:val="0"/>
        <w:autoSpaceDN w:val="0"/>
        <w:adjustRightInd w:val="0"/>
        <w:jc w:val="both"/>
        <w:rPr>
          <w:rFonts w:ascii="Verdana" w:hAnsi="Verdana" w:cs="Calibri"/>
          <w:bCs/>
          <w:sz w:val="22"/>
          <w:lang w:val="en-US"/>
        </w:rPr>
      </w:pPr>
      <w:r w:rsidRPr="00D03B6C">
        <w:rPr>
          <w:rFonts w:ascii="Verdana" w:hAnsi="Verdana" w:cs="Calibri"/>
          <w:bCs/>
          <w:sz w:val="22"/>
          <w:lang w:val="en-US"/>
        </w:rPr>
        <w:t>“Cultural competence”</w:t>
      </w:r>
    </w:p>
    <w:p w:rsidR="009E12BF" w:rsidRPr="00D03B6C" w:rsidRDefault="009E12BF" w:rsidP="00D03B6C">
      <w:pPr>
        <w:numPr>
          <w:ilvl w:val="1"/>
          <w:numId w:val="3"/>
        </w:numPr>
        <w:autoSpaceDE w:val="0"/>
        <w:autoSpaceDN w:val="0"/>
        <w:adjustRightInd w:val="0"/>
        <w:jc w:val="both"/>
        <w:rPr>
          <w:rFonts w:ascii="Verdana" w:hAnsi="Verdana" w:cs="Calibri"/>
          <w:bCs/>
          <w:sz w:val="22"/>
          <w:lang w:val="en-US"/>
        </w:rPr>
      </w:pPr>
      <w:r w:rsidRPr="00D03B6C">
        <w:rPr>
          <w:rFonts w:ascii="Verdana" w:hAnsi="Verdana" w:cs="Calibri"/>
          <w:bCs/>
          <w:sz w:val="22"/>
          <w:lang w:val="en-US"/>
        </w:rPr>
        <w:t>“Intercultural competence”</w:t>
      </w:r>
    </w:p>
    <w:p w:rsidR="009E12BF" w:rsidRPr="00D03B6C" w:rsidRDefault="009E12BF" w:rsidP="00D03B6C">
      <w:pPr>
        <w:numPr>
          <w:ilvl w:val="1"/>
          <w:numId w:val="3"/>
        </w:numPr>
        <w:autoSpaceDE w:val="0"/>
        <w:autoSpaceDN w:val="0"/>
        <w:adjustRightInd w:val="0"/>
        <w:jc w:val="both"/>
        <w:rPr>
          <w:rFonts w:ascii="Verdana" w:hAnsi="Verdana" w:cs="Calibri"/>
          <w:bCs/>
          <w:sz w:val="22"/>
          <w:lang w:val="en-US"/>
        </w:rPr>
      </w:pPr>
      <w:r w:rsidRPr="00D03B6C">
        <w:rPr>
          <w:rFonts w:ascii="Verdana" w:hAnsi="Verdana" w:cs="Calibri"/>
          <w:bCs/>
          <w:sz w:val="22"/>
          <w:lang w:val="en-US"/>
        </w:rPr>
        <w:t>“Diversity sensitivity”?</w:t>
      </w:r>
    </w:p>
    <w:p w:rsidR="009E12BF" w:rsidRPr="00D03B6C" w:rsidRDefault="009E12BF" w:rsidP="00D03B6C">
      <w:pPr>
        <w:autoSpaceDE w:val="0"/>
        <w:autoSpaceDN w:val="0"/>
        <w:adjustRightInd w:val="0"/>
        <w:ind w:left="360"/>
        <w:jc w:val="both"/>
        <w:rPr>
          <w:rFonts w:ascii="Verdana" w:hAnsi="Verdana" w:cs="Calibri"/>
          <w:bCs/>
          <w:sz w:val="22"/>
          <w:lang w:val="en-US"/>
        </w:rPr>
      </w:pPr>
    </w:p>
    <w:p w:rsidR="009E12BF" w:rsidRPr="00D03B6C" w:rsidRDefault="009E12BF" w:rsidP="00D03B6C">
      <w:pPr>
        <w:autoSpaceDE w:val="0"/>
        <w:autoSpaceDN w:val="0"/>
        <w:adjustRightInd w:val="0"/>
        <w:jc w:val="both"/>
        <w:rPr>
          <w:rFonts w:ascii="Verdana" w:hAnsi="Verdana" w:cs="Calibri"/>
          <w:bCs/>
          <w:sz w:val="22"/>
          <w:lang w:val="en-GB"/>
        </w:rPr>
      </w:pPr>
      <w:r w:rsidRPr="00D03B6C">
        <w:rPr>
          <w:rFonts w:ascii="Verdana" w:hAnsi="Verdana" w:cs="Calibri"/>
          <w:b/>
          <w:bCs/>
          <w:sz w:val="22"/>
          <w:lang w:val="en-GB"/>
        </w:rPr>
        <w:t xml:space="preserve">Slide 5:  </w:t>
      </w:r>
      <w:r w:rsidRPr="00D03B6C">
        <w:rPr>
          <w:rFonts w:ascii="Verdana" w:hAnsi="Verdana" w:cs="Calibri"/>
          <w:bCs/>
          <w:sz w:val="22"/>
          <w:lang w:val="en-GB"/>
        </w:rPr>
        <w:t>A broad theoretical discussion</w:t>
      </w:r>
      <w:r w:rsidRPr="00D03B6C">
        <w:rPr>
          <w:rStyle w:val="FootnoteReference"/>
          <w:rFonts w:ascii="Verdana" w:hAnsi="Verdana"/>
          <w:bCs/>
          <w:sz w:val="22"/>
          <w:lang w:val="en-GB"/>
        </w:rPr>
        <w:footnoteReference w:id="1"/>
      </w:r>
      <w:r w:rsidRPr="00D03B6C">
        <w:rPr>
          <w:rFonts w:ascii="Verdana" w:hAnsi="Verdana" w:cs="Calibri"/>
          <w:bCs/>
          <w:sz w:val="22"/>
          <w:vertAlign w:val="superscript"/>
          <w:lang w:val="en-GB"/>
        </w:rPr>
        <w:t>,</w:t>
      </w:r>
      <w:r w:rsidRPr="00D03B6C">
        <w:rPr>
          <w:rStyle w:val="FootnoteReference"/>
          <w:rFonts w:ascii="Verdana" w:hAnsi="Verdana"/>
          <w:bCs/>
          <w:sz w:val="22"/>
          <w:lang w:val="en-GB"/>
        </w:rPr>
        <w:footnoteReference w:id="2"/>
      </w:r>
      <w:r w:rsidRPr="00D03B6C">
        <w:rPr>
          <w:rFonts w:ascii="Verdana" w:hAnsi="Verdana" w:cs="Calibri"/>
          <w:bCs/>
          <w:sz w:val="22"/>
          <w:vertAlign w:val="superscript"/>
          <w:lang w:val="en-GB"/>
        </w:rPr>
        <w:t>,</w:t>
      </w:r>
      <w:r w:rsidRPr="00D03B6C">
        <w:rPr>
          <w:rStyle w:val="FootnoteReference"/>
          <w:rFonts w:ascii="Verdana" w:hAnsi="Verdana"/>
          <w:bCs/>
          <w:sz w:val="22"/>
          <w:lang w:val="en-GB"/>
        </w:rPr>
        <w:footnoteReference w:id="3"/>
      </w:r>
      <w:r w:rsidRPr="00D03B6C">
        <w:rPr>
          <w:rFonts w:ascii="Verdana" w:hAnsi="Verdana" w:cs="Calibri"/>
          <w:bCs/>
          <w:sz w:val="22"/>
          <w:vertAlign w:val="superscript"/>
          <w:lang w:val="en-GB"/>
        </w:rPr>
        <w:t>,</w:t>
      </w:r>
      <w:r w:rsidRPr="00D03B6C">
        <w:rPr>
          <w:rStyle w:val="FootnoteReference"/>
          <w:rFonts w:ascii="Verdana" w:hAnsi="Verdana"/>
          <w:bCs/>
          <w:sz w:val="22"/>
          <w:lang w:val="en-GB"/>
        </w:rPr>
        <w:footnoteReference w:id="4"/>
      </w:r>
      <w:r w:rsidRPr="00D03B6C">
        <w:rPr>
          <w:rFonts w:ascii="Verdana" w:hAnsi="Verdana" w:cs="Calibri"/>
          <w:bCs/>
          <w:sz w:val="22"/>
          <w:vertAlign w:val="superscript"/>
          <w:lang w:val="en-GB"/>
        </w:rPr>
        <w:t>,</w:t>
      </w:r>
      <w:r w:rsidRPr="00D03B6C">
        <w:rPr>
          <w:rStyle w:val="FootnoteReference"/>
          <w:rFonts w:ascii="Verdana" w:hAnsi="Verdana"/>
          <w:bCs/>
          <w:sz w:val="22"/>
          <w:lang w:val="en-GB"/>
        </w:rPr>
        <w:footnoteReference w:id="5"/>
      </w:r>
      <w:r w:rsidRPr="00D03B6C">
        <w:rPr>
          <w:rFonts w:ascii="Verdana" w:hAnsi="Verdana" w:cs="Calibri"/>
          <w:bCs/>
          <w:sz w:val="22"/>
          <w:vertAlign w:val="superscript"/>
          <w:lang w:val="en-GB"/>
        </w:rPr>
        <w:t xml:space="preserve"> </w:t>
      </w:r>
      <w:r w:rsidRPr="00D03B6C">
        <w:rPr>
          <w:rFonts w:ascii="Verdana" w:hAnsi="Verdana" w:cs="Calibri"/>
          <w:bCs/>
          <w:sz w:val="22"/>
          <w:lang w:val="en-GB"/>
        </w:rPr>
        <w:t xml:space="preserve">related to </w:t>
      </w:r>
      <w:r w:rsidRPr="00D03B6C">
        <w:rPr>
          <w:rFonts w:ascii="Verdana" w:hAnsi="Verdana" w:cs="Calibri"/>
          <w:b/>
          <w:bCs/>
          <w:sz w:val="22"/>
          <w:lang w:val="en-GB"/>
        </w:rPr>
        <w:t xml:space="preserve">“multiculturalism” </w:t>
      </w:r>
      <w:r w:rsidRPr="00D03B6C">
        <w:rPr>
          <w:rFonts w:ascii="Verdana" w:hAnsi="Verdana" w:cs="Calibri"/>
          <w:bCs/>
          <w:sz w:val="22"/>
          <w:lang w:val="en-GB"/>
        </w:rPr>
        <w:t xml:space="preserve">and </w:t>
      </w:r>
      <w:r w:rsidRPr="00D03B6C">
        <w:rPr>
          <w:rFonts w:ascii="Verdana" w:hAnsi="Verdana" w:cs="Calibri"/>
          <w:b/>
          <w:bCs/>
          <w:sz w:val="22"/>
          <w:lang w:val="en-GB"/>
        </w:rPr>
        <w:t>“interculturalism”</w:t>
      </w:r>
      <w:r w:rsidRPr="00D03B6C">
        <w:rPr>
          <w:rFonts w:ascii="Verdana" w:hAnsi="Verdana" w:cs="Calibri"/>
          <w:bCs/>
          <w:sz w:val="22"/>
          <w:lang w:val="en-GB"/>
        </w:rPr>
        <w:t xml:space="preserve"> is ongoing. Some authors</w:t>
      </w:r>
      <w:r w:rsidRPr="00D03B6C">
        <w:rPr>
          <w:rStyle w:val="FootnoteReference"/>
          <w:rFonts w:ascii="Verdana" w:hAnsi="Verdana"/>
          <w:bCs/>
          <w:sz w:val="22"/>
          <w:lang w:val="en-GB"/>
        </w:rPr>
        <w:footnoteReference w:id="6"/>
      </w:r>
      <w:r w:rsidRPr="00D03B6C">
        <w:rPr>
          <w:rFonts w:ascii="Verdana" w:hAnsi="Verdana" w:cs="Calibri"/>
          <w:bCs/>
          <w:sz w:val="22"/>
          <w:vertAlign w:val="superscript"/>
          <w:lang w:val="en-GB"/>
        </w:rPr>
        <w:t>,</w:t>
      </w:r>
      <w:r w:rsidRPr="00D03B6C">
        <w:rPr>
          <w:rStyle w:val="FootnoteReference"/>
          <w:rFonts w:ascii="Verdana" w:hAnsi="Verdana"/>
          <w:bCs/>
          <w:sz w:val="22"/>
          <w:lang w:val="en-GB"/>
        </w:rPr>
        <w:footnoteReference w:id="7"/>
      </w:r>
      <w:r w:rsidRPr="00D03B6C">
        <w:rPr>
          <w:rFonts w:ascii="Verdana" w:hAnsi="Verdana" w:cs="Calibri"/>
          <w:bCs/>
          <w:sz w:val="22"/>
          <w:lang w:val="en-GB"/>
        </w:rPr>
        <w:t xml:space="preserve"> conceive both concepts as differentiated. They understand “multi-culturalism” as the co-existence of different cultures in a concrete geographic and sociopolitical context, based on mutual recognition and respect of specific cultural needs. A focus on the interaction, dialogue and mutual influence of different cultures is observed In relation to the “intercultural concept”. At the same time, some shared aspects are identified, such as the respect for cultural diversity and concerns with social inequalities. Other authors</w:t>
      </w:r>
      <w:r w:rsidRPr="00D03B6C">
        <w:rPr>
          <w:rStyle w:val="FootnoteReference"/>
          <w:rFonts w:ascii="Verdana" w:hAnsi="Verdana"/>
          <w:bCs/>
          <w:sz w:val="22"/>
          <w:lang w:val="en-GB"/>
        </w:rPr>
        <w:footnoteReference w:id="8"/>
      </w:r>
      <w:r w:rsidRPr="00D03B6C">
        <w:rPr>
          <w:rFonts w:ascii="Verdana" w:hAnsi="Verdana" w:cs="Calibri"/>
          <w:bCs/>
          <w:sz w:val="22"/>
          <w:vertAlign w:val="superscript"/>
          <w:lang w:val="en-GB"/>
        </w:rPr>
        <w:t>,</w:t>
      </w:r>
      <w:r w:rsidRPr="00D03B6C">
        <w:rPr>
          <w:rStyle w:val="FootnoteReference"/>
          <w:rFonts w:ascii="Verdana" w:hAnsi="Verdana"/>
          <w:bCs/>
          <w:sz w:val="22"/>
          <w:lang w:val="en-GB"/>
        </w:rPr>
        <w:footnoteReference w:id="9"/>
      </w:r>
      <w:r w:rsidRPr="00D03B6C">
        <w:rPr>
          <w:rFonts w:ascii="Verdana" w:hAnsi="Verdana" w:cs="Calibri"/>
          <w:bCs/>
          <w:sz w:val="22"/>
          <w:vertAlign w:val="superscript"/>
          <w:lang w:val="en-GB"/>
        </w:rPr>
        <w:t>,</w:t>
      </w:r>
      <w:r w:rsidRPr="00D03B6C">
        <w:rPr>
          <w:rStyle w:val="FootnoteReference"/>
          <w:rFonts w:ascii="Verdana" w:hAnsi="Verdana"/>
          <w:bCs/>
          <w:sz w:val="22"/>
          <w:lang w:val="en-GB"/>
        </w:rPr>
        <w:footnoteReference w:id="10"/>
      </w:r>
      <w:r w:rsidRPr="00D03B6C">
        <w:rPr>
          <w:rFonts w:ascii="Verdana" w:hAnsi="Verdana" w:cs="Calibri"/>
          <w:bCs/>
          <w:sz w:val="22"/>
          <w:vertAlign w:val="superscript"/>
          <w:lang w:val="en-GB"/>
        </w:rPr>
        <w:t xml:space="preserve">  </w:t>
      </w:r>
      <w:r w:rsidRPr="00D03B6C">
        <w:rPr>
          <w:rFonts w:ascii="Verdana" w:hAnsi="Verdana" w:cs="Calibri"/>
          <w:bCs/>
          <w:sz w:val="22"/>
          <w:lang w:val="en-GB"/>
        </w:rPr>
        <w:t xml:space="preserve">highlight the overlapping meanings and a lack of clear differentiation between both concepts. Furthermore, context-specific differences in their use are observed. Recently, prior models of assimilation or multiculturalism have been replaced by intercultural approaches. </w:t>
      </w:r>
    </w:p>
    <w:p w:rsidR="009E12BF" w:rsidRPr="00D03B6C" w:rsidRDefault="009E12BF" w:rsidP="00D03B6C">
      <w:pPr>
        <w:jc w:val="both"/>
        <w:rPr>
          <w:rFonts w:ascii="Verdana" w:hAnsi="Verdana" w:cs="Calibri"/>
          <w:bCs/>
          <w:sz w:val="22"/>
          <w:lang w:val="en-GB"/>
        </w:rPr>
      </w:pPr>
    </w:p>
    <w:p w:rsidR="009E12BF" w:rsidRPr="00D03B6C" w:rsidRDefault="009E12BF" w:rsidP="00D03B6C">
      <w:pPr>
        <w:jc w:val="both"/>
        <w:rPr>
          <w:rFonts w:ascii="Verdana" w:hAnsi="Verdana"/>
          <w:i/>
          <w:color w:val="008000"/>
          <w:sz w:val="22"/>
          <w:szCs w:val="22"/>
          <w:lang w:val="en-US"/>
        </w:rPr>
      </w:pPr>
      <w:r w:rsidRPr="00D03B6C">
        <w:rPr>
          <w:rFonts w:ascii="Verdana" w:hAnsi="Verdana"/>
          <w:i/>
          <w:color w:val="008000"/>
          <w:sz w:val="22"/>
          <w:szCs w:val="22"/>
          <w:lang w:val="en-US"/>
        </w:rPr>
        <w:t xml:space="preserve">For facilitating a consultation of the definitions of the quoted concepts, please share M1_U2_Additional_Document with the trainees. </w:t>
      </w:r>
    </w:p>
    <w:p w:rsidR="009E12BF" w:rsidRPr="00D03B6C" w:rsidRDefault="009E12BF" w:rsidP="00D03B6C">
      <w:pPr>
        <w:autoSpaceDE w:val="0"/>
        <w:autoSpaceDN w:val="0"/>
        <w:adjustRightInd w:val="0"/>
        <w:jc w:val="both"/>
        <w:rPr>
          <w:rFonts w:ascii="Verdana" w:hAnsi="Verdana" w:cs="Calibri"/>
          <w:bCs/>
          <w:sz w:val="22"/>
          <w:lang w:val="en-US"/>
        </w:rPr>
      </w:pPr>
    </w:p>
    <w:p w:rsidR="009E12BF" w:rsidRPr="00D03B6C" w:rsidRDefault="009E12BF" w:rsidP="00D03B6C">
      <w:pPr>
        <w:jc w:val="both"/>
        <w:rPr>
          <w:rFonts w:ascii="Verdana" w:hAnsi="Verdana"/>
          <w:sz w:val="22"/>
          <w:szCs w:val="22"/>
          <w:lang w:val="en-GB"/>
        </w:rPr>
      </w:pPr>
      <w:r w:rsidRPr="00D03B6C">
        <w:rPr>
          <w:rFonts w:ascii="Verdana" w:hAnsi="Verdana"/>
          <w:b/>
          <w:sz w:val="22"/>
          <w:szCs w:val="22"/>
          <w:lang w:val="en-GB"/>
        </w:rPr>
        <w:t xml:space="preserve">Slide 6:  </w:t>
      </w:r>
      <w:r w:rsidRPr="00D03B6C">
        <w:rPr>
          <w:rFonts w:ascii="Verdana" w:hAnsi="Verdana"/>
          <w:sz w:val="22"/>
          <w:szCs w:val="22"/>
          <w:lang w:val="en-GB"/>
        </w:rPr>
        <w:t>Providing health care in intercultural contexts, the relevance of specific professional competences and institutional policies can be observed. In the recent bibliography</w:t>
      </w:r>
      <w:r w:rsidRPr="00D03B6C">
        <w:rPr>
          <w:rStyle w:val="FootnoteReference"/>
          <w:rFonts w:ascii="Verdana" w:hAnsi="Verdana"/>
          <w:sz w:val="22"/>
          <w:szCs w:val="22"/>
          <w:lang w:val="en-GB"/>
        </w:rPr>
        <w:footnoteReference w:id="11"/>
      </w:r>
      <w:r w:rsidRPr="00D03B6C">
        <w:rPr>
          <w:rFonts w:ascii="Verdana" w:hAnsi="Verdana"/>
          <w:sz w:val="22"/>
          <w:szCs w:val="22"/>
          <w:vertAlign w:val="superscript"/>
          <w:lang w:val="en-GB"/>
        </w:rPr>
        <w:t>,</w:t>
      </w:r>
      <w:r w:rsidRPr="00D03B6C">
        <w:rPr>
          <w:rStyle w:val="FootnoteReference"/>
          <w:rFonts w:ascii="Verdana" w:hAnsi="Verdana"/>
          <w:sz w:val="22"/>
          <w:szCs w:val="22"/>
          <w:lang w:val="en-GB"/>
        </w:rPr>
        <w:footnoteReference w:id="12"/>
      </w:r>
      <w:r w:rsidRPr="00D03B6C">
        <w:rPr>
          <w:rFonts w:ascii="Verdana" w:hAnsi="Verdana"/>
          <w:sz w:val="22"/>
          <w:szCs w:val="22"/>
          <w:vertAlign w:val="superscript"/>
          <w:lang w:val="en-GB"/>
        </w:rPr>
        <w:t>,</w:t>
      </w:r>
      <w:r w:rsidRPr="00D03B6C">
        <w:rPr>
          <w:rStyle w:val="FootnoteReference"/>
          <w:rFonts w:ascii="Verdana" w:hAnsi="Verdana"/>
          <w:sz w:val="22"/>
          <w:szCs w:val="22"/>
          <w:lang w:val="en-GB"/>
        </w:rPr>
        <w:footnoteReference w:id="13"/>
      </w:r>
      <w:r w:rsidRPr="00D03B6C">
        <w:rPr>
          <w:rFonts w:ascii="Verdana" w:hAnsi="Verdana"/>
          <w:sz w:val="22"/>
          <w:szCs w:val="22"/>
          <w:vertAlign w:val="superscript"/>
          <w:lang w:val="en-GB"/>
        </w:rPr>
        <w:t>,</w:t>
      </w:r>
      <w:r w:rsidRPr="00D03B6C">
        <w:rPr>
          <w:rStyle w:val="FootnoteReference"/>
          <w:rFonts w:ascii="Verdana" w:hAnsi="Verdana"/>
          <w:sz w:val="22"/>
          <w:szCs w:val="22"/>
          <w:lang w:val="en-GB"/>
        </w:rPr>
        <w:footnoteReference w:id="14"/>
      </w:r>
      <w:r w:rsidRPr="00D03B6C">
        <w:rPr>
          <w:rFonts w:ascii="Verdana" w:hAnsi="Verdana"/>
          <w:sz w:val="22"/>
          <w:szCs w:val="22"/>
          <w:vertAlign w:val="superscript"/>
          <w:lang w:val="en-GB"/>
        </w:rPr>
        <w:t>,</w:t>
      </w:r>
      <w:r w:rsidRPr="00D03B6C">
        <w:rPr>
          <w:rStyle w:val="FootnoteReference"/>
          <w:rFonts w:ascii="Verdana" w:hAnsi="Verdana"/>
          <w:sz w:val="22"/>
          <w:szCs w:val="22"/>
          <w:lang w:val="en-GB"/>
        </w:rPr>
        <w:footnoteReference w:id="15"/>
      </w:r>
      <w:r w:rsidRPr="00D03B6C">
        <w:rPr>
          <w:rFonts w:ascii="Verdana" w:hAnsi="Verdana"/>
          <w:sz w:val="22"/>
          <w:szCs w:val="22"/>
          <w:vertAlign w:val="superscript"/>
          <w:lang w:val="en-GB"/>
        </w:rPr>
        <w:t>,</w:t>
      </w:r>
      <w:r w:rsidRPr="00D03B6C">
        <w:rPr>
          <w:rStyle w:val="FootnoteReference"/>
          <w:rFonts w:ascii="Verdana" w:hAnsi="Verdana"/>
          <w:sz w:val="22"/>
          <w:szCs w:val="22"/>
          <w:lang w:val="en-GB"/>
        </w:rPr>
        <w:footnoteReference w:id="16"/>
      </w:r>
      <w:r w:rsidRPr="00D03B6C">
        <w:rPr>
          <w:rFonts w:ascii="Verdana" w:hAnsi="Verdana"/>
          <w:sz w:val="22"/>
          <w:szCs w:val="22"/>
          <w:vertAlign w:val="superscript"/>
          <w:lang w:val="en-GB"/>
        </w:rPr>
        <w:t>,</w:t>
      </w:r>
      <w:r w:rsidRPr="00D03B6C">
        <w:rPr>
          <w:rStyle w:val="FootnoteReference"/>
          <w:rFonts w:ascii="Verdana" w:hAnsi="Verdana"/>
          <w:sz w:val="22"/>
          <w:szCs w:val="22"/>
          <w:lang w:val="en-GB"/>
        </w:rPr>
        <w:footnoteReference w:id="17"/>
      </w:r>
      <w:r w:rsidRPr="00D03B6C">
        <w:rPr>
          <w:rFonts w:ascii="Verdana" w:hAnsi="Verdana"/>
          <w:sz w:val="22"/>
          <w:szCs w:val="22"/>
          <w:vertAlign w:val="superscript"/>
          <w:lang w:val="en-GB"/>
        </w:rPr>
        <w:t>,</w:t>
      </w:r>
      <w:r w:rsidRPr="00D03B6C">
        <w:rPr>
          <w:rStyle w:val="FootnoteReference"/>
          <w:rFonts w:ascii="Verdana" w:hAnsi="Verdana"/>
          <w:sz w:val="22"/>
          <w:szCs w:val="22"/>
          <w:lang w:val="en-GB"/>
        </w:rPr>
        <w:footnoteReference w:id="18"/>
      </w:r>
      <w:r w:rsidRPr="00D03B6C">
        <w:rPr>
          <w:rFonts w:ascii="Verdana" w:hAnsi="Verdana"/>
          <w:sz w:val="22"/>
          <w:szCs w:val="22"/>
          <w:lang w:val="en-GB"/>
        </w:rPr>
        <w:t xml:space="preserve">, different approaches and concepts can be identified, including the concept of </w:t>
      </w:r>
      <w:r w:rsidRPr="00D03B6C">
        <w:rPr>
          <w:rFonts w:ascii="Verdana" w:hAnsi="Verdana"/>
          <w:b/>
          <w:sz w:val="22"/>
          <w:szCs w:val="22"/>
          <w:lang w:val="en-GB"/>
        </w:rPr>
        <w:t>cultural competence,</w:t>
      </w:r>
      <w:r w:rsidRPr="00D03B6C">
        <w:rPr>
          <w:rFonts w:ascii="Verdana" w:hAnsi="Verdana"/>
          <w:sz w:val="22"/>
          <w:szCs w:val="22"/>
          <w:lang w:val="en-GB"/>
        </w:rPr>
        <w:t xml:space="preserve"> </w:t>
      </w:r>
      <w:r w:rsidRPr="00D03B6C">
        <w:rPr>
          <w:rFonts w:ascii="Verdana" w:hAnsi="Verdana"/>
          <w:b/>
          <w:sz w:val="22"/>
          <w:szCs w:val="22"/>
          <w:lang w:val="en-GB"/>
        </w:rPr>
        <w:t>intercultural competence, sensitivity to difference</w:t>
      </w:r>
      <w:r w:rsidRPr="00D03B6C">
        <w:rPr>
          <w:rFonts w:ascii="Verdana" w:hAnsi="Verdana"/>
          <w:sz w:val="22"/>
          <w:szCs w:val="22"/>
          <w:lang w:val="en-GB"/>
        </w:rPr>
        <w:t xml:space="preserve"> and </w:t>
      </w:r>
      <w:r w:rsidRPr="00D03B6C">
        <w:rPr>
          <w:rFonts w:ascii="Verdana" w:hAnsi="Verdana"/>
          <w:b/>
          <w:sz w:val="22"/>
          <w:szCs w:val="22"/>
          <w:lang w:val="en-GB"/>
        </w:rPr>
        <w:t>diversity sensitivity.</w:t>
      </w:r>
      <w:r w:rsidRPr="00D03B6C">
        <w:rPr>
          <w:rFonts w:ascii="Verdana" w:hAnsi="Verdana"/>
          <w:sz w:val="22"/>
          <w:szCs w:val="22"/>
          <w:lang w:val="en-GB"/>
        </w:rPr>
        <w:t xml:space="preserve"> </w:t>
      </w:r>
    </w:p>
    <w:p w:rsidR="009E12BF" w:rsidRPr="00D03B6C" w:rsidRDefault="009E12BF" w:rsidP="00D03B6C">
      <w:pPr>
        <w:jc w:val="both"/>
        <w:rPr>
          <w:rFonts w:ascii="Verdana" w:hAnsi="Verdana"/>
          <w:sz w:val="22"/>
          <w:szCs w:val="22"/>
          <w:lang w:val="en-GB"/>
        </w:rPr>
      </w:pPr>
    </w:p>
    <w:p w:rsidR="009E12BF" w:rsidRPr="00D03B6C" w:rsidRDefault="009E12BF" w:rsidP="00D03B6C">
      <w:pPr>
        <w:jc w:val="both"/>
        <w:rPr>
          <w:rFonts w:ascii="Verdana" w:hAnsi="Verdana"/>
          <w:sz w:val="22"/>
          <w:szCs w:val="22"/>
          <w:lang w:val="en-GB"/>
        </w:rPr>
      </w:pPr>
      <w:r w:rsidRPr="00D03B6C">
        <w:rPr>
          <w:rFonts w:ascii="Verdana" w:hAnsi="Verdana"/>
          <w:sz w:val="22"/>
          <w:szCs w:val="22"/>
          <w:lang w:val="en-GB"/>
        </w:rPr>
        <w:t xml:space="preserve">The next slides describe the differences and shared aspects between these approaches and concepts are described, as well as paradigm shifts and tendencies. </w:t>
      </w:r>
    </w:p>
    <w:p w:rsidR="009E12BF" w:rsidRPr="00D03B6C" w:rsidRDefault="009E12BF" w:rsidP="00D03B6C">
      <w:pPr>
        <w:jc w:val="both"/>
        <w:rPr>
          <w:rFonts w:ascii="Verdana" w:hAnsi="Verdana"/>
          <w:sz w:val="22"/>
          <w:szCs w:val="22"/>
          <w:lang w:val="en-GB"/>
        </w:rPr>
      </w:pPr>
    </w:p>
    <w:p w:rsidR="009E12BF" w:rsidRPr="00D03B6C" w:rsidRDefault="009E12BF" w:rsidP="00D03B6C">
      <w:pPr>
        <w:jc w:val="both"/>
        <w:rPr>
          <w:rFonts w:ascii="Verdana" w:hAnsi="Verdana"/>
          <w:sz w:val="22"/>
          <w:szCs w:val="22"/>
          <w:lang w:val="en-GB"/>
        </w:rPr>
      </w:pPr>
      <w:r w:rsidRPr="00D03B6C">
        <w:rPr>
          <w:rFonts w:ascii="Verdana" w:hAnsi="Verdana"/>
          <w:b/>
          <w:sz w:val="22"/>
          <w:szCs w:val="22"/>
          <w:lang w:val="en-GB"/>
        </w:rPr>
        <w:t xml:space="preserve">Slide 7: </w:t>
      </w:r>
      <w:r w:rsidRPr="00D03B6C">
        <w:rPr>
          <w:rFonts w:ascii="Verdana" w:hAnsi="Verdana"/>
          <w:sz w:val="22"/>
          <w:szCs w:val="22"/>
          <w:lang w:val="en-GB"/>
        </w:rPr>
        <w:t>According to the reviewed bibliography</w:t>
      </w:r>
      <w:r w:rsidRPr="00D03B6C">
        <w:rPr>
          <w:rStyle w:val="FootnoteReference"/>
          <w:rFonts w:ascii="Verdana" w:hAnsi="Verdana"/>
          <w:sz w:val="22"/>
          <w:szCs w:val="22"/>
          <w:lang w:val="en-GB"/>
        </w:rPr>
        <w:footnoteReference w:id="19"/>
      </w:r>
      <w:r w:rsidRPr="00D03B6C">
        <w:rPr>
          <w:rFonts w:ascii="Verdana" w:hAnsi="Verdana"/>
          <w:sz w:val="22"/>
          <w:szCs w:val="22"/>
          <w:vertAlign w:val="superscript"/>
          <w:lang w:val="en-GB"/>
        </w:rPr>
        <w:t>,</w:t>
      </w:r>
      <w:r w:rsidRPr="00D03B6C">
        <w:rPr>
          <w:rStyle w:val="FootnoteReference"/>
          <w:rFonts w:ascii="Verdana" w:hAnsi="Verdana"/>
          <w:sz w:val="22"/>
          <w:szCs w:val="22"/>
          <w:lang w:val="en-GB"/>
        </w:rPr>
        <w:footnoteReference w:id="20"/>
      </w:r>
      <w:r w:rsidRPr="00D03B6C">
        <w:rPr>
          <w:rFonts w:ascii="Verdana" w:hAnsi="Verdana"/>
          <w:sz w:val="22"/>
          <w:szCs w:val="22"/>
          <w:lang w:val="en-GB"/>
        </w:rPr>
        <w:t xml:space="preserve">, the model of </w:t>
      </w:r>
      <w:r w:rsidRPr="00D03B6C">
        <w:rPr>
          <w:rFonts w:ascii="Verdana" w:hAnsi="Verdana"/>
          <w:b/>
          <w:sz w:val="22"/>
          <w:szCs w:val="22"/>
          <w:lang w:val="en-GB"/>
        </w:rPr>
        <w:t>cultural competence</w:t>
      </w:r>
      <w:r w:rsidRPr="00D03B6C">
        <w:rPr>
          <w:rFonts w:ascii="Verdana" w:hAnsi="Verdana"/>
          <w:sz w:val="22"/>
          <w:szCs w:val="22"/>
          <w:lang w:val="en-GB"/>
        </w:rPr>
        <w:t xml:space="preserve"> focuses on the relevance of the professionals being aware of culturally specific habits, beliefs and needs in health care, as well as having knowledge of the specific cultural and ethnic background. In consequence, health policies should be focused on providing specialized health care services for migrants and ethnic minorities. </w:t>
      </w:r>
    </w:p>
    <w:p w:rsidR="009E12BF" w:rsidRPr="00D03B6C" w:rsidRDefault="009E12BF" w:rsidP="00D03B6C">
      <w:pPr>
        <w:jc w:val="both"/>
        <w:rPr>
          <w:rFonts w:ascii="Verdana" w:hAnsi="Verdana"/>
          <w:sz w:val="22"/>
          <w:szCs w:val="22"/>
          <w:lang w:val="en-GB"/>
        </w:rPr>
      </w:pPr>
    </w:p>
    <w:p w:rsidR="009E12BF" w:rsidRPr="00D03B6C" w:rsidRDefault="009E12BF" w:rsidP="00D03B6C">
      <w:pPr>
        <w:jc w:val="both"/>
        <w:rPr>
          <w:rFonts w:ascii="Verdana" w:hAnsi="Verdana"/>
          <w:sz w:val="22"/>
          <w:szCs w:val="22"/>
          <w:lang w:val="en-GB"/>
        </w:rPr>
      </w:pPr>
      <w:r w:rsidRPr="00D03B6C">
        <w:rPr>
          <w:rFonts w:ascii="Verdana" w:hAnsi="Verdana"/>
          <w:sz w:val="22"/>
          <w:szCs w:val="22"/>
          <w:lang w:val="en-GB"/>
        </w:rPr>
        <w:t xml:space="preserve">The model of </w:t>
      </w:r>
      <w:r w:rsidRPr="00D03B6C">
        <w:rPr>
          <w:rFonts w:ascii="Verdana" w:hAnsi="Verdana"/>
          <w:b/>
          <w:sz w:val="22"/>
          <w:szCs w:val="22"/>
          <w:lang w:val="en-GB"/>
        </w:rPr>
        <w:t>intercultural competence</w:t>
      </w:r>
      <w:r w:rsidRPr="00D03B6C">
        <w:rPr>
          <w:rFonts w:ascii="Verdana" w:hAnsi="Verdana"/>
          <w:sz w:val="22"/>
          <w:szCs w:val="22"/>
          <w:lang w:val="en-GB"/>
        </w:rPr>
        <w:t xml:space="preserve"> is presented as focused on the interaction and dialogue between different cultures. According to this model, health policies should focus on addressing health care needs in intercultural contexts. </w:t>
      </w:r>
    </w:p>
    <w:p w:rsidR="009E12BF" w:rsidRPr="00D03B6C" w:rsidRDefault="009E12BF" w:rsidP="00D03B6C">
      <w:pPr>
        <w:jc w:val="both"/>
        <w:rPr>
          <w:rFonts w:ascii="Verdana" w:hAnsi="Verdana"/>
          <w:sz w:val="22"/>
          <w:szCs w:val="22"/>
          <w:lang w:val="en-GB"/>
        </w:rPr>
      </w:pPr>
      <w:r w:rsidRPr="00D03B6C">
        <w:rPr>
          <w:rFonts w:ascii="Verdana" w:hAnsi="Verdana"/>
          <w:sz w:val="22"/>
          <w:szCs w:val="22"/>
          <w:lang w:val="en-GB"/>
        </w:rPr>
        <w:t xml:space="preserve">An overlapping use of both concepts can be seen when these differences are identified. </w:t>
      </w:r>
    </w:p>
    <w:p w:rsidR="009E12BF" w:rsidRPr="00D03B6C" w:rsidRDefault="009E12BF" w:rsidP="00D03B6C">
      <w:pPr>
        <w:jc w:val="both"/>
        <w:rPr>
          <w:rFonts w:ascii="Verdana" w:hAnsi="Verdana"/>
          <w:sz w:val="22"/>
          <w:szCs w:val="22"/>
          <w:lang w:val="en-GB"/>
        </w:rPr>
      </w:pPr>
    </w:p>
    <w:p w:rsidR="009E12BF" w:rsidRPr="00D03B6C" w:rsidRDefault="009E12BF" w:rsidP="00D03B6C">
      <w:pPr>
        <w:jc w:val="both"/>
        <w:rPr>
          <w:rFonts w:ascii="Verdana" w:hAnsi="Verdana"/>
          <w:sz w:val="22"/>
          <w:szCs w:val="22"/>
          <w:lang w:val="en-GB"/>
        </w:rPr>
      </w:pPr>
      <w:r w:rsidRPr="00D03B6C">
        <w:rPr>
          <w:rFonts w:ascii="Verdana" w:hAnsi="Verdana"/>
          <w:b/>
          <w:sz w:val="22"/>
          <w:szCs w:val="22"/>
          <w:lang w:val="en-GB"/>
        </w:rPr>
        <w:t xml:space="preserve">Slide 8: </w:t>
      </w:r>
      <w:r w:rsidRPr="00D03B6C">
        <w:rPr>
          <w:rFonts w:ascii="Verdana" w:hAnsi="Verdana"/>
          <w:sz w:val="22"/>
          <w:szCs w:val="22"/>
          <w:lang w:val="en-GB"/>
        </w:rPr>
        <w:t xml:space="preserve">Over the last years, the concept of </w:t>
      </w:r>
      <w:r w:rsidRPr="00D03B6C">
        <w:rPr>
          <w:rFonts w:ascii="Verdana" w:hAnsi="Verdana"/>
          <w:b/>
          <w:sz w:val="22"/>
          <w:szCs w:val="22"/>
          <w:lang w:val="en-GB"/>
        </w:rPr>
        <w:t>“cultural diversity”</w:t>
      </w:r>
      <w:r w:rsidRPr="00D03B6C">
        <w:rPr>
          <w:rFonts w:ascii="Verdana" w:hAnsi="Verdana"/>
          <w:sz w:val="22"/>
          <w:szCs w:val="22"/>
          <w:lang w:val="en-GB"/>
        </w:rPr>
        <w:t xml:space="preserve"> is increasingly being used. A model of health care oriented towards cultural diversity is based on the recognition of diversity as a positive social contribution. The development of health policies therefore focuses on addressing health care needs from a diversity perspective. Furthermore, the concepts of </w:t>
      </w:r>
      <w:r w:rsidRPr="00D03B6C">
        <w:rPr>
          <w:rFonts w:ascii="Verdana" w:hAnsi="Verdana"/>
          <w:b/>
          <w:sz w:val="22"/>
          <w:szCs w:val="22"/>
          <w:lang w:val="en-GB"/>
        </w:rPr>
        <w:t>“cultural sensitivity”, “difference sensitivity”</w:t>
      </w:r>
      <w:r w:rsidRPr="00D03B6C">
        <w:rPr>
          <w:rFonts w:ascii="Verdana" w:hAnsi="Verdana"/>
          <w:sz w:val="22"/>
          <w:szCs w:val="22"/>
          <w:lang w:val="en-GB"/>
        </w:rPr>
        <w:t xml:space="preserve"> and </w:t>
      </w:r>
      <w:r w:rsidRPr="00D03B6C">
        <w:rPr>
          <w:rFonts w:ascii="Verdana" w:hAnsi="Verdana"/>
          <w:b/>
          <w:sz w:val="22"/>
          <w:szCs w:val="22"/>
          <w:lang w:val="en-GB"/>
        </w:rPr>
        <w:t xml:space="preserve">“diversity sensitivity” </w:t>
      </w:r>
      <w:r w:rsidRPr="00D03B6C">
        <w:rPr>
          <w:rFonts w:ascii="Verdana" w:hAnsi="Verdana"/>
          <w:sz w:val="22"/>
          <w:szCs w:val="22"/>
          <w:lang w:val="en-GB"/>
        </w:rPr>
        <w:t xml:space="preserve">have been introduced. These are based on the relevance of health professionals and health organizations being aware of different forms of diversity, as well as the intersectional character of social inequalities. Health policies are thus aimed to reducing transversal and interconnected social inequalities. A slight conceptual difference between the concept of “difference sensitivity” and “diversity sensitivity” can be observed. There is a differentiated focus on “difference” versus “diversity”, at the same time as both concepts are used as synonyms. </w:t>
      </w:r>
    </w:p>
    <w:p w:rsidR="009E12BF" w:rsidRPr="00D03B6C" w:rsidRDefault="009E12BF" w:rsidP="00D03B6C">
      <w:pPr>
        <w:jc w:val="both"/>
        <w:rPr>
          <w:rFonts w:ascii="Verdana" w:hAnsi="Verdana"/>
          <w:sz w:val="22"/>
          <w:szCs w:val="22"/>
          <w:lang w:val="en-GB"/>
        </w:rPr>
      </w:pPr>
    </w:p>
    <w:p w:rsidR="009E12BF" w:rsidRPr="00D03B6C" w:rsidRDefault="009E12BF" w:rsidP="00D03B6C">
      <w:pPr>
        <w:jc w:val="both"/>
        <w:rPr>
          <w:rFonts w:ascii="Verdana" w:hAnsi="Verdana"/>
          <w:sz w:val="22"/>
          <w:szCs w:val="22"/>
          <w:lang w:val="en-GB"/>
        </w:rPr>
      </w:pPr>
      <w:r w:rsidRPr="00D03B6C">
        <w:rPr>
          <w:rFonts w:ascii="Verdana" w:hAnsi="Verdana"/>
          <w:sz w:val="22"/>
          <w:szCs w:val="22"/>
          <w:lang w:val="en-GB"/>
        </w:rPr>
        <w:t xml:space="preserve">The concept </w:t>
      </w:r>
      <w:r w:rsidRPr="00D03B6C">
        <w:rPr>
          <w:rFonts w:ascii="Verdana" w:hAnsi="Verdana"/>
          <w:i/>
          <w:sz w:val="22"/>
          <w:szCs w:val="22"/>
          <w:lang w:val="en-GB"/>
        </w:rPr>
        <w:t xml:space="preserve">“difference sensitivity” </w:t>
      </w:r>
      <w:r w:rsidRPr="00D03B6C">
        <w:rPr>
          <w:rFonts w:ascii="Verdana" w:hAnsi="Verdana"/>
          <w:sz w:val="22"/>
          <w:szCs w:val="22"/>
          <w:lang w:val="en-GB"/>
        </w:rPr>
        <w:t>is based on the intersectoral character of social inequalities, the recognition of diversity and the aim of improving equity in health care</w:t>
      </w:r>
      <w:r w:rsidRPr="00D03B6C">
        <w:rPr>
          <w:rStyle w:val="FootnoteReference"/>
          <w:rFonts w:ascii="Verdana" w:hAnsi="Verdana"/>
          <w:sz w:val="22"/>
          <w:szCs w:val="22"/>
          <w:lang w:val="en-GB"/>
        </w:rPr>
        <w:footnoteReference w:id="21"/>
      </w:r>
      <w:r w:rsidRPr="00D03B6C">
        <w:rPr>
          <w:rFonts w:ascii="Verdana" w:hAnsi="Verdana"/>
          <w:sz w:val="22"/>
          <w:szCs w:val="22"/>
          <w:lang w:val="en-GB"/>
        </w:rPr>
        <w:t>. This is in contrast to focusing only on specific individual experiences related to migration and ethnicity, and a static and essentialist conceptualization of culture.</w:t>
      </w:r>
    </w:p>
    <w:p w:rsidR="009E12BF" w:rsidRPr="00D03B6C" w:rsidRDefault="009E12BF" w:rsidP="00D03B6C">
      <w:pPr>
        <w:jc w:val="both"/>
        <w:rPr>
          <w:rFonts w:ascii="Verdana" w:hAnsi="Verdana"/>
          <w:sz w:val="22"/>
          <w:szCs w:val="22"/>
          <w:lang w:val="en-GB"/>
        </w:rPr>
      </w:pPr>
    </w:p>
    <w:p w:rsidR="009E12BF" w:rsidRPr="00D03B6C" w:rsidRDefault="009E12BF" w:rsidP="00D03B6C">
      <w:pPr>
        <w:jc w:val="both"/>
        <w:rPr>
          <w:rFonts w:ascii="Verdana" w:hAnsi="Verdana"/>
          <w:sz w:val="22"/>
          <w:szCs w:val="22"/>
          <w:lang w:val="en-GB"/>
        </w:rPr>
      </w:pPr>
      <w:r w:rsidRPr="00D03B6C">
        <w:rPr>
          <w:rFonts w:ascii="Verdana" w:hAnsi="Verdana" w:cs="Calibri"/>
          <w:b/>
          <w:bCs/>
          <w:sz w:val="22"/>
          <w:lang w:val="en-GB"/>
        </w:rPr>
        <w:t>Slide 9:</w:t>
      </w:r>
      <w:r w:rsidRPr="00D03B6C">
        <w:rPr>
          <w:rFonts w:ascii="Verdana" w:hAnsi="Verdana" w:cs="Calibri"/>
          <w:bCs/>
          <w:sz w:val="22"/>
          <w:lang w:val="en-GB"/>
        </w:rPr>
        <w:t xml:space="preserve"> In conclusion, </w:t>
      </w:r>
      <w:r w:rsidRPr="00D03B6C">
        <w:rPr>
          <w:rFonts w:ascii="Verdana" w:hAnsi="Verdana"/>
          <w:sz w:val="22"/>
          <w:szCs w:val="22"/>
          <w:lang w:val="en-GB"/>
        </w:rPr>
        <w:t xml:space="preserve">over the last years a </w:t>
      </w:r>
      <w:r w:rsidRPr="00D03B6C">
        <w:rPr>
          <w:rFonts w:ascii="Verdana" w:hAnsi="Verdana"/>
          <w:b/>
          <w:sz w:val="22"/>
          <w:szCs w:val="22"/>
          <w:lang w:val="en-GB"/>
        </w:rPr>
        <w:t>conceptual shift</w:t>
      </w:r>
      <w:r w:rsidRPr="00D03B6C">
        <w:rPr>
          <w:rFonts w:ascii="Verdana" w:hAnsi="Verdana"/>
          <w:sz w:val="22"/>
          <w:szCs w:val="22"/>
          <w:lang w:val="en-GB"/>
        </w:rPr>
        <w:t xml:space="preserve"> can be observed from </w:t>
      </w:r>
      <w:r w:rsidRPr="00D03B6C">
        <w:rPr>
          <w:rFonts w:ascii="Verdana" w:hAnsi="Verdana"/>
          <w:b/>
          <w:sz w:val="22"/>
          <w:szCs w:val="22"/>
          <w:lang w:val="en-GB"/>
        </w:rPr>
        <w:t xml:space="preserve">cultural competence </w:t>
      </w:r>
      <w:r w:rsidRPr="00D03B6C">
        <w:rPr>
          <w:rFonts w:ascii="Verdana" w:hAnsi="Verdana"/>
          <w:sz w:val="22"/>
          <w:szCs w:val="22"/>
          <w:lang w:val="en-GB"/>
        </w:rPr>
        <w:t xml:space="preserve">and intercultural competence towards </w:t>
      </w:r>
      <w:r w:rsidRPr="00D03B6C">
        <w:rPr>
          <w:rFonts w:ascii="Verdana" w:hAnsi="Verdana"/>
          <w:b/>
          <w:sz w:val="22"/>
          <w:szCs w:val="22"/>
          <w:lang w:val="en-GB"/>
        </w:rPr>
        <w:t xml:space="preserve">cultural diversity, cultural sensitivity, difference sensitivity </w:t>
      </w:r>
      <w:r w:rsidRPr="00D03B6C">
        <w:rPr>
          <w:rFonts w:ascii="Verdana" w:hAnsi="Verdana"/>
          <w:sz w:val="22"/>
          <w:szCs w:val="22"/>
          <w:lang w:val="en-GB"/>
        </w:rPr>
        <w:t>or</w:t>
      </w:r>
      <w:r w:rsidRPr="00D03B6C">
        <w:rPr>
          <w:rFonts w:ascii="Verdana" w:hAnsi="Verdana"/>
          <w:b/>
          <w:sz w:val="22"/>
          <w:szCs w:val="22"/>
          <w:lang w:val="en-GB"/>
        </w:rPr>
        <w:t xml:space="preserve"> diversity sensitivity</w:t>
      </w:r>
      <w:r w:rsidRPr="00D03B6C">
        <w:rPr>
          <w:rStyle w:val="FootnoteReference"/>
          <w:rFonts w:ascii="Verdana" w:hAnsi="Verdana"/>
          <w:sz w:val="22"/>
          <w:szCs w:val="22"/>
          <w:lang w:val="en-GB"/>
        </w:rPr>
        <w:footnoteReference w:id="22"/>
      </w:r>
      <w:r w:rsidRPr="00D03B6C">
        <w:rPr>
          <w:rFonts w:ascii="Verdana" w:hAnsi="Verdana"/>
          <w:sz w:val="22"/>
          <w:szCs w:val="22"/>
          <w:vertAlign w:val="superscript"/>
          <w:lang w:val="en-GB"/>
        </w:rPr>
        <w:t>,</w:t>
      </w:r>
      <w:r w:rsidRPr="00D03B6C">
        <w:rPr>
          <w:rStyle w:val="FootnoteReference"/>
          <w:rFonts w:ascii="Verdana" w:hAnsi="Verdana"/>
          <w:sz w:val="22"/>
          <w:szCs w:val="22"/>
          <w:lang w:val="en-GB"/>
        </w:rPr>
        <w:footnoteReference w:id="23"/>
      </w:r>
      <w:r w:rsidRPr="00D03B6C">
        <w:rPr>
          <w:rFonts w:ascii="Verdana" w:hAnsi="Verdana"/>
          <w:sz w:val="22"/>
          <w:szCs w:val="22"/>
          <w:vertAlign w:val="superscript"/>
          <w:lang w:val="en-GB"/>
        </w:rPr>
        <w:t>,</w:t>
      </w:r>
      <w:r w:rsidRPr="00D03B6C">
        <w:rPr>
          <w:rStyle w:val="FootnoteReference"/>
          <w:rFonts w:ascii="Verdana" w:hAnsi="Verdana"/>
          <w:sz w:val="22"/>
          <w:szCs w:val="22"/>
          <w:lang w:val="en-GB"/>
        </w:rPr>
        <w:footnoteReference w:id="24"/>
      </w:r>
      <w:r w:rsidRPr="00D03B6C">
        <w:rPr>
          <w:rFonts w:ascii="Verdana" w:hAnsi="Verdana"/>
          <w:sz w:val="22"/>
          <w:szCs w:val="22"/>
          <w:vertAlign w:val="superscript"/>
          <w:lang w:val="en-GB"/>
        </w:rPr>
        <w:t>,</w:t>
      </w:r>
      <w:r w:rsidRPr="00D03B6C">
        <w:rPr>
          <w:rStyle w:val="FootnoteReference"/>
          <w:rFonts w:ascii="Verdana" w:hAnsi="Verdana"/>
          <w:sz w:val="22"/>
          <w:szCs w:val="22"/>
          <w:lang w:val="en-GB"/>
        </w:rPr>
        <w:footnoteReference w:id="25"/>
      </w:r>
      <w:r w:rsidRPr="00D03B6C">
        <w:rPr>
          <w:rFonts w:ascii="Verdana" w:hAnsi="Verdana"/>
          <w:sz w:val="22"/>
          <w:szCs w:val="22"/>
          <w:vertAlign w:val="superscript"/>
          <w:lang w:val="en-GB"/>
        </w:rPr>
        <w:t>,</w:t>
      </w:r>
      <w:r w:rsidRPr="00D03B6C">
        <w:rPr>
          <w:rStyle w:val="FootnoteReference"/>
          <w:rFonts w:ascii="Verdana" w:hAnsi="Verdana"/>
          <w:sz w:val="22"/>
          <w:szCs w:val="22"/>
          <w:lang w:val="en-GB"/>
        </w:rPr>
        <w:footnoteReference w:id="26"/>
      </w:r>
      <w:r w:rsidRPr="00D03B6C">
        <w:rPr>
          <w:rFonts w:ascii="Verdana" w:hAnsi="Verdana"/>
          <w:sz w:val="22"/>
          <w:szCs w:val="22"/>
          <w:vertAlign w:val="superscript"/>
          <w:lang w:val="en-GB"/>
        </w:rPr>
        <w:t>,</w:t>
      </w:r>
      <w:r w:rsidRPr="00D03B6C">
        <w:rPr>
          <w:rStyle w:val="FootnoteReference"/>
          <w:rFonts w:ascii="Verdana" w:hAnsi="Verdana"/>
          <w:sz w:val="22"/>
          <w:szCs w:val="22"/>
          <w:lang w:val="en-GB"/>
        </w:rPr>
        <w:footnoteReference w:id="27"/>
      </w:r>
      <w:r w:rsidRPr="00D03B6C">
        <w:rPr>
          <w:rFonts w:ascii="Verdana" w:hAnsi="Verdana"/>
          <w:sz w:val="22"/>
          <w:szCs w:val="22"/>
          <w:vertAlign w:val="superscript"/>
          <w:lang w:val="en-GB"/>
        </w:rPr>
        <w:t>,</w:t>
      </w:r>
      <w:r w:rsidRPr="00D03B6C">
        <w:rPr>
          <w:rStyle w:val="FootnoteReference"/>
          <w:rFonts w:ascii="Verdana" w:hAnsi="Verdana"/>
          <w:sz w:val="22"/>
          <w:szCs w:val="22"/>
          <w:lang w:val="en-GB"/>
        </w:rPr>
        <w:footnoteReference w:id="28"/>
      </w:r>
      <w:r w:rsidRPr="00D03B6C">
        <w:rPr>
          <w:rFonts w:ascii="Verdana" w:hAnsi="Verdana"/>
          <w:sz w:val="22"/>
          <w:szCs w:val="22"/>
          <w:vertAlign w:val="superscript"/>
          <w:lang w:val="en-GB"/>
        </w:rPr>
        <w:t>,</w:t>
      </w:r>
      <w:r w:rsidRPr="00D03B6C">
        <w:rPr>
          <w:rStyle w:val="FootnoteReference"/>
          <w:rFonts w:ascii="Verdana" w:hAnsi="Verdana"/>
          <w:sz w:val="22"/>
          <w:szCs w:val="22"/>
          <w:lang w:val="en-GB"/>
        </w:rPr>
        <w:footnoteReference w:id="29"/>
      </w:r>
      <w:r w:rsidRPr="00D03B6C">
        <w:rPr>
          <w:rFonts w:ascii="Verdana" w:hAnsi="Verdana"/>
          <w:sz w:val="22"/>
          <w:szCs w:val="22"/>
          <w:lang w:val="en-GB"/>
        </w:rPr>
        <w:t xml:space="preserve">. In the </w:t>
      </w:r>
      <w:r w:rsidRPr="00D03B6C">
        <w:rPr>
          <w:rFonts w:ascii="Verdana" w:hAnsi="Verdana"/>
          <w:b/>
          <w:sz w:val="22"/>
          <w:szCs w:val="22"/>
          <w:lang w:val="en-GB"/>
        </w:rPr>
        <w:t>framework of</w:t>
      </w:r>
      <w:r w:rsidRPr="00D03B6C">
        <w:rPr>
          <w:rFonts w:ascii="Verdana" w:hAnsi="Verdana"/>
          <w:sz w:val="22"/>
          <w:szCs w:val="22"/>
          <w:lang w:val="en-GB"/>
        </w:rPr>
        <w:t xml:space="preserve"> </w:t>
      </w:r>
      <w:r w:rsidRPr="00D03B6C">
        <w:rPr>
          <w:rFonts w:ascii="Verdana" w:hAnsi="Verdana"/>
          <w:b/>
          <w:sz w:val="22"/>
          <w:szCs w:val="22"/>
          <w:lang w:val="en-GB"/>
        </w:rPr>
        <w:t>cultural competence</w:t>
      </w:r>
      <w:r w:rsidRPr="00D03B6C">
        <w:rPr>
          <w:rFonts w:ascii="Verdana" w:hAnsi="Verdana"/>
          <w:i/>
          <w:sz w:val="22"/>
          <w:szCs w:val="22"/>
          <w:lang w:val="en-GB"/>
        </w:rPr>
        <w:t>,</w:t>
      </w:r>
      <w:r w:rsidRPr="00D03B6C">
        <w:rPr>
          <w:rFonts w:ascii="Verdana" w:hAnsi="Verdana"/>
          <w:sz w:val="22"/>
          <w:szCs w:val="22"/>
          <w:lang w:val="en-GB"/>
        </w:rPr>
        <w:t xml:space="preserve"> a specific consideration of the knowledge regarding the specific cultural and ethnic background of migrants and ethnic minorities is evident. This is accompanied by health policies focused on providing specialized health care services. The </w:t>
      </w:r>
      <w:r w:rsidRPr="00D03B6C">
        <w:rPr>
          <w:rFonts w:ascii="Verdana" w:hAnsi="Verdana"/>
          <w:b/>
          <w:sz w:val="22"/>
          <w:szCs w:val="22"/>
          <w:lang w:val="en-GB"/>
        </w:rPr>
        <w:t>intercultural competence approach</w:t>
      </w:r>
      <w:r w:rsidRPr="00D03B6C">
        <w:rPr>
          <w:rFonts w:ascii="Verdana" w:hAnsi="Verdana"/>
          <w:sz w:val="22"/>
          <w:szCs w:val="22"/>
          <w:lang w:val="en-GB"/>
        </w:rPr>
        <w:t xml:space="preserve"> focuses on the dynamics of interaction between different cultures and a health care provision aimed to address health care needs in intercultural contexts. The </w:t>
      </w:r>
      <w:r w:rsidRPr="00D03B6C">
        <w:rPr>
          <w:rFonts w:ascii="Verdana" w:hAnsi="Verdana"/>
          <w:b/>
          <w:sz w:val="22"/>
          <w:szCs w:val="22"/>
          <w:lang w:val="en-GB"/>
        </w:rPr>
        <w:t>cultural diversity model</w:t>
      </w:r>
      <w:r w:rsidRPr="00D03B6C">
        <w:rPr>
          <w:rFonts w:ascii="Verdana" w:hAnsi="Verdana"/>
          <w:sz w:val="22"/>
          <w:szCs w:val="22"/>
          <w:lang w:val="en-GB"/>
        </w:rPr>
        <w:t xml:space="preserve"> is based on the recognition of diversity as a positive social contribution. Therefore, health policies are focused on addressing health care needs from a diversity perspective. The concepts of </w:t>
      </w:r>
      <w:r w:rsidRPr="00D03B6C">
        <w:rPr>
          <w:rFonts w:ascii="Verdana" w:hAnsi="Verdana"/>
          <w:b/>
          <w:sz w:val="22"/>
          <w:szCs w:val="22"/>
          <w:lang w:val="en-GB"/>
        </w:rPr>
        <w:t>cultural sensitivity, difference sensitivity</w:t>
      </w:r>
      <w:r w:rsidRPr="00D03B6C">
        <w:rPr>
          <w:rFonts w:ascii="Verdana" w:hAnsi="Verdana"/>
          <w:sz w:val="22"/>
          <w:szCs w:val="22"/>
          <w:lang w:val="en-GB"/>
        </w:rPr>
        <w:t xml:space="preserve"> or </w:t>
      </w:r>
      <w:r w:rsidRPr="00D03B6C">
        <w:rPr>
          <w:rFonts w:ascii="Verdana" w:hAnsi="Verdana"/>
          <w:b/>
          <w:sz w:val="22"/>
          <w:szCs w:val="22"/>
          <w:lang w:val="en-GB"/>
        </w:rPr>
        <w:t>diversity sensitivity</w:t>
      </w:r>
      <w:r w:rsidRPr="00D03B6C">
        <w:rPr>
          <w:rFonts w:ascii="Verdana" w:hAnsi="Verdana"/>
          <w:sz w:val="22"/>
          <w:szCs w:val="22"/>
          <w:lang w:val="en-GB"/>
        </w:rPr>
        <w:t xml:space="preserve"> prioritize the awareness of diversity and the intersectional character of social inequalities. These are accompanied by health policies aimed at reducing transversal and interconnected social inequalities. </w:t>
      </w:r>
    </w:p>
    <w:p w:rsidR="009E12BF" w:rsidRPr="00D03B6C" w:rsidRDefault="009E12BF" w:rsidP="00D03B6C">
      <w:pPr>
        <w:autoSpaceDE w:val="0"/>
        <w:autoSpaceDN w:val="0"/>
        <w:adjustRightInd w:val="0"/>
        <w:jc w:val="both"/>
        <w:rPr>
          <w:rFonts w:ascii="Verdana" w:hAnsi="Verdana" w:cs="Calibri"/>
          <w:lang w:val="en-GB"/>
        </w:rPr>
      </w:pPr>
    </w:p>
    <w:p w:rsidR="009E12BF" w:rsidRPr="00D03B6C" w:rsidRDefault="009E12BF" w:rsidP="00D03B6C">
      <w:pPr>
        <w:numPr>
          <w:ilvl w:val="0"/>
          <w:numId w:val="9"/>
        </w:numPr>
        <w:autoSpaceDE w:val="0"/>
        <w:autoSpaceDN w:val="0"/>
        <w:adjustRightInd w:val="0"/>
        <w:jc w:val="both"/>
        <w:rPr>
          <w:rFonts w:ascii="Verdana" w:hAnsi="Verdana" w:cs="Calibri"/>
          <w:b/>
          <w:bCs/>
          <w:color w:val="000080"/>
          <w:lang w:val="en-GB"/>
        </w:rPr>
      </w:pPr>
      <w:r w:rsidRPr="00D03B6C">
        <w:rPr>
          <w:rFonts w:ascii="Verdana" w:hAnsi="Verdana" w:cs="Calibri"/>
          <w:b/>
          <w:bCs/>
          <w:color w:val="000080"/>
          <w:lang w:val="en-GB"/>
        </w:rPr>
        <w:t>Activity 2</w:t>
      </w:r>
    </w:p>
    <w:p w:rsidR="009E12BF" w:rsidRPr="00D03B6C" w:rsidRDefault="009E12BF" w:rsidP="00D03B6C">
      <w:pPr>
        <w:autoSpaceDE w:val="0"/>
        <w:autoSpaceDN w:val="0"/>
        <w:adjustRightInd w:val="0"/>
        <w:jc w:val="both"/>
        <w:rPr>
          <w:rFonts w:ascii="Verdana" w:hAnsi="Verdana" w:cs="Calibri"/>
          <w:bCs/>
          <w:sz w:val="22"/>
          <w:lang w:val="en-GB"/>
        </w:rPr>
      </w:pPr>
    </w:p>
    <w:p w:rsidR="009E12BF" w:rsidRPr="00D03B6C" w:rsidRDefault="009E12BF" w:rsidP="00D03B6C">
      <w:pPr>
        <w:autoSpaceDE w:val="0"/>
        <w:autoSpaceDN w:val="0"/>
        <w:adjustRightInd w:val="0"/>
        <w:jc w:val="both"/>
        <w:rPr>
          <w:rFonts w:ascii="Verdana" w:hAnsi="Verdana" w:cs="Calibri"/>
          <w:bCs/>
          <w:sz w:val="22"/>
          <w:lang w:val="en-GB"/>
        </w:rPr>
      </w:pPr>
      <w:r w:rsidRPr="00D03B6C">
        <w:rPr>
          <w:rFonts w:ascii="Verdana" w:hAnsi="Verdana" w:cs="Calibri"/>
          <w:b/>
          <w:bCs/>
          <w:sz w:val="22"/>
          <w:lang w:val="en-GB"/>
        </w:rPr>
        <w:t>Slide 10: Activity “Experiences related to interculturalism, intercultural competence and diversity sensitivity”</w:t>
      </w:r>
    </w:p>
    <w:p w:rsidR="009E12BF" w:rsidRPr="00D03B6C" w:rsidRDefault="009E12BF" w:rsidP="00D03B6C">
      <w:pPr>
        <w:autoSpaceDE w:val="0"/>
        <w:autoSpaceDN w:val="0"/>
        <w:adjustRightInd w:val="0"/>
        <w:ind w:left="720"/>
        <w:jc w:val="both"/>
        <w:rPr>
          <w:rFonts w:ascii="Verdana" w:hAnsi="Verdana" w:cs="Calibri"/>
          <w:bCs/>
          <w:sz w:val="22"/>
          <w:lang w:val="en-US"/>
        </w:rPr>
      </w:pPr>
    </w:p>
    <w:p w:rsidR="009E12BF" w:rsidRPr="00D03B6C" w:rsidRDefault="009E12BF" w:rsidP="00D03B6C">
      <w:pPr>
        <w:numPr>
          <w:ilvl w:val="0"/>
          <w:numId w:val="2"/>
        </w:numPr>
        <w:autoSpaceDE w:val="0"/>
        <w:autoSpaceDN w:val="0"/>
        <w:adjustRightInd w:val="0"/>
        <w:jc w:val="both"/>
        <w:rPr>
          <w:rFonts w:ascii="Verdana" w:hAnsi="Verdana" w:cs="Calibri"/>
          <w:bCs/>
          <w:sz w:val="22"/>
        </w:rPr>
      </w:pPr>
      <w:r w:rsidRPr="00D03B6C">
        <w:rPr>
          <w:rFonts w:ascii="Verdana" w:hAnsi="Verdana" w:cs="Calibri"/>
          <w:bCs/>
          <w:sz w:val="22"/>
        </w:rPr>
        <w:t>Presentation of the methodology</w:t>
      </w:r>
    </w:p>
    <w:p w:rsidR="009E12BF" w:rsidRPr="00D03B6C" w:rsidRDefault="009E12BF" w:rsidP="00D03B6C">
      <w:pPr>
        <w:autoSpaceDE w:val="0"/>
        <w:autoSpaceDN w:val="0"/>
        <w:adjustRightInd w:val="0"/>
        <w:ind w:left="720"/>
        <w:jc w:val="both"/>
        <w:rPr>
          <w:rFonts w:ascii="Verdana" w:hAnsi="Verdana" w:cs="Calibri"/>
          <w:bCs/>
          <w:sz w:val="22"/>
        </w:rPr>
      </w:pPr>
    </w:p>
    <w:p w:rsidR="009E12BF" w:rsidRPr="00D03B6C" w:rsidRDefault="009E12BF" w:rsidP="00D03B6C">
      <w:pPr>
        <w:autoSpaceDE w:val="0"/>
        <w:autoSpaceDN w:val="0"/>
        <w:adjustRightInd w:val="0"/>
        <w:ind w:left="720"/>
        <w:jc w:val="both"/>
        <w:rPr>
          <w:rFonts w:ascii="Verdana" w:hAnsi="Verdana" w:cs="Calibri"/>
          <w:bCs/>
          <w:sz w:val="22"/>
        </w:rPr>
      </w:pPr>
    </w:p>
    <w:p w:rsidR="009E12BF" w:rsidRPr="00D03B6C" w:rsidRDefault="009E12BF" w:rsidP="00D03B6C">
      <w:pPr>
        <w:numPr>
          <w:ilvl w:val="0"/>
          <w:numId w:val="2"/>
        </w:numPr>
        <w:autoSpaceDE w:val="0"/>
        <w:autoSpaceDN w:val="0"/>
        <w:adjustRightInd w:val="0"/>
        <w:jc w:val="both"/>
        <w:rPr>
          <w:rFonts w:ascii="Verdana" w:hAnsi="Verdana" w:cs="Calibri"/>
          <w:bCs/>
          <w:sz w:val="22"/>
        </w:rPr>
      </w:pPr>
      <w:r w:rsidRPr="00D03B6C">
        <w:rPr>
          <w:rFonts w:ascii="Verdana" w:hAnsi="Verdana" w:cs="Calibri"/>
          <w:bCs/>
          <w:sz w:val="22"/>
        </w:rPr>
        <w:t>Discussion in small groups</w:t>
      </w:r>
    </w:p>
    <w:p w:rsidR="009E12BF" w:rsidRPr="00D03B6C" w:rsidRDefault="009E12BF" w:rsidP="00D03B6C">
      <w:pPr>
        <w:autoSpaceDE w:val="0"/>
        <w:autoSpaceDN w:val="0"/>
        <w:adjustRightInd w:val="0"/>
        <w:jc w:val="both"/>
        <w:rPr>
          <w:rFonts w:ascii="Verdana" w:hAnsi="Verdana" w:cs="Calibri"/>
          <w:bCs/>
          <w:sz w:val="22"/>
        </w:rPr>
      </w:pPr>
    </w:p>
    <w:p w:rsidR="009E12BF" w:rsidRPr="00D03B6C" w:rsidRDefault="009E12BF" w:rsidP="00D03B6C">
      <w:pPr>
        <w:jc w:val="both"/>
        <w:rPr>
          <w:rFonts w:ascii="Verdana" w:hAnsi="Verdana"/>
          <w:i/>
          <w:color w:val="008000"/>
          <w:sz w:val="22"/>
          <w:szCs w:val="22"/>
          <w:lang w:val="en-US"/>
        </w:rPr>
      </w:pPr>
      <w:r w:rsidRPr="00D03B6C">
        <w:rPr>
          <w:rFonts w:ascii="Verdana" w:hAnsi="Verdana"/>
          <w:i/>
          <w:color w:val="008000"/>
          <w:sz w:val="22"/>
          <w:szCs w:val="22"/>
          <w:lang w:val="en-US"/>
        </w:rPr>
        <w:t xml:space="preserve">Each small group is invited to complete the templates (M1_U2_Activity_2_Template_1, M1_U2_Activity_2_Template_2, M1_U2_Activity_2_Template_3) and to select a spokesperson for presenting the small groups in the plenary. </w:t>
      </w:r>
    </w:p>
    <w:p w:rsidR="009E12BF" w:rsidRPr="00D03B6C" w:rsidRDefault="009E12BF" w:rsidP="00D03B6C">
      <w:pPr>
        <w:autoSpaceDE w:val="0"/>
        <w:autoSpaceDN w:val="0"/>
        <w:adjustRightInd w:val="0"/>
        <w:jc w:val="both"/>
        <w:rPr>
          <w:rFonts w:ascii="Verdana" w:hAnsi="Verdana" w:cs="Calibri"/>
          <w:bCs/>
          <w:sz w:val="22"/>
          <w:lang w:val="en-US"/>
        </w:rPr>
      </w:pPr>
    </w:p>
    <w:p w:rsidR="009E12BF" w:rsidRPr="00D03B6C" w:rsidRDefault="009E12BF" w:rsidP="00D03B6C">
      <w:pPr>
        <w:numPr>
          <w:ilvl w:val="0"/>
          <w:numId w:val="3"/>
        </w:numPr>
        <w:autoSpaceDE w:val="0"/>
        <w:autoSpaceDN w:val="0"/>
        <w:adjustRightInd w:val="0"/>
        <w:jc w:val="both"/>
        <w:rPr>
          <w:rFonts w:ascii="Verdana" w:hAnsi="Verdana" w:cs="Calibri"/>
          <w:bCs/>
          <w:sz w:val="22"/>
          <w:lang w:val="en-US"/>
        </w:rPr>
      </w:pPr>
      <w:r w:rsidRPr="00D03B6C">
        <w:rPr>
          <w:rFonts w:ascii="Verdana" w:hAnsi="Verdana" w:cs="Calibri"/>
          <w:bCs/>
          <w:sz w:val="22"/>
          <w:lang w:val="en-US"/>
        </w:rPr>
        <w:t>Group 1</w:t>
      </w:r>
    </w:p>
    <w:p w:rsidR="009E12BF" w:rsidRPr="00D03B6C" w:rsidRDefault="009E12BF" w:rsidP="00D03B6C">
      <w:pPr>
        <w:numPr>
          <w:ilvl w:val="0"/>
          <w:numId w:val="4"/>
        </w:numPr>
        <w:autoSpaceDE w:val="0"/>
        <w:autoSpaceDN w:val="0"/>
        <w:adjustRightInd w:val="0"/>
        <w:jc w:val="both"/>
        <w:rPr>
          <w:rFonts w:ascii="Verdana" w:hAnsi="Verdana" w:cs="Calibri"/>
          <w:bCs/>
          <w:sz w:val="22"/>
          <w:lang w:val="en-US"/>
        </w:rPr>
      </w:pPr>
      <w:r w:rsidRPr="00D03B6C">
        <w:rPr>
          <w:rFonts w:ascii="Verdana" w:hAnsi="Verdana" w:cs="Calibri"/>
          <w:bCs/>
          <w:sz w:val="22"/>
          <w:lang w:val="en-US"/>
        </w:rPr>
        <w:t>Please describe practical experiences with</w:t>
      </w:r>
      <w:r w:rsidRPr="00D03B6C">
        <w:rPr>
          <w:rFonts w:ascii="Verdana" w:hAnsi="Verdana" w:cs="Calibri"/>
          <w:b/>
          <w:bCs/>
          <w:sz w:val="22"/>
          <w:lang w:val="en-US"/>
        </w:rPr>
        <w:t xml:space="preserve"> interculturalism</w:t>
      </w:r>
      <w:r w:rsidRPr="00D03B6C">
        <w:rPr>
          <w:rFonts w:ascii="Verdana" w:hAnsi="Verdana" w:cs="Calibri"/>
          <w:bCs/>
          <w:sz w:val="22"/>
          <w:lang w:val="en-US"/>
        </w:rPr>
        <w:t xml:space="preserve"> in your professional practice. </w:t>
      </w:r>
    </w:p>
    <w:p w:rsidR="009E12BF" w:rsidRPr="00D03B6C" w:rsidRDefault="009E12BF" w:rsidP="00D03B6C">
      <w:pPr>
        <w:numPr>
          <w:ilvl w:val="0"/>
          <w:numId w:val="4"/>
        </w:numPr>
        <w:autoSpaceDE w:val="0"/>
        <w:autoSpaceDN w:val="0"/>
        <w:adjustRightInd w:val="0"/>
        <w:jc w:val="both"/>
        <w:rPr>
          <w:rFonts w:ascii="Verdana" w:hAnsi="Verdana" w:cs="Calibri"/>
          <w:bCs/>
          <w:sz w:val="22"/>
          <w:lang w:val="en-US"/>
        </w:rPr>
      </w:pPr>
      <w:r w:rsidRPr="00D03B6C">
        <w:rPr>
          <w:rFonts w:ascii="Verdana" w:hAnsi="Verdana" w:cs="Calibri"/>
          <w:bCs/>
          <w:sz w:val="22"/>
          <w:lang w:val="en-US"/>
        </w:rPr>
        <w:t>Which difficulties can you identify? Which positive contributions?</w:t>
      </w:r>
    </w:p>
    <w:p w:rsidR="009E12BF" w:rsidRPr="00D03B6C" w:rsidRDefault="009E12BF" w:rsidP="00D03B6C">
      <w:pPr>
        <w:autoSpaceDE w:val="0"/>
        <w:autoSpaceDN w:val="0"/>
        <w:adjustRightInd w:val="0"/>
        <w:ind w:left="2160"/>
        <w:jc w:val="both"/>
        <w:rPr>
          <w:rFonts w:ascii="Verdana" w:hAnsi="Verdana" w:cs="Calibri"/>
          <w:bCs/>
          <w:sz w:val="22"/>
          <w:lang w:val="en-GB"/>
        </w:rPr>
      </w:pPr>
    </w:p>
    <w:p w:rsidR="009E12BF" w:rsidRPr="00D03B6C" w:rsidRDefault="009E12BF" w:rsidP="00D03B6C">
      <w:pPr>
        <w:numPr>
          <w:ilvl w:val="0"/>
          <w:numId w:val="5"/>
        </w:numPr>
        <w:autoSpaceDE w:val="0"/>
        <w:autoSpaceDN w:val="0"/>
        <w:adjustRightInd w:val="0"/>
        <w:jc w:val="both"/>
        <w:rPr>
          <w:rFonts w:ascii="Verdana" w:hAnsi="Verdana" w:cs="Calibri"/>
          <w:bCs/>
          <w:sz w:val="22"/>
        </w:rPr>
      </w:pPr>
      <w:r w:rsidRPr="00D03B6C">
        <w:rPr>
          <w:rFonts w:ascii="Verdana" w:hAnsi="Verdana" w:cs="Calibri"/>
          <w:bCs/>
          <w:sz w:val="22"/>
        </w:rPr>
        <w:t>Group 2</w:t>
      </w:r>
    </w:p>
    <w:p w:rsidR="009E12BF" w:rsidRPr="00D03B6C" w:rsidRDefault="009E12BF" w:rsidP="00D03B6C">
      <w:pPr>
        <w:numPr>
          <w:ilvl w:val="0"/>
          <w:numId w:val="6"/>
        </w:numPr>
        <w:autoSpaceDE w:val="0"/>
        <w:autoSpaceDN w:val="0"/>
        <w:adjustRightInd w:val="0"/>
        <w:jc w:val="both"/>
        <w:rPr>
          <w:rFonts w:ascii="Verdana" w:hAnsi="Verdana" w:cs="Calibri"/>
          <w:bCs/>
          <w:sz w:val="22"/>
          <w:lang w:val="en-US"/>
        </w:rPr>
      </w:pPr>
      <w:r w:rsidRPr="00D03B6C">
        <w:rPr>
          <w:rFonts w:ascii="Verdana" w:hAnsi="Verdana" w:cs="Calibri"/>
          <w:bCs/>
          <w:sz w:val="22"/>
          <w:lang w:val="en-US"/>
        </w:rPr>
        <w:t>Please describe practical experiences with</w:t>
      </w:r>
      <w:r w:rsidRPr="00D03B6C">
        <w:rPr>
          <w:rFonts w:ascii="Verdana" w:hAnsi="Verdana" w:cs="Calibri"/>
          <w:b/>
          <w:bCs/>
          <w:sz w:val="22"/>
          <w:lang w:val="en-US"/>
        </w:rPr>
        <w:t xml:space="preserve"> intercultural competence</w:t>
      </w:r>
      <w:r w:rsidRPr="00D03B6C">
        <w:rPr>
          <w:rFonts w:ascii="Verdana" w:hAnsi="Verdana" w:cs="Calibri"/>
          <w:bCs/>
          <w:sz w:val="22"/>
          <w:lang w:val="en-US"/>
        </w:rPr>
        <w:t xml:space="preserve"> in your professional practice. </w:t>
      </w:r>
    </w:p>
    <w:p w:rsidR="009E12BF" w:rsidRPr="00D03B6C" w:rsidRDefault="009E12BF" w:rsidP="00D03B6C">
      <w:pPr>
        <w:numPr>
          <w:ilvl w:val="0"/>
          <w:numId w:val="6"/>
        </w:numPr>
        <w:autoSpaceDE w:val="0"/>
        <w:autoSpaceDN w:val="0"/>
        <w:adjustRightInd w:val="0"/>
        <w:jc w:val="both"/>
        <w:rPr>
          <w:rFonts w:ascii="Verdana" w:hAnsi="Verdana" w:cs="Calibri"/>
          <w:bCs/>
          <w:sz w:val="22"/>
          <w:lang w:val="en-US"/>
        </w:rPr>
      </w:pPr>
      <w:r w:rsidRPr="00D03B6C">
        <w:rPr>
          <w:rFonts w:ascii="Verdana" w:hAnsi="Verdana" w:cs="Calibri"/>
          <w:bCs/>
          <w:sz w:val="22"/>
          <w:lang w:val="en-US"/>
        </w:rPr>
        <w:t>Which difficulties can you identify? Which positive contributions?</w:t>
      </w:r>
    </w:p>
    <w:p w:rsidR="009E12BF" w:rsidRPr="00D03B6C" w:rsidRDefault="009E12BF" w:rsidP="00D03B6C">
      <w:pPr>
        <w:autoSpaceDE w:val="0"/>
        <w:autoSpaceDN w:val="0"/>
        <w:adjustRightInd w:val="0"/>
        <w:ind w:left="2160"/>
        <w:jc w:val="both"/>
        <w:rPr>
          <w:rFonts w:ascii="Verdana" w:hAnsi="Verdana" w:cs="Calibri"/>
          <w:bCs/>
          <w:sz w:val="22"/>
          <w:lang w:val="en-GB"/>
        </w:rPr>
      </w:pPr>
    </w:p>
    <w:p w:rsidR="009E12BF" w:rsidRPr="00D03B6C" w:rsidRDefault="009E12BF" w:rsidP="00D03B6C">
      <w:pPr>
        <w:numPr>
          <w:ilvl w:val="0"/>
          <w:numId w:val="5"/>
        </w:numPr>
        <w:autoSpaceDE w:val="0"/>
        <w:autoSpaceDN w:val="0"/>
        <w:adjustRightInd w:val="0"/>
        <w:jc w:val="both"/>
        <w:rPr>
          <w:rFonts w:ascii="Verdana" w:hAnsi="Verdana" w:cs="Calibri"/>
          <w:bCs/>
          <w:sz w:val="22"/>
        </w:rPr>
      </w:pPr>
      <w:r w:rsidRPr="00D03B6C">
        <w:rPr>
          <w:rFonts w:ascii="Verdana" w:hAnsi="Verdana" w:cs="Calibri"/>
          <w:bCs/>
          <w:sz w:val="22"/>
        </w:rPr>
        <w:t>Group 3</w:t>
      </w:r>
    </w:p>
    <w:p w:rsidR="009E12BF" w:rsidRPr="00D03B6C" w:rsidRDefault="009E12BF" w:rsidP="00D03B6C">
      <w:pPr>
        <w:numPr>
          <w:ilvl w:val="1"/>
          <w:numId w:val="5"/>
        </w:numPr>
        <w:autoSpaceDE w:val="0"/>
        <w:autoSpaceDN w:val="0"/>
        <w:adjustRightInd w:val="0"/>
        <w:jc w:val="both"/>
        <w:rPr>
          <w:rFonts w:ascii="Verdana" w:hAnsi="Verdana" w:cs="Calibri"/>
          <w:bCs/>
          <w:sz w:val="22"/>
          <w:lang w:val="en-US"/>
        </w:rPr>
      </w:pPr>
      <w:r w:rsidRPr="00D03B6C">
        <w:rPr>
          <w:rFonts w:ascii="Verdana" w:hAnsi="Verdana" w:cs="Calibri"/>
          <w:bCs/>
          <w:sz w:val="22"/>
          <w:lang w:val="en-US"/>
        </w:rPr>
        <w:t>Please describe practical experiences with</w:t>
      </w:r>
      <w:r w:rsidRPr="00D03B6C">
        <w:rPr>
          <w:rFonts w:ascii="Verdana" w:hAnsi="Verdana" w:cs="Calibri"/>
          <w:b/>
          <w:bCs/>
          <w:sz w:val="22"/>
          <w:lang w:val="en-US"/>
        </w:rPr>
        <w:t xml:space="preserve"> diversity sensitivity</w:t>
      </w:r>
      <w:r w:rsidRPr="00D03B6C">
        <w:rPr>
          <w:rFonts w:ascii="Verdana" w:hAnsi="Verdana" w:cs="Calibri"/>
          <w:bCs/>
          <w:sz w:val="22"/>
          <w:lang w:val="en-US"/>
        </w:rPr>
        <w:t xml:space="preserve"> in your professional practice. </w:t>
      </w:r>
    </w:p>
    <w:p w:rsidR="009E12BF" w:rsidRPr="00D03B6C" w:rsidRDefault="009E12BF" w:rsidP="00D03B6C">
      <w:pPr>
        <w:numPr>
          <w:ilvl w:val="1"/>
          <w:numId w:val="5"/>
        </w:numPr>
        <w:autoSpaceDE w:val="0"/>
        <w:autoSpaceDN w:val="0"/>
        <w:adjustRightInd w:val="0"/>
        <w:jc w:val="both"/>
        <w:rPr>
          <w:rFonts w:ascii="Verdana" w:hAnsi="Verdana" w:cs="Calibri"/>
          <w:bCs/>
          <w:sz w:val="22"/>
          <w:lang w:val="en-US"/>
        </w:rPr>
      </w:pPr>
      <w:r w:rsidRPr="00D03B6C">
        <w:rPr>
          <w:rFonts w:ascii="Verdana" w:hAnsi="Verdana" w:cs="Calibri"/>
          <w:bCs/>
          <w:sz w:val="22"/>
          <w:lang w:val="en-US"/>
        </w:rPr>
        <w:t>Which difficulties can you identify? Which positive contributions?</w:t>
      </w:r>
    </w:p>
    <w:p w:rsidR="009E12BF" w:rsidRPr="00D03B6C" w:rsidRDefault="009E12BF" w:rsidP="00D03B6C">
      <w:pPr>
        <w:autoSpaceDE w:val="0"/>
        <w:autoSpaceDN w:val="0"/>
        <w:adjustRightInd w:val="0"/>
        <w:ind w:left="2160"/>
        <w:jc w:val="both"/>
        <w:rPr>
          <w:rFonts w:ascii="Verdana" w:hAnsi="Verdana" w:cs="Calibri"/>
          <w:bCs/>
          <w:sz w:val="22"/>
          <w:lang w:val="en-GB"/>
        </w:rPr>
      </w:pPr>
    </w:p>
    <w:p w:rsidR="009E12BF" w:rsidRPr="00D03B6C" w:rsidRDefault="009E12BF" w:rsidP="00D03B6C">
      <w:pPr>
        <w:numPr>
          <w:ilvl w:val="0"/>
          <w:numId w:val="2"/>
        </w:numPr>
        <w:autoSpaceDE w:val="0"/>
        <w:autoSpaceDN w:val="0"/>
        <w:adjustRightInd w:val="0"/>
        <w:jc w:val="both"/>
        <w:rPr>
          <w:rFonts w:ascii="Verdana" w:hAnsi="Verdana" w:cs="Calibri"/>
          <w:bCs/>
          <w:sz w:val="22"/>
          <w:lang w:val="en-US"/>
        </w:rPr>
      </w:pPr>
      <w:r w:rsidRPr="00D03B6C">
        <w:rPr>
          <w:rFonts w:ascii="Verdana" w:hAnsi="Verdana" w:cs="Calibri"/>
          <w:bCs/>
          <w:sz w:val="22"/>
          <w:lang w:val="en-GB"/>
        </w:rPr>
        <w:t xml:space="preserve"> </w:t>
      </w:r>
      <w:r w:rsidRPr="00D03B6C">
        <w:rPr>
          <w:rFonts w:ascii="Verdana" w:hAnsi="Verdana" w:cs="Calibri"/>
          <w:bCs/>
          <w:sz w:val="22"/>
          <w:lang w:val="en-US"/>
        </w:rPr>
        <w:t>Presentation of the small group results in plenary</w:t>
      </w:r>
    </w:p>
    <w:p w:rsidR="009E12BF" w:rsidRPr="00D03B6C" w:rsidRDefault="009E12BF" w:rsidP="00D03B6C">
      <w:pPr>
        <w:autoSpaceDE w:val="0"/>
        <w:autoSpaceDN w:val="0"/>
        <w:adjustRightInd w:val="0"/>
        <w:jc w:val="both"/>
        <w:rPr>
          <w:rFonts w:ascii="Verdana" w:hAnsi="Verdana" w:cs="Calibri"/>
          <w:lang w:val="en-GB"/>
        </w:rPr>
      </w:pPr>
    </w:p>
    <w:p w:rsidR="009E12BF" w:rsidRPr="00D03B6C" w:rsidRDefault="009E12BF" w:rsidP="00D03B6C">
      <w:pPr>
        <w:autoSpaceDE w:val="0"/>
        <w:autoSpaceDN w:val="0"/>
        <w:adjustRightInd w:val="0"/>
        <w:jc w:val="both"/>
        <w:rPr>
          <w:rFonts w:ascii="Verdana" w:hAnsi="Verdana" w:cs="Calibri"/>
          <w:b/>
          <w:bCs/>
          <w:sz w:val="22"/>
          <w:lang w:val="en-GB"/>
        </w:rPr>
      </w:pPr>
      <w:r w:rsidRPr="00D03B6C">
        <w:rPr>
          <w:rFonts w:ascii="Verdana" w:hAnsi="Verdana" w:cs="Calibri"/>
          <w:b/>
          <w:bCs/>
          <w:sz w:val="22"/>
          <w:lang w:val="en-GB"/>
        </w:rPr>
        <w:t>Slide 11-12: References</w:t>
      </w:r>
    </w:p>
    <w:p w:rsidR="009E12BF" w:rsidRPr="00D03B6C" w:rsidRDefault="009E12BF" w:rsidP="00D03B6C">
      <w:pPr>
        <w:autoSpaceDE w:val="0"/>
        <w:autoSpaceDN w:val="0"/>
        <w:adjustRightInd w:val="0"/>
        <w:jc w:val="both"/>
        <w:rPr>
          <w:rFonts w:ascii="Verdana" w:hAnsi="Verdana" w:cs="Calibri"/>
          <w:lang w:val="en-GB"/>
        </w:rPr>
      </w:pPr>
    </w:p>
    <w:p w:rsidR="009E12BF" w:rsidRPr="00D03B6C" w:rsidRDefault="009E12BF" w:rsidP="00D03B6C">
      <w:pPr>
        <w:numPr>
          <w:ilvl w:val="0"/>
          <w:numId w:val="9"/>
        </w:numPr>
        <w:autoSpaceDE w:val="0"/>
        <w:autoSpaceDN w:val="0"/>
        <w:adjustRightInd w:val="0"/>
        <w:jc w:val="both"/>
        <w:rPr>
          <w:rFonts w:ascii="Verdana" w:hAnsi="Verdana" w:cs="Calibri"/>
          <w:b/>
          <w:bCs/>
          <w:color w:val="000080"/>
          <w:lang w:val="en-GB"/>
        </w:rPr>
      </w:pPr>
      <w:r w:rsidRPr="00D03B6C">
        <w:rPr>
          <w:rFonts w:ascii="Verdana" w:hAnsi="Verdana" w:cs="Calibri"/>
          <w:b/>
          <w:bCs/>
          <w:color w:val="000080"/>
          <w:lang w:val="en-GB"/>
        </w:rPr>
        <w:t>Readings</w:t>
      </w:r>
    </w:p>
    <w:p w:rsidR="009E12BF" w:rsidRPr="00D03B6C" w:rsidRDefault="009E12BF" w:rsidP="00D03B6C">
      <w:pPr>
        <w:autoSpaceDE w:val="0"/>
        <w:autoSpaceDN w:val="0"/>
        <w:adjustRightInd w:val="0"/>
        <w:ind w:left="36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sz w:val="22"/>
          <w:lang w:val="en-GB"/>
        </w:rPr>
      </w:pPr>
      <w:r w:rsidRPr="00D03B6C">
        <w:rPr>
          <w:rFonts w:ascii="Verdana" w:hAnsi="Verdana" w:cs="Calibri"/>
          <w:b/>
          <w:bCs/>
          <w:sz w:val="22"/>
          <w:lang w:val="en-GB"/>
        </w:rPr>
        <w:t>Recommended readings:</w:t>
      </w:r>
    </w:p>
    <w:p w:rsidR="009E12BF" w:rsidRPr="00D03B6C" w:rsidRDefault="009E12BF" w:rsidP="00D03B6C">
      <w:pPr>
        <w:pStyle w:val="FootnoteText"/>
        <w:numPr>
          <w:ilvl w:val="0"/>
          <w:numId w:val="17"/>
        </w:numPr>
        <w:jc w:val="left"/>
        <w:rPr>
          <w:rFonts w:ascii="Verdana" w:hAnsi="Verdana"/>
          <w:szCs w:val="18"/>
          <w:lang w:val="en-US"/>
        </w:rPr>
      </w:pPr>
      <w:r w:rsidRPr="00D03B6C">
        <w:rPr>
          <w:rFonts w:ascii="Verdana" w:hAnsi="Verdana"/>
          <w:szCs w:val="18"/>
          <w:lang w:val="en-GB"/>
        </w:rPr>
        <w:t xml:space="preserve">Barrett M. Introduction – Interculturalism and multiculturalism: concepts and controversies. In: Barrett M (ed). Interculturalism and multclturalism: similarities and differences, p. 15-42. </w:t>
      </w:r>
      <w:r w:rsidRPr="00D03B6C">
        <w:rPr>
          <w:rFonts w:ascii="Verdana" w:hAnsi="Verdana"/>
          <w:szCs w:val="18"/>
          <w:lang w:val="en-US"/>
        </w:rPr>
        <w:t>Strasbourg: Council of Europe Publishing, 2013.</w:t>
      </w:r>
    </w:p>
    <w:p w:rsidR="009E12BF" w:rsidRPr="00D03B6C" w:rsidRDefault="009E12BF" w:rsidP="00D03B6C">
      <w:pPr>
        <w:pStyle w:val="FootnoteText"/>
        <w:numPr>
          <w:ilvl w:val="0"/>
          <w:numId w:val="17"/>
        </w:numPr>
        <w:jc w:val="left"/>
        <w:rPr>
          <w:rFonts w:ascii="Verdana" w:hAnsi="Verdana"/>
          <w:lang w:val="en-GB"/>
        </w:rPr>
      </w:pPr>
      <w:r w:rsidRPr="00D03B6C">
        <w:rPr>
          <w:rFonts w:ascii="Verdana" w:hAnsi="Verdana"/>
          <w:lang w:val="en-GB"/>
        </w:rPr>
        <w:t>Cattacin S, Chiarenza A, Domenig D. Equity standards for healthcare organisations: a theoretical framework. Diversity and Equality in Health and Care 2013;10:249-258.</w:t>
      </w:r>
    </w:p>
    <w:p w:rsidR="009E12BF" w:rsidRPr="00D03B6C" w:rsidRDefault="009E12BF" w:rsidP="00D03B6C">
      <w:pPr>
        <w:pStyle w:val="FootnoteText"/>
        <w:numPr>
          <w:ilvl w:val="0"/>
          <w:numId w:val="17"/>
        </w:numPr>
        <w:jc w:val="left"/>
        <w:rPr>
          <w:rFonts w:ascii="Verdana" w:hAnsi="Verdana"/>
          <w:lang w:val="en-GB"/>
        </w:rPr>
      </w:pPr>
      <w:r w:rsidRPr="00D03B6C">
        <w:rPr>
          <w:rFonts w:ascii="Verdana" w:hAnsi="Verdana"/>
          <w:lang w:val="en-GB"/>
        </w:rPr>
        <w:t xml:space="preserve">Chiarenza A. Developments in the concept of 'cultural competence'. </w:t>
      </w:r>
      <w:r w:rsidRPr="00D03B6C">
        <w:rPr>
          <w:rFonts w:ascii="Verdana" w:hAnsi="Verdana"/>
          <w:lang w:val="it-IT"/>
        </w:rPr>
        <w:t xml:space="preserve">In: Ingleby D, Chiarenza A, Devillé W, Kotsioni I (eds). </w:t>
      </w:r>
      <w:r w:rsidRPr="00D03B6C">
        <w:rPr>
          <w:rFonts w:ascii="Verdana" w:hAnsi="Verdana"/>
          <w:iCs/>
          <w:lang w:val="en-GB"/>
        </w:rPr>
        <w:t>Inequalities in health care for migrants and ethnic minorities</w:t>
      </w:r>
      <w:r w:rsidRPr="00D03B6C">
        <w:rPr>
          <w:rFonts w:ascii="Verdana" w:hAnsi="Verdana"/>
          <w:lang w:val="en-GB"/>
        </w:rPr>
        <w:t>, Vol. 2, p. 66-81. COST Series on Health and Diversity. Antwerp: Garant Publishers, 2012.</w:t>
      </w:r>
    </w:p>
    <w:p w:rsidR="009E12BF" w:rsidRPr="00D03B6C" w:rsidRDefault="009E12BF" w:rsidP="00D03B6C">
      <w:pPr>
        <w:autoSpaceDE w:val="0"/>
        <w:autoSpaceDN w:val="0"/>
        <w:adjustRightInd w:val="0"/>
        <w:jc w:val="both"/>
        <w:rPr>
          <w:rFonts w:ascii="Verdana" w:hAnsi="Verdana" w:cs="Calibri"/>
          <w:b/>
          <w:bCs/>
          <w:sz w:val="22"/>
          <w:lang w:val="en-GB"/>
        </w:rPr>
      </w:pPr>
    </w:p>
    <w:p w:rsidR="009E12BF" w:rsidRDefault="009E12BF" w:rsidP="00D03B6C">
      <w:pPr>
        <w:autoSpaceDE w:val="0"/>
        <w:autoSpaceDN w:val="0"/>
        <w:adjustRightInd w:val="0"/>
        <w:jc w:val="both"/>
        <w:rPr>
          <w:rFonts w:ascii="Verdana" w:hAnsi="Verdana" w:cs="Calibri"/>
          <w:b/>
          <w:bCs/>
          <w:sz w:val="22"/>
          <w:lang w:val="en-GB"/>
        </w:rPr>
      </w:pPr>
    </w:p>
    <w:p w:rsidR="009E12BF" w:rsidRPr="00D03B6C" w:rsidRDefault="009E12BF" w:rsidP="00D03B6C">
      <w:pPr>
        <w:autoSpaceDE w:val="0"/>
        <w:autoSpaceDN w:val="0"/>
        <w:adjustRightInd w:val="0"/>
        <w:jc w:val="both"/>
        <w:rPr>
          <w:rFonts w:ascii="Verdana" w:hAnsi="Verdana" w:cs="Calibri"/>
          <w:b/>
          <w:bCs/>
          <w:sz w:val="22"/>
          <w:lang w:val="en-GB"/>
        </w:rPr>
      </w:pPr>
    </w:p>
    <w:p w:rsidR="009E12BF" w:rsidRPr="00D03B6C" w:rsidRDefault="009E12BF" w:rsidP="00D03B6C">
      <w:pPr>
        <w:autoSpaceDE w:val="0"/>
        <w:autoSpaceDN w:val="0"/>
        <w:adjustRightInd w:val="0"/>
        <w:jc w:val="both"/>
        <w:rPr>
          <w:rFonts w:ascii="Verdana" w:hAnsi="Verdana" w:cs="Calibri"/>
          <w:b/>
          <w:bCs/>
          <w:sz w:val="22"/>
          <w:lang w:val="en-GB"/>
        </w:rPr>
      </w:pPr>
      <w:r w:rsidRPr="00D03B6C">
        <w:rPr>
          <w:rFonts w:ascii="Verdana" w:hAnsi="Verdana" w:cs="Calibri"/>
          <w:b/>
          <w:bCs/>
          <w:sz w:val="22"/>
          <w:lang w:val="en-GB"/>
        </w:rPr>
        <w:t>Complementary readings:</w:t>
      </w:r>
    </w:p>
    <w:p w:rsidR="009E12BF" w:rsidRPr="00D03B6C" w:rsidRDefault="009E12BF" w:rsidP="00D03B6C">
      <w:pPr>
        <w:pStyle w:val="FootnoteText"/>
        <w:numPr>
          <w:ilvl w:val="0"/>
          <w:numId w:val="18"/>
        </w:numPr>
        <w:jc w:val="left"/>
        <w:rPr>
          <w:rFonts w:ascii="Verdana" w:hAnsi="Verdana"/>
          <w:lang w:val="en-GB"/>
        </w:rPr>
      </w:pPr>
      <w:r w:rsidRPr="00D03B6C">
        <w:rPr>
          <w:rFonts w:ascii="Verdana" w:hAnsi="Verdana"/>
          <w:lang w:val="en-GB"/>
        </w:rPr>
        <w:t xml:space="preserve">Council of Europe. Recommendation Rec2006(18) of the Committee of Ministers to Member States on health services in a multicultural society, 2006. </w:t>
      </w:r>
      <w:hyperlink r:id="rId16" w:history="1">
        <w:r w:rsidRPr="00D03B6C">
          <w:rPr>
            <w:rStyle w:val="Hyperlink"/>
            <w:rFonts w:ascii="Verdana" w:hAnsi="Verdana"/>
            <w:lang w:val="en-GB"/>
          </w:rPr>
          <w:t>https://wcd.coe.int/ViewDoc.jsp?id=1062769&amp;BackC</w:t>
        </w:r>
      </w:hyperlink>
      <w:r w:rsidRPr="00D03B6C">
        <w:rPr>
          <w:rFonts w:ascii="Verdana" w:hAnsi="Verdana"/>
          <w:lang w:val="en-GB"/>
        </w:rPr>
        <w:t xml:space="preserve"> (retrieved: March 5, 2015).</w:t>
      </w:r>
    </w:p>
    <w:p w:rsidR="009E12BF" w:rsidRPr="00D03B6C" w:rsidRDefault="009E12BF" w:rsidP="00D03B6C">
      <w:pPr>
        <w:pStyle w:val="FootnoteText"/>
        <w:numPr>
          <w:ilvl w:val="0"/>
          <w:numId w:val="18"/>
        </w:numPr>
        <w:jc w:val="left"/>
        <w:rPr>
          <w:rFonts w:ascii="Verdana" w:hAnsi="Verdana"/>
          <w:lang w:val="en-GB"/>
        </w:rPr>
      </w:pPr>
      <w:r w:rsidRPr="00D03B6C">
        <w:rPr>
          <w:rFonts w:ascii="Verdana" w:hAnsi="Verdana"/>
          <w:lang w:val="en-GB"/>
        </w:rPr>
        <w:t>Council of Europe. White Paper on Intercultural Dialogue. “Living Together As Equals in Dignity”. Strasbourg: Council of Europe, 2008.</w:t>
      </w:r>
      <w:r>
        <w:rPr>
          <w:rFonts w:ascii="Verdana" w:hAnsi="Verdana"/>
          <w:lang w:val="en-GB"/>
        </w:rPr>
        <w:t xml:space="preserve"> </w:t>
      </w:r>
      <w:hyperlink r:id="rId17" w:history="1">
        <w:r w:rsidRPr="00D03B6C">
          <w:rPr>
            <w:rStyle w:val="Hyperlink"/>
            <w:rFonts w:ascii="Verdana" w:hAnsi="Verdana"/>
            <w:lang w:val="en-GB"/>
          </w:rPr>
          <w:t>http://www.coe.int/t/dg4/intercultural/source/white%20paper_final_revised_en.pdf</w:t>
        </w:r>
      </w:hyperlink>
      <w:r w:rsidRPr="00D03B6C">
        <w:rPr>
          <w:rFonts w:ascii="Verdana" w:hAnsi="Verdana"/>
          <w:lang w:val="en-GB"/>
        </w:rPr>
        <w:t xml:space="preserve"> (retrieved: December 8, 2015). </w:t>
      </w:r>
    </w:p>
    <w:p w:rsidR="009E12BF" w:rsidRPr="00D03B6C" w:rsidRDefault="009E12BF" w:rsidP="00D03B6C">
      <w:pPr>
        <w:pStyle w:val="FootnoteText"/>
        <w:numPr>
          <w:ilvl w:val="0"/>
          <w:numId w:val="18"/>
        </w:numPr>
        <w:jc w:val="left"/>
        <w:rPr>
          <w:rFonts w:ascii="Verdana" w:hAnsi="Verdana"/>
          <w:lang w:val="en-GB"/>
        </w:rPr>
      </w:pPr>
      <w:r w:rsidRPr="00D03B6C">
        <w:rPr>
          <w:rFonts w:ascii="Verdana" w:hAnsi="Verdana"/>
          <w:lang w:val="en-GB"/>
        </w:rPr>
        <w:t>Levey GB. Interculturalism vs. Multiculturalism: A Distinction without a Difference?, Journal of Intercultural Studies 2012;33:2:217-224.</w:t>
      </w:r>
    </w:p>
    <w:p w:rsidR="009E12BF" w:rsidRPr="00D03B6C" w:rsidRDefault="009E12BF" w:rsidP="00D03B6C">
      <w:pPr>
        <w:pStyle w:val="FootnoteText"/>
        <w:numPr>
          <w:ilvl w:val="0"/>
          <w:numId w:val="18"/>
        </w:numPr>
        <w:jc w:val="left"/>
        <w:rPr>
          <w:rFonts w:ascii="Verdana" w:hAnsi="Verdana"/>
        </w:rPr>
      </w:pPr>
      <w:r w:rsidRPr="00D03B6C">
        <w:rPr>
          <w:rFonts w:ascii="Verdana" w:hAnsi="Verdana"/>
          <w:lang w:val="en-GB"/>
        </w:rPr>
        <w:t xml:space="preserve">Meer N, Modood T. How does Interculturalism Contrast with Multiculturalism? Journal of Intercultural Studies 2011:1-22. </w:t>
      </w:r>
      <w:hyperlink r:id="rId18" w:history="1">
        <w:r w:rsidRPr="00D03B6C">
          <w:rPr>
            <w:rStyle w:val="Hyperlink"/>
            <w:rFonts w:ascii="Verdana" w:hAnsi="Verdana"/>
          </w:rPr>
          <w:t>http://www.bristol.ac.uk/media-library/sites/ethnicity/migrated/documents/interculturalism.pdf</w:t>
        </w:r>
      </w:hyperlink>
      <w:r w:rsidRPr="00D03B6C">
        <w:rPr>
          <w:rFonts w:ascii="Verdana" w:hAnsi="Verdana"/>
        </w:rPr>
        <w:t xml:space="preserve"> (retrieved: December 8, 2015). </w:t>
      </w:r>
    </w:p>
    <w:p w:rsidR="009E12BF" w:rsidRPr="00D03B6C" w:rsidRDefault="009E12BF" w:rsidP="00D03B6C">
      <w:pPr>
        <w:pStyle w:val="FootnoteText"/>
        <w:numPr>
          <w:ilvl w:val="0"/>
          <w:numId w:val="18"/>
        </w:numPr>
        <w:jc w:val="left"/>
        <w:rPr>
          <w:rFonts w:ascii="Verdana" w:hAnsi="Verdana"/>
          <w:lang w:val="en-GB"/>
        </w:rPr>
      </w:pPr>
      <w:r w:rsidRPr="00D03B6C">
        <w:rPr>
          <w:rFonts w:ascii="Verdana" w:hAnsi="Verdana"/>
        </w:rPr>
        <w:t xml:space="preserve">Mock-Muñoz de Luna C, Ingleby D, Graval E, Krasnik A. Synthesis Report. </w:t>
      </w:r>
      <w:r w:rsidRPr="00D03B6C">
        <w:rPr>
          <w:rFonts w:ascii="Verdana" w:hAnsi="Verdana"/>
          <w:lang w:val="en-GB"/>
        </w:rPr>
        <w:t xml:space="preserve">MEM-TP, Training packages for health professionals to improve access and quality of health services for migrants and ethnic minorities, including the Roma. Granada, Copenhagen: Andalusian School of Public Health, University of Copenhagen, 2015. </w:t>
      </w:r>
    </w:p>
    <w:p w:rsidR="009E12BF" w:rsidRPr="00D03B6C" w:rsidRDefault="009E12BF" w:rsidP="00D03B6C">
      <w:pPr>
        <w:pStyle w:val="FootnoteText"/>
        <w:numPr>
          <w:ilvl w:val="0"/>
          <w:numId w:val="18"/>
        </w:numPr>
        <w:jc w:val="left"/>
        <w:rPr>
          <w:rFonts w:ascii="Verdana" w:hAnsi="Verdana" w:cs="Tahoma"/>
          <w:color w:val="393939"/>
          <w:shd w:val="clear" w:color="auto" w:fill="FFFFFF"/>
          <w:lang w:val="en-GB"/>
        </w:rPr>
      </w:pPr>
      <w:r w:rsidRPr="00D03B6C">
        <w:rPr>
          <w:rFonts w:ascii="Verdana" w:hAnsi="Verdana" w:cs="Tahoma"/>
          <w:color w:val="393939"/>
          <w:shd w:val="clear" w:color="auto" w:fill="FFFFFF"/>
          <w:lang w:val="en-GB"/>
        </w:rPr>
        <w:t xml:space="preserve">Papadopoulos I (ed). Transcultural Health and Social Care: Development of Culturally Competent Practitioners. Churchill Livingstone Elsevier: Edinburgh, 2006, quoted in: IENE, Intercultural Education of Nurses in Europe, 2014, n.p. </w:t>
      </w:r>
      <w:hyperlink r:id="rId19" w:history="1">
        <w:r w:rsidRPr="00D03B6C">
          <w:rPr>
            <w:rStyle w:val="Hyperlink"/>
            <w:rFonts w:ascii="Verdana" w:hAnsi="Verdana" w:cs="Tahoma"/>
            <w:shd w:val="clear" w:color="auto" w:fill="FFFFFF"/>
            <w:lang w:val="en-GB"/>
          </w:rPr>
          <w:t>http://www.ieneproject.eu/glossary-term.php?termID=11</w:t>
        </w:r>
      </w:hyperlink>
      <w:r w:rsidRPr="00D03B6C">
        <w:rPr>
          <w:rFonts w:ascii="Verdana" w:hAnsi="Verdana" w:cs="Tahoma"/>
          <w:color w:val="393939"/>
          <w:shd w:val="clear" w:color="auto" w:fill="FFFFFF"/>
          <w:lang w:val="en-GB"/>
        </w:rPr>
        <w:t xml:space="preserve"> (retrieved: March 5, 2015). </w:t>
      </w:r>
    </w:p>
    <w:p w:rsidR="009E12BF" w:rsidRPr="00D03B6C" w:rsidRDefault="009E12BF" w:rsidP="00D03B6C">
      <w:pPr>
        <w:pStyle w:val="FootnoteText"/>
        <w:numPr>
          <w:ilvl w:val="0"/>
          <w:numId w:val="18"/>
        </w:numPr>
        <w:jc w:val="left"/>
        <w:rPr>
          <w:rFonts w:ascii="Verdana" w:hAnsi="Verdana"/>
          <w:lang w:val="en-GB"/>
        </w:rPr>
      </w:pPr>
      <w:r w:rsidRPr="00D03B6C">
        <w:rPr>
          <w:rFonts w:ascii="Verdana" w:hAnsi="Verdana"/>
          <w:lang w:val="en-GB"/>
        </w:rPr>
        <w:t xml:space="preserve">Renschler  I, Cattacin S. Comprehensive ‘difference sensitivity’ in health systems. In: Bjorngren-Cuadra C, Cattacin S (eds). </w:t>
      </w:r>
      <w:r w:rsidRPr="00D03B6C">
        <w:rPr>
          <w:rFonts w:ascii="Verdana" w:hAnsi="Verdana"/>
          <w:iCs/>
          <w:lang w:val="en-GB"/>
        </w:rPr>
        <w:t>Migration and Health: difference sensitivity from an organizational perspective, p. 37-41</w:t>
      </w:r>
      <w:r w:rsidRPr="00D03B6C">
        <w:rPr>
          <w:rFonts w:ascii="Verdana" w:hAnsi="Verdana"/>
          <w:lang w:val="en-GB"/>
        </w:rPr>
        <w:t>. Malmo: IMER, 2007.</w:t>
      </w:r>
    </w:p>
    <w:p w:rsidR="009E12BF" w:rsidRPr="00D03B6C" w:rsidRDefault="009E12BF" w:rsidP="00D03B6C">
      <w:pPr>
        <w:pStyle w:val="FootnoteText"/>
        <w:numPr>
          <w:ilvl w:val="0"/>
          <w:numId w:val="18"/>
        </w:numPr>
        <w:jc w:val="left"/>
        <w:rPr>
          <w:rFonts w:ascii="Verdana" w:hAnsi="Verdana"/>
          <w:lang w:val="en-US"/>
        </w:rPr>
      </w:pPr>
      <w:r w:rsidRPr="00D03B6C">
        <w:rPr>
          <w:rFonts w:ascii="Verdana" w:hAnsi="Verdana"/>
          <w:lang w:val="en-US"/>
        </w:rPr>
        <w:t>Sarmento C. Interculturalism, multiculturalism, and intercultural studies: Questioning definitions and repositioning strategies. Intercultural Pragmatics 2014;11(4):603-618.</w:t>
      </w:r>
    </w:p>
    <w:p w:rsidR="009E12BF" w:rsidRPr="00D03B6C" w:rsidRDefault="009E12BF" w:rsidP="00D03B6C">
      <w:pPr>
        <w:pStyle w:val="FootnoteText"/>
        <w:numPr>
          <w:ilvl w:val="0"/>
          <w:numId w:val="18"/>
        </w:numPr>
        <w:jc w:val="left"/>
        <w:rPr>
          <w:rFonts w:ascii="Verdana" w:hAnsi="Verdana"/>
          <w:lang w:val="en-GB"/>
        </w:rPr>
      </w:pPr>
      <w:r w:rsidRPr="00D03B6C">
        <w:rPr>
          <w:rFonts w:ascii="Verdana" w:hAnsi="Verdana"/>
          <w:lang w:val="en-GB"/>
        </w:rPr>
        <w:t xml:space="preserve">UNESCO, United Nations Educational, Scientific and Cultural Organization. Intercultural Competences. Conceptual and Operational Framework. Paris: UNESCO, 2013. </w:t>
      </w:r>
      <w:r>
        <w:rPr>
          <w:rFonts w:ascii="Verdana" w:hAnsi="Verdana"/>
          <w:lang w:val="en-GB"/>
        </w:rPr>
        <w:t xml:space="preserve"> </w:t>
      </w:r>
      <w:hyperlink r:id="rId20" w:history="1">
        <w:r w:rsidRPr="00D03B6C">
          <w:rPr>
            <w:rStyle w:val="Hyperlink"/>
            <w:rFonts w:ascii="Verdana" w:hAnsi="Verdana"/>
            <w:lang w:val="en-GB"/>
          </w:rPr>
          <w:t>http://unesdoc.unesco.org/images/0021/002197/219768e.pdf</w:t>
        </w:r>
      </w:hyperlink>
      <w:r w:rsidRPr="00D03B6C">
        <w:rPr>
          <w:rFonts w:ascii="Verdana" w:hAnsi="Verdana"/>
          <w:lang w:val="en-GB"/>
        </w:rPr>
        <w:t xml:space="preserve"> (retrieved: March 5, 2015). </w:t>
      </w:r>
    </w:p>
    <w:p w:rsidR="009E12BF" w:rsidRPr="00D03B6C" w:rsidRDefault="009E12BF" w:rsidP="00D03B6C">
      <w:pPr>
        <w:pStyle w:val="FootnoteText"/>
        <w:numPr>
          <w:ilvl w:val="0"/>
          <w:numId w:val="18"/>
        </w:numPr>
        <w:jc w:val="left"/>
        <w:rPr>
          <w:rFonts w:ascii="Verdana" w:hAnsi="Verdana"/>
          <w:lang w:val="en-GB"/>
        </w:rPr>
      </w:pPr>
      <w:r w:rsidRPr="00D03B6C">
        <w:rPr>
          <w:rFonts w:ascii="Verdana" w:hAnsi="Verdana"/>
          <w:lang w:val="en-GB"/>
        </w:rPr>
        <w:t xml:space="preserve">UNESCO, United Nations Educational, Scientific and Cultural Organization. UNESCO Universal Declaration on Cultural Diversity. Paris: UNESCO, 2001. </w:t>
      </w:r>
      <w:hyperlink r:id="rId21" w:history="1">
        <w:r w:rsidRPr="00D03B6C">
          <w:rPr>
            <w:rStyle w:val="Hyperlink"/>
            <w:rFonts w:ascii="Verdana" w:hAnsi="Verdana"/>
            <w:lang w:val="en-GB"/>
          </w:rPr>
          <w:t>http://unesdoc.unesco.org/images/0012/001271/127162e.pdf</w:t>
        </w:r>
      </w:hyperlink>
      <w:r w:rsidRPr="00D03B6C">
        <w:rPr>
          <w:rFonts w:ascii="Verdana" w:hAnsi="Verdana"/>
          <w:lang w:val="en-GB"/>
        </w:rPr>
        <w:t xml:space="preserve"> (retrieved: March 5, 2015). </w:t>
      </w:r>
    </w:p>
    <w:p w:rsidR="009E12BF" w:rsidRPr="00D03B6C" w:rsidRDefault="009E12BF" w:rsidP="00D03B6C">
      <w:pPr>
        <w:pStyle w:val="FootnoteText"/>
        <w:numPr>
          <w:ilvl w:val="0"/>
          <w:numId w:val="18"/>
        </w:numPr>
        <w:jc w:val="left"/>
        <w:rPr>
          <w:rFonts w:ascii="Verdana" w:hAnsi="Verdana"/>
          <w:lang w:val="en-GB"/>
        </w:rPr>
      </w:pPr>
      <w:r w:rsidRPr="00D03B6C">
        <w:rPr>
          <w:rFonts w:ascii="Verdana" w:hAnsi="Verdana"/>
          <w:lang w:val="en-GB"/>
        </w:rPr>
        <w:t>WHO, World Health Organization. WHO’s Contribution to the World Conference Against Racism, Racial Discrimination, Xenophobia and Related Intolerance. Health and freedom from discrimination. Health &amp; Human Rights Publication Series Issue No. 2, Geneva: WHO, 2001.</w:t>
      </w:r>
      <w:r>
        <w:rPr>
          <w:rFonts w:ascii="Verdana" w:hAnsi="Verdana"/>
          <w:lang w:val="en-GB"/>
        </w:rPr>
        <w:t xml:space="preserve"> </w:t>
      </w:r>
      <w:hyperlink r:id="rId22" w:history="1">
        <w:r w:rsidRPr="00D03B6C">
          <w:rPr>
            <w:rStyle w:val="Hyperlink"/>
            <w:rFonts w:ascii="Verdana" w:hAnsi="Verdana"/>
            <w:lang w:val="en-GB"/>
          </w:rPr>
          <w:t>http://www.who.int/hhr/activities/q_and_a/en/Health_and_Freedom_from_Discrimination_English_699KB.pdf</w:t>
        </w:r>
      </w:hyperlink>
      <w:r w:rsidRPr="00D03B6C">
        <w:rPr>
          <w:rFonts w:ascii="Verdana" w:hAnsi="Verdana"/>
          <w:lang w:val="en-GB"/>
        </w:rPr>
        <w:t xml:space="preserve"> (retrieved: March 5, 2015).</w:t>
      </w:r>
    </w:p>
    <w:p w:rsidR="009E12BF" w:rsidRPr="00D03B6C" w:rsidRDefault="009E12BF" w:rsidP="00D03B6C">
      <w:pPr>
        <w:pStyle w:val="FootnoteText"/>
        <w:rPr>
          <w:rFonts w:ascii="Verdana" w:hAnsi="Verdana"/>
          <w:sz w:val="18"/>
          <w:szCs w:val="18"/>
          <w:lang w:val="en-US"/>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sectPr w:rsidR="009E12BF" w:rsidRPr="00D03B6C" w:rsidSect="00071FDA">
          <w:pgSz w:w="11907" w:h="16840" w:code="9"/>
          <w:pgMar w:top="1418" w:right="1418" w:bottom="1418" w:left="1418" w:header="709" w:footer="709" w:gutter="0"/>
          <w:cols w:space="708"/>
          <w:docGrid w:linePitch="360"/>
        </w:sect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jc w:val="both"/>
        <w:rPr>
          <w:rFonts w:ascii="Verdana" w:hAnsi="Verdana"/>
          <w:b/>
          <w:bCs/>
          <w:color w:val="000080"/>
          <w:lang w:val="en-US"/>
        </w:rPr>
      </w:pPr>
    </w:p>
    <w:p w:rsidR="009E12BF" w:rsidRPr="00D03B6C" w:rsidRDefault="009E12BF" w:rsidP="00D03B6C">
      <w:pPr>
        <w:jc w:val="both"/>
        <w:rPr>
          <w:rFonts w:ascii="Verdana" w:hAnsi="Verdana"/>
          <w:b/>
          <w:bCs/>
          <w:color w:val="000080"/>
          <w:lang w:val="en-US"/>
        </w:rPr>
      </w:pPr>
    </w:p>
    <w:p w:rsidR="009E12BF" w:rsidRPr="00D03B6C" w:rsidRDefault="009E12BF" w:rsidP="00D03B6C">
      <w:pPr>
        <w:jc w:val="both"/>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r w:rsidRPr="00D03B6C">
        <w:rPr>
          <w:rFonts w:ascii="Verdana" w:hAnsi="Verdana"/>
          <w:b/>
          <w:bCs/>
          <w:color w:val="000080"/>
          <w:lang w:val="en-US"/>
        </w:rPr>
        <w:t>MODULE 1:</w:t>
      </w:r>
    </w:p>
    <w:p w:rsidR="009E12BF" w:rsidRPr="00D03B6C" w:rsidRDefault="009E12BF" w:rsidP="00D03B6C">
      <w:pPr>
        <w:jc w:val="center"/>
        <w:rPr>
          <w:rFonts w:ascii="Verdana" w:hAnsi="Verdana"/>
          <w:b/>
          <w:bCs/>
          <w:color w:val="000080"/>
          <w:lang w:val="en-US"/>
        </w:rPr>
      </w:pPr>
      <w:r w:rsidRPr="00D03B6C">
        <w:rPr>
          <w:rFonts w:ascii="Verdana" w:hAnsi="Verdana"/>
          <w:b/>
          <w:bCs/>
          <w:color w:val="000080"/>
          <w:lang w:val="en-US"/>
        </w:rPr>
        <w:t>SENSITIVITY AND AWARENESS OF CULTURAL AND OTHER FORMS OF DIVERSITY</w:t>
      </w: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cs="Calibri"/>
          <w:b/>
          <w:bCs/>
          <w:color w:val="000080"/>
          <w:lang w:val="en-GB"/>
        </w:rPr>
      </w:pPr>
      <w:r w:rsidRPr="00D03B6C">
        <w:rPr>
          <w:rFonts w:ascii="Verdana" w:hAnsi="Verdana" w:cs="Calibri"/>
          <w:b/>
          <w:bCs/>
          <w:color w:val="000080"/>
          <w:lang w:val="en-GB"/>
        </w:rPr>
        <w:t>Influence of cultural backgrounds</w:t>
      </w:r>
    </w:p>
    <w:p w:rsidR="009E12BF" w:rsidRPr="00D03B6C" w:rsidRDefault="009E12BF" w:rsidP="00D03B6C">
      <w:pPr>
        <w:jc w:val="center"/>
        <w:rPr>
          <w:rFonts w:ascii="Verdana" w:hAnsi="Verdana"/>
          <w:b/>
          <w:bCs/>
          <w:color w:val="000080"/>
          <w:sz w:val="32"/>
          <w:szCs w:val="32"/>
          <w:lang w:val="en-GB"/>
        </w:rPr>
      </w:pPr>
      <w:r w:rsidRPr="00D03B6C">
        <w:rPr>
          <w:rFonts w:ascii="Verdana" w:hAnsi="Verdana" w:cs="Calibri"/>
          <w:b/>
          <w:bCs/>
          <w:color w:val="000080"/>
          <w:lang w:val="en-GB"/>
        </w:rPr>
        <w:t>on health professionals’ and patients’ perceptions and behaviours</w:t>
      </w:r>
    </w:p>
    <w:p w:rsidR="009E12BF" w:rsidRPr="00D03B6C" w:rsidRDefault="009E12BF" w:rsidP="00D03B6C">
      <w:pPr>
        <w:jc w:val="both"/>
        <w:rPr>
          <w:rFonts w:ascii="Verdana" w:hAnsi="Verdana"/>
          <w:b/>
          <w:bCs/>
          <w:color w:val="000080"/>
          <w:sz w:val="32"/>
          <w:szCs w:val="32"/>
          <w:lang w:val="en-GB"/>
        </w:rPr>
      </w:pPr>
    </w:p>
    <w:p w:rsidR="009E12BF" w:rsidRPr="00D03B6C" w:rsidRDefault="009E12BF" w:rsidP="00D03B6C">
      <w:pPr>
        <w:jc w:val="both"/>
        <w:rPr>
          <w:rFonts w:ascii="Verdana" w:hAnsi="Verdana"/>
          <w:b/>
          <w:bCs/>
          <w:color w:val="000080"/>
          <w:sz w:val="32"/>
          <w:szCs w:val="32"/>
          <w:lang w:val="en-GB"/>
        </w:rPr>
      </w:pPr>
    </w:p>
    <w:p w:rsidR="009E12BF" w:rsidRPr="00D03B6C" w:rsidRDefault="009E12BF" w:rsidP="00D03B6C">
      <w:pPr>
        <w:jc w:val="both"/>
        <w:rPr>
          <w:rFonts w:ascii="Verdana" w:hAnsi="Verdana"/>
          <w:b/>
          <w:bCs/>
          <w:color w:val="000080"/>
          <w:sz w:val="32"/>
          <w:szCs w:val="32"/>
          <w:lang w:val="en-GB"/>
        </w:rPr>
      </w:pPr>
    </w:p>
    <w:p w:rsidR="009E12BF" w:rsidRPr="00D03B6C" w:rsidRDefault="009E12BF" w:rsidP="00D03B6C">
      <w:pPr>
        <w:jc w:val="both"/>
        <w:rPr>
          <w:rFonts w:ascii="Verdana" w:hAnsi="Verdana"/>
          <w:b/>
          <w:bCs/>
          <w:color w:val="000080"/>
          <w:sz w:val="32"/>
          <w:szCs w:val="32"/>
          <w:lang w:val="en-GB"/>
        </w:rPr>
      </w:pPr>
    </w:p>
    <w:p w:rsidR="009E12BF" w:rsidRPr="00D03B6C" w:rsidRDefault="009E12BF" w:rsidP="00D03B6C">
      <w:pPr>
        <w:jc w:val="right"/>
        <w:rPr>
          <w:rFonts w:ascii="Verdana" w:hAnsi="Verdana"/>
          <w:b/>
          <w:color w:val="000080"/>
          <w:lang w:val="en-US"/>
        </w:rPr>
      </w:pPr>
    </w:p>
    <w:p w:rsidR="009E12BF" w:rsidRPr="00D03B6C" w:rsidRDefault="009E12BF" w:rsidP="00D03B6C">
      <w:pPr>
        <w:jc w:val="right"/>
        <w:rPr>
          <w:rFonts w:ascii="Verdana" w:hAnsi="Verdana"/>
          <w:b/>
          <w:color w:val="000080"/>
          <w:lang w:val="en-US"/>
        </w:rPr>
      </w:pPr>
    </w:p>
    <w:p w:rsidR="009E12BF" w:rsidRPr="00D03B6C" w:rsidRDefault="009E12BF" w:rsidP="00D03B6C">
      <w:pPr>
        <w:jc w:val="right"/>
        <w:rPr>
          <w:rFonts w:ascii="Verdana" w:hAnsi="Verdana"/>
          <w:b/>
          <w:color w:val="000080"/>
          <w:lang w:val="en-US"/>
        </w:rPr>
      </w:pPr>
    </w:p>
    <w:p w:rsidR="009E12BF" w:rsidRPr="00D03B6C" w:rsidRDefault="009E12BF" w:rsidP="00D03B6C">
      <w:pPr>
        <w:jc w:val="right"/>
        <w:rPr>
          <w:rFonts w:ascii="Verdana" w:hAnsi="Verdana"/>
          <w:b/>
          <w:color w:val="000080"/>
          <w:lang w:val="en-US"/>
        </w:rPr>
      </w:pPr>
    </w:p>
    <w:p w:rsidR="009E12BF" w:rsidRPr="00D03B6C" w:rsidRDefault="009E12BF" w:rsidP="00D03B6C">
      <w:pPr>
        <w:jc w:val="right"/>
        <w:rPr>
          <w:rFonts w:ascii="Verdana" w:hAnsi="Verdana"/>
          <w:b/>
          <w:color w:val="000080"/>
          <w:lang w:val="en-US"/>
        </w:rPr>
      </w:pPr>
    </w:p>
    <w:p w:rsidR="009E12BF" w:rsidRPr="00D03B6C" w:rsidRDefault="009E12BF" w:rsidP="00D03B6C">
      <w:pPr>
        <w:jc w:val="right"/>
        <w:rPr>
          <w:rFonts w:ascii="Verdana" w:hAnsi="Verdana"/>
          <w:b/>
          <w:color w:val="000080"/>
          <w:lang w:val="en-US"/>
        </w:rPr>
      </w:pPr>
    </w:p>
    <w:p w:rsidR="009E12BF" w:rsidRPr="00D03B6C" w:rsidRDefault="009E12BF" w:rsidP="00D03B6C">
      <w:pPr>
        <w:jc w:val="right"/>
        <w:rPr>
          <w:rFonts w:ascii="Verdana" w:hAnsi="Verdana"/>
          <w:b/>
          <w:color w:val="000080"/>
          <w:lang w:val="en-US"/>
        </w:rPr>
      </w:pPr>
    </w:p>
    <w:p w:rsidR="009E12BF" w:rsidRPr="00D03B6C" w:rsidRDefault="009E12BF" w:rsidP="00D03B6C">
      <w:pPr>
        <w:jc w:val="right"/>
        <w:rPr>
          <w:rFonts w:ascii="Verdana" w:hAnsi="Verdana"/>
          <w:b/>
          <w:color w:val="000080"/>
          <w:lang w:val="en-US"/>
        </w:rPr>
      </w:pPr>
    </w:p>
    <w:p w:rsidR="009E12BF" w:rsidRPr="00D03B6C" w:rsidRDefault="009E12BF" w:rsidP="00D03B6C">
      <w:pPr>
        <w:jc w:val="right"/>
        <w:rPr>
          <w:rFonts w:ascii="Verdana" w:hAnsi="Verdana"/>
          <w:b/>
          <w:color w:val="000080"/>
          <w:lang w:val="en-US"/>
        </w:rPr>
      </w:pPr>
      <w:r w:rsidRPr="00D03B6C">
        <w:rPr>
          <w:rFonts w:ascii="Verdana" w:hAnsi="Verdana"/>
          <w:b/>
          <w:color w:val="000080"/>
          <w:lang w:val="en-US"/>
        </w:rPr>
        <w:t>PREPARED BY:</w:t>
      </w:r>
    </w:p>
    <w:p w:rsidR="009E12BF" w:rsidRPr="00D03B6C" w:rsidRDefault="009E12BF" w:rsidP="00D03B6C">
      <w:pPr>
        <w:jc w:val="right"/>
        <w:rPr>
          <w:rFonts w:ascii="Verdana" w:hAnsi="Verdana"/>
          <w:color w:val="000080"/>
          <w:lang w:val="en-US"/>
        </w:rPr>
      </w:pPr>
      <w:r w:rsidRPr="00D03B6C">
        <w:rPr>
          <w:rFonts w:ascii="Verdana" w:hAnsi="Verdana"/>
          <w:color w:val="000080"/>
          <w:lang w:val="en-US"/>
        </w:rPr>
        <w:t xml:space="preserve">Ainhoa Ruiz Azarola, </w:t>
      </w:r>
    </w:p>
    <w:p w:rsidR="009E12BF" w:rsidRPr="00D03B6C" w:rsidRDefault="009E12BF" w:rsidP="00D03B6C">
      <w:pPr>
        <w:jc w:val="right"/>
        <w:rPr>
          <w:rFonts w:ascii="Verdana" w:hAnsi="Verdana"/>
          <w:color w:val="000080"/>
          <w:lang w:val="en-US"/>
        </w:rPr>
      </w:pPr>
      <w:r w:rsidRPr="00D03B6C">
        <w:rPr>
          <w:rFonts w:ascii="Verdana" w:hAnsi="Verdana"/>
          <w:color w:val="000080"/>
          <w:lang w:val="en-US"/>
        </w:rPr>
        <w:t>Andalusian School of Public Health, 2015</w:t>
      </w:r>
    </w:p>
    <w:p w:rsidR="009E12BF" w:rsidRPr="00D03B6C" w:rsidRDefault="009E12BF" w:rsidP="00D03B6C">
      <w:pPr>
        <w:jc w:val="right"/>
        <w:rPr>
          <w:rFonts w:ascii="Verdana" w:hAnsi="Verdana"/>
          <w:b/>
          <w:bCs/>
          <w:color w:val="000080"/>
          <w:sz w:val="32"/>
          <w:szCs w:val="32"/>
          <w:lang w:val="en-GB"/>
        </w:rPr>
      </w:pPr>
    </w:p>
    <w:p w:rsidR="009E12BF" w:rsidRPr="00D03B6C" w:rsidRDefault="009E12BF" w:rsidP="00D03B6C">
      <w:pPr>
        <w:jc w:val="both"/>
        <w:rPr>
          <w:rFonts w:ascii="Verdana" w:hAnsi="Verdana"/>
          <w:b/>
          <w:bCs/>
          <w:color w:val="000080"/>
          <w:sz w:val="32"/>
          <w:szCs w:val="32"/>
          <w:lang w:val="en-GB"/>
        </w:rPr>
      </w:pPr>
    </w:p>
    <w:p w:rsidR="009E12BF" w:rsidRPr="00D03B6C" w:rsidRDefault="009E12BF" w:rsidP="00D03B6C">
      <w:pPr>
        <w:jc w:val="both"/>
        <w:rPr>
          <w:rFonts w:ascii="Verdana" w:hAnsi="Verdana"/>
          <w:b/>
          <w:bCs/>
          <w:color w:val="000080"/>
          <w:sz w:val="32"/>
          <w:szCs w:val="32"/>
          <w:lang w:val="en-GB"/>
        </w:rPr>
      </w:pPr>
    </w:p>
    <w:p w:rsidR="009E12BF" w:rsidRDefault="009E12BF" w:rsidP="00D03B6C">
      <w:pPr>
        <w:jc w:val="both"/>
        <w:rPr>
          <w:rFonts w:ascii="Verdana" w:hAnsi="Verdana"/>
          <w:b/>
          <w:bCs/>
          <w:color w:val="000080"/>
          <w:sz w:val="32"/>
          <w:szCs w:val="32"/>
          <w:lang w:val="en-GB"/>
        </w:rPr>
        <w:sectPr w:rsidR="009E12BF" w:rsidSect="00071FDA">
          <w:footerReference w:type="default" r:id="rId23"/>
          <w:pgSz w:w="11907" w:h="16840" w:code="9"/>
          <w:pgMar w:top="1418" w:right="1418" w:bottom="1418" w:left="1418" w:header="709" w:footer="709" w:gutter="0"/>
          <w:cols w:space="708"/>
          <w:docGrid w:linePitch="360"/>
        </w:sectPr>
      </w:pPr>
    </w:p>
    <w:p w:rsidR="009E12BF" w:rsidRPr="00D03B6C" w:rsidRDefault="009E12BF" w:rsidP="00D03B6C">
      <w:pPr>
        <w:numPr>
          <w:ilvl w:val="3"/>
          <w:numId w:val="2"/>
        </w:numPr>
        <w:tabs>
          <w:tab w:val="clear" w:pos="2880"/>
          <w:tab w:val="num" w:pos="-240"/>
          <w:tab w:val="left" w:pos="240"/>
        </w:tabs>
        <w:autoSpaceDE w:val="0"/>
        <w:autoSpaceDN w:val="0"/>
        <w:adjustRightInd w:val="0"/>
        <w:ind w:hanging="2880"/>
        <w:jc w:val="both"/>
        <w:rPr>
          <w:rFonts w:ascii="Verdana" w:hAnsi="Verdana" w:cs="Calibri"/>
          <w:b/>
          <w:bCs/>
          <w:color w:val="000080"/>
          <w:lang w:val="en-GB"/>
        </w:rPr>
      </w:pPr>
      <w:r w:rsidRPr="00D03B6C">
        <w:rPr>
          <w:rFonts w:ascii="Verdana" w:hAnsi="Verdana" w:cs="Calibri"/>
          <w:b/>
          <w:bCs/>
          <w:color w:val="000080"/>
          <w:lang w:val="en-GB"/>
        </w:rPr>
        <w:t>Presentation</w:t>
      </w:r>
    </w:p>
    <w:p w:rsidR="009E12BF" w:rsidRPr="00D03B6C" w:rsidRDefault="009E12BF" w:rsidP="00D03B6C">
      <w:pPr>
        <w:autoSpaceDE w:val="0"/>
        <w:autoSpaceDN w:val="0"/>
        <w:adjustRightInd w:val="0"/>
        <w:jc w:val="both"/>
        <w:rPr>
          <w:rFonts w:ascii="Verdana" w:hAnsi="Verdana" w:cs="Calibri"/>
          <w:b/>
          <w:bCs/>
          <w:sz w:val="22"/>
          <w:lang w:val="en-GB"/>
        </w:rPr>
      </w:pPr>
    </w:p>
    <w:p w:rsidR="009E12BF" w:rsidRPr="00D03B6C" w:rsidRDefault="009E12BF" w:rsidP="00D03B6C">
      <w:pPr>
        <w:autoSpaceDE w:val="0"/>
        <w:autoSpaceDN w:val="0"/>
        <w:adjustRightInd w:val="0"/>
        <w:jc w:val="both"/>
        <w:rPr>
          <w:rFonts w:ascii="Verdana" w:hAnsi="Verdana" w:cs="Calibri"/>
          <w:b/>
          <w:bCs/>
          <w:sz w:val="22"/>
          <w:lang w:val="en-GB"/>
        </w:rPr>
      </w:pPr>
      <w:r w:rsidRPr="00D03B6C">
        <w:rPr>
          <w:rFonts w:ascii="Verdana" w:hAnsi="Verdana" w:cs="Calibri"/>
          <w:b/>
          <w:bCs/>
          <w:sz w:val="22"/>
          <w:lang w:val="en-GB"/>
        </w:rPr>
        <w:t>Slide 13: Title page.</w:t>
      </w:r>
    </w:p>
    <w:p w:rsidR="009E12BF" w:rsidRPr="00D03B6C" w:rsidRDefault="009E12BF" w:rsidP="00D03B6C">
      <w:pPr>
        <w:autoSpaceDE w:val="0"/>
        <w:autoSpaceDN w:val="0"/>
        <w:adjustRightInd w:val="0"/>
        <w:jc w:val="both"/>
        <w:rPr>
          <w:rFonts w:ascii="Verdana" w:hAnsi="Verdana" w:cs="Calibri"/>
          <w:b/>
          <w:bCs/>
          <w:sz w:val="22"/>
          <w:lang w:val="en-GB"/>
        </w:rPr>
      </w:pPr>
    </w:p>
    <w:p w:rsidR="009E12BF" w:rsidRPr="00D03B6C" w:rsidRDefault="009E12BF" w:rsidP="00D03B6C">
      <w:pPr>
        <w:autoSpaceDE w:val="0"/>
        <w:autoSpaceDN w:val="0"/>
        <w:adjustRightInd w:val="0"/>
        <w:jc w:val="both"/>
        <w:rPr>
          <w:rFonts w:ascii="Verdana" w:hAnsi="Verdana" w:cs="Calibri"/>
          <w:b/>
          <w:bCs/>
          <w:sz w:val="22"/>
          <w:lang w:val="en-GB"/>
        </w:rPr>
      </w:pPr>
      <w:r w:rsidRPr="00D03B6C">
        <w:rPr>
          <w:rFonts w:ascii="Verdana" w:hAnsi="Verdana" w:cs="Calibri"/>
          <w:b/>
          <w:bCs/>
          <w:sz w:val="22"/>
          <w:lang w:val="en-GB"/>
        </w:rPr>
        <w:t xml:space="preserve">Slide 14: </w:t>
      </w:r>
      <w:r w:rsidRPr="00D03B6C">
        <w:rPr>
          <w:rFonts w:ascii="Verdana" w:hAnsi="Verdana" w:cs="Calibri"/>
          <w:bCs/>
          <w:sz w:val="22"/>
          <w:lang w:val="en-GB"/>
        </w:rPr>
        <w:t>Influence of cultural backgrounds on the perceptions and behaviours of health professionals and patients (understanding individual values, beliefs, behaviours and basic assumptions)</w:t>
      </w: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jc w:val="both"/>
        <w:rPr>
          <w:rFonts w:ascii="Verdana" w:hAnsi="Verdana"/>
          <w:color w:val="000000"/>
          <w:sz w:val="22"/>
          <w:szCs w:val="22"/>
          <w:lang w:val="en-GB"/>
        </w:rPr>
      </w:pPr>
      <w:r w:rsidRPr="00D03B6C">
        <w:rPr>
          <w:rFonts w:ascii="Verdana" w:hAnsi="Verdana"/>
          <w:color w:val="000000"/>
          <w:sz w:val="22"/>
          <w:szCs w:val="22"/>
          <w:lang w:val="en-GB"/>
        </w:rPr>
        <w:t xml:space="preserve">In order to be </w:t>
      </w:r>
      <w:r w:rsidRPr="00D03B6C">
        <w:rPr>
          <w:rFonts w:ascii="Verdana" w:hAnsi="Verdana"/>
          <w:b/>
          <w:bCs/>
          <w:color w:val="000000"/>
          <w:sz w:val="22"/>
          <w:szCs w:val="22"/>
          <w:lang w:val="en-GB"/>
        </w:rPr>
        <w:t>culturally competent</w:t>
      </w:r>
      <w:r w:rsidRPr="00D03B6C">
        <w:rPr>
          <w:rFonts w:ascii="Verdana" w:hAnsi="Verdana"/>
          <w:color w:val="000000"/>
          <w:sz w:val="22"/>
          <w:szCs w:val="22"/>
          <w:lang w:val="en-GB"/>
        </w:rPr>
        <w:t xml:space="preserve">, a professional needs to understand his/her own views of the world, as well as those of the patient, while avoiding stereotyping and misapplication of scientific knowledge. Cultural competence, as we defined before, includes </w:t>
      </w:r>
      <w:r w:rsidRPr="00D03B6C">
        <w:rPr>
          <w:rFonts w:ascii="Verdana" w:hAnsi="Verdana"/>
          <w:i/>
          <w:iCs/>
          <w:color w:val="000000"/>
          <w:sz w:val="22"/>
          <w:szCs w:val="22"/>
          <w:lang w:val="en-GB"/>
        </w:rPr>
        <w:t>“both a process and an output, and results from the synthesis of knowledge and skills which we acquire during our personal and professional lives and to which we are constantly adding.”</w:t>
      </w:r>
      <w:r w:rsidRPr="00D03B6C">
        <w:rPr>
          <w:rStyle w:val="FootnoteReference"/>
          <w:rFonts w:ascii="Verdana" w:hAnsi="Verdana"/>
          <w:i/>
          <w:iCs/>
          <w:color w:val="000000"/>
          <w:sz w:val="22"/>
          <w:szCs w:val="22"/>
          <w:lang w:val="en-GB"/>
        </w:rPr>
        <w:footnoteReference w:id="30"/>
      </w:r>
      <w:r w:rsidRPr="00D03B6C">
        <w:rPr>
          <w:rFonts w:ascii="Verdana" w:hAnsi="Verdana"/>
          <w:color w:val="000000"/>
          <w:sz w:val="22"/>
          <w:szCs w:val="22"/>
          <w:lang w:val="en-GB"/>
        </w:rPr>
        <w:t xml:space="preserve"> Therefore, it consists both of obtaining cultural information and then applying that knowledge. </w:t>
      </w:r>
    </w:p>
    <w:p w:rsidR="009E12BF" w:rsidRPr="00D03B6C" w:rsidRDefault="009E12BF" w:rsidP="00D03B6C">
      <w:pPr>
        <w:rPr>
          <w:rFonts w:ascii="Verdana" w:hAnsi="Verdana"/>
          <w:sz w:val="22"/>
          <w:szCs w:val="22"/>
          <w:lang w:val="en-US" w:eastAsia="en-US"/>
        </w:rPr>
      </w:pPr>
    </w:p>
    <w:p w:rsidR="009E12BF" w:rsidRPr="00D03B6C" w:rsidRDefault="009E12BF" w:rsidP="00D03B6C">
      <w:pPr>
        <w:rPr>
          <w:rFonts w:ascii="Verdana" w:hAnsi="Verdana"/>
          <w:sz w:val="22"/>
          <w:szCs w:val="22"/>
          <w:lang w:val="en-US" w:eastAsia="en-US"/>
        </w:rPr>
      </w:pPr>
      <w:r w:rsidRPr="00D03B6C">
        <w:rPr>
          <w:rFonts w:ascii="Verdana" w:hAnsi="Verdana"/>
          <w:sz w:val="22"/>
          <w:szCs w:val="22"/>
          <w:lang w:val="en-US" w:eastAsia="en-US"/>
        </w:rPr>
        <w:t>All forms of knowledge are cultural, including scientific and medical practice, so much so that biomedicine can be seen as a specific form of ethnomedicine. “Culture is not something that irrationally limits science, but is the very basis for value systems on which the effectiveness of science depends”</w:t>
      </w:r>
      <w:r w:rsidRPr="00D03B6C">
        <w:rPr>
          <w:rStyle w:val="FootnoteReference"/>
          <w:rFonts w:ascii="Verdana" w:hAnsi="Verdana"/>
          <w:sz w:val="22"/>
          <w:szCs w:val="22"/>
          <w:lang w:val="en-US" w:eastAsia="en-US"/>
        </w:rPr>
        <w:footnoteReference w:id="31"/>
      </w:r>
      <w:r w:rsidRPr="00D03B6C">
        <w:rPr>
          <w:rFonts w:ascii="Verdana" w:hAnsi="Verdana"/>
          <w:sz w:val="22"/>
          <w:szCs w:val="22"/>
          <w:lang w:val="en-US" w:eastAsia="en-US"/>
        </w:rPr>
        <w:t xml:space="preserve">. </w:t>
      </w:r>
    </w:p>
    <w:p w:rsidR="009E12BF" w:rsidRPr="00D03B6C" w:rsidRDefault="009E12BF" w:rsidP="00D03B6C">
      <w:pPr>
        <w:jc w:val="both"/>
        <w:rPr>
          <w:rFonts w:ascii="Verdana" w:hAnsi="Verdana"/>
          <w:color w:val="000000"/>
          <w:sz w:val="22"/>
          <w:szCs w:val="22"/>
          <w:lang w:val="en-GB"/>
        </w:rPr>
      </w:pPr>
    </w:p>
    <w:p w:rsidR="009E12BF" w:rsidRPr="00D03B6C" w:rsidRDefault="009E12BF" w:rsidP="00D03B6C">
      <w:pPr>
        <w:jc w:val="both"/>
        <w:rPr>
          <w:rFonts w:ascii="Verdana" w:hAnsi="Verdana"/>
          <w:color w:val="000000"/>
          <w:sz w:val="22"/>
          <w:szCs w:val="22"/>
          <w:lang w:val="en-GB"/>
        </w:rPr>
      </w:pPr>
      <w:r w:rsidRPr="00D03B6C">
        <w:rPr>
          <w:rFonts w:ascii="Verdana" w:hAnsi="Verdana"/>
          <w:sz w:val="22"/>
          <w:szCs w:val="22"/>
          <w:lang w:val="en-GB"/>
        </w:rPr>
        <w:t xml:space="preserve">To be able to be culturally competent, we need to think that it is part of our job, given that we will have patients (people) and that the patient population changes. </w:t>
      </w:r>
      <w:r w:rsidRPr="00D03B6C">
        <w:rPr>
          <w:rFonts w:ascii="Verdana" w:hAnsi="Verdana"/>
          <w:color w:val="000000"/>
          <w:sz w:val="22"/>
          <w:szCs w:val="22"/>
          <w:lang w:val="en-GB"/>
        </w:rPr>
        <w:t xml:space="preserve">This process implies </w:t>
      </w:r>
      <w:r w:rsidRPr="00D03B6C">
        <w:rPr>
          <w:rFonts w:ascii="Verdana" w:hAnsi="Verdana"/>
          <w:b/>
          <w:bCs/>
          <w:color w:val="000000"/>
          <w:sz w:val="22"/>
          <w:szCs w:val="22"/>
          <w:lang w:val="en-GB"/>
        </w:rPr>
        <w:t>cultural awareness.</w:t>
      </w:r>
      <w:r w:rsidRPr="00D03B6C">
        <w:rPr>
          <w:rFonts w:ascii="Verdana" w:hAnsi="Verdana"/>
          <w:color w:val="000000"/>
          <w:sz w:val="22"/>
          <w:szCs w:val="22"/>
          <w:lang w:val="en-GB"/>
        </w:rPr>
        <w:t xml:space="preserve"> Such awareness allows one to see the entire picture and improves the quality of care and health outcomes.</w:t>
      </w:r>
    </w:p>
    <w:p w:rsidR="009E12BF" w:rsidRPr="00D03B6C" w:rsidRDefault="009E12BF" w:rsidP="00D03B6C">
      <w:pPr>
        <w:jc w:val="both"/>
        <w:rPr>
          <w:rFonts w:ascii="Verdana" w:hAnsi="Verdana"/>
          <w:color w:val="000000"/>
          <w:sz w:val="22"/>
          <w:szCs w:val="22"/>
          <w:lang w:val="en-GB"/>
        </w:rPr>
      </w:pPr>
    </w:p>
    <w:p w:rsidR="009E12BF" w:rsidRPr="00D03B6C" w:rsidRDefault="009E12BF" w:rsidP="00D03B6C">
      <w:pPr>
        <w:pStyle w:val="Default"/>
        <w:jc w:val="both"/>
        <w:rPr>
          <w:rFonts w:ascii="Verdana" w:hAnsi="Verdana"/>
          <w:color w:val="auto"/>
          <w:sz w:val="22"/>
          <w:szCs w:val="22"/>
          <w:lang w:val="en-GB"/>
        </w:rPr>
      </w:pPr>
      <w:r w:rsidRPr="00D03B6C">
        <w:rPr>
          <w:rFonts w:ascii="Verdana" w:hAnsi="Verdana" w:cs="Times New Roman"/>
          <w:color w:val="auto"/>
          <w:sz w:val="22"/>
          <w:szCs w:val="22"/>
          <w:lang w:val="en-GB"/>
        </w:rPr>
        <w:t>Cultural awareness is understood as the degree of awareness we have about our own cultural background and cultural identity. This helps us to understand the importance of our cultural heritage and that of others, and makes us appreciate the dangers of ethnocentricity. Cultural awareness is the first step to developing cultural competence and must therefore be supplemented by cultural knowledge.</w:t>
      </w:r>
      <w:r w:rsidRPr="00D03B6C">
        <w:rPr>
          <w:rStyle w:val="FootnoteReference"/>
          <w:rFonts w:ascii="Verdana" w:hAnsi="Verdana"/>
          <w:color w:val="auto"/>
          <w:sz w:val="22"/>
          <w:szCs w:val="22"/>
          <w:lang w:val="en-GB"/>
        </w:rPr>
        <w:footnoteReference w:id="32"/>
      </w:r>
      <w:r w:rsidRPr="00D03B6C">
        <w:rPr>
          <w:rFonts w:ascii="Verdana" w:hAnsi="Verdana" w:cs="Times New Roman"/>
          <w:color w:val="auto"/>
          <w:sz w:val="22"/>
          <w:szCs w:val="22"/>
          <w:lang w:val="en-GB"/>
        </w:rPr>
        <w:t xml:space="preserve"> </w:t>
      </w:r>
    </w:p>
    <w:p w:rsidR="009E12BF" w:rsidRPr="00D03B6C" w:rsidRDefault="009E12BF" w:rsidP="00D03B6C">
      <w:pPr>
        <w:jc w:val="both"/>
        <w:rPr>
          <w:rFonts w:ascii="Verdana" w:hAnsi="Verdana"/>
          <w:color w:val="000000"/>
          <w:sz w:val="22"/>
          <w:szCs w:val="22"/>
          <w:lang w:val="en-GB"/>
        </w:rPr>
      </w:pPr>
    </w:p>
    <w:p w:rsidR="009E12BF" w:rsidRPr="00D03B6C" w:rsidRDefault="009E12BF" w:rsidP="00D03B6C">
      <w:pPr>
        <w:jc w:val="both"/>
        <w:rPr>
          <w:rFonts w:ascii="Verdana" w:hAnsi="Verdana"/>
          <w:color w:val="000000"/>
          <w:sz w:val="22"/>
          <w:szCs w:val="22"/>
          <w:lang w:val="en-GB"/>
        </w:rPr>
      </w:pPr>
      <w:r w:rsidRPr="00D03B6C">
        <w:rPr>
          <w:rFonts w:ascii="Verdana" w:hAnsi="Verdana"/>
          <w:b/>
          <w:bCs/>
          <w:color w:val="000000"/>
          <w:sz w:val="22"/>
          <w:szCs w:val="22"/>
          <w:lang w:val="en-GB"/>
        </w:rPr>
        <w:t>Adapting to different cultural beliefs and practices</w:t>
      </w:r>
      <w:r w:rsidRPr="00D03B6C">
        <w:rPr>
          <w:rFonts w:ascii="Verdana" w:hAnsi="Verdana"/>
          <w:color w:val="000000"/>
          <w:sz w:val="22"/>
          <w:szCs w:val="22"/>
          <w:lang w:val="en-GB"/>
        </w:rPr>
        <w:t xml:space="preserve"> requires flexibility and a respect for other view points. Cultural competence means to really listen to the patient, and to find out and learn about the patient's beliefs of health and illness. To provide culturally appropriate care, we need to know and understand culturally influenced health behaviours, as well as be aware of our own culture.</w:t>
      </w:r>
    </w:p>
    <w:p w:rsidR="009E12BF" w:rsidRPr="00D03B6C" w:rsidRDefault="009E12BF" w:rsidP="00D03B6C">
      <w:pPr>
        <w:jc w:val="both"/>
        <w:rPr>
          <w:rFonts w:ascii="Verdana" w:hAnsi="Verdana"/>
          <w:color w:val="000000"/>
          <w:sz w:val="22"/>
          <w:szCs w:val="22"/>
          <w:lang w:val="en-GB"/>
        </w:rPr>
      </w:pPr>
    </w:p>
    <w:p w:rsidR="009E12BF" w:rsidRPr="00D03B6C" w:rsidRDefault="009E12BF" w:rsidP="00D03B6C">
      <w:pPr>
        <w:jc w:val="both"/>
        <w:rPr>
          <w:rFonts w:ascii="Verdana" w:hAnsi="Verdana" w:cs="Calibri"/>
          <w:color w:val="000080"/>
          <w:sz w:val="22"/>
          <w:lang w:val="en-US"/>
        </w:rPr>
      </w:pPr>
      <w:r w:rsidRPr="00D03B6C">
        <w:rPr>
          <w:rFonts w:ascii="Verdana" w:hAnsi="Verdana" w:cs="Calibri"/>
          <w:b/>
          <w:bCs/>
          <w:sz w:val="22"/>
          <w:lang w:val="en-GB"/>
        </w:rPr>
        <w:t>Slide 15:</w:t>
      </w:r>
      <w:r w:rsidRPr="00D03B6C">
        <w:rPr>
          <w:rFonts w:ascii="Verdana" w:hAnsi="Verdana" w:cs="Calibri"/>
          <w:color w:val="000080"/>
          <w:sz w:val="22"/>
          <w:lang w:val="en-GB"/>
        </w:rPr>
        <w:t xml:space="preserve"> </w:t>
      </w:r>
      <w:r w:rsidRPr="00D03B6C">
        <w:rPr>
          <w:rFonts w:ascii="Verdana" w:hAnsi="Verdana" w:cs="Calibri"/>
          <w:color w:val="000080"/>
          <w:sz w:val="22"/>
          <w:lang w:val="en-US"/>
        </w:rPr>
        <w:t>There are several aspects of cultural competence that we have to take into account:</w:t>
      </w:r>
      <w:r w:rsidRPr="00D03B6C">
        <w:rPr>
          <w:rStyle w:val="FootnoteReference"/>
          <w:rFonts w:ascii="Verdana" w:hAnsi="Verdana"/>
          <w:color w:val="000080"/>
          <w:sz w:val="22"/>
          <w:lang w:val="en-US"/>
        </w:rPr>
        <w:footnoteReference w:id="33"/>
      </w:r>
    </w:p>
    <w:p w:rsidR="009E12BF" w:rsidRPr="00D03B6C" w:rsidRDefault="009E12BF" w:rsidP="00D03B6C">
      <w:pPr>
        <w:autoSpaceDE w:val="0"/>
        <w:autoSpaceDN w:val="0"/>
        <w:adjustRightInd w:val="0"/>
        <w:jc w:val="both"/>
        <w:rPr>
          <w:rFonts w:ascii="Verdana" w:hAnsi="Verdana" w:cs="Calibri"/>
          <w:sz w:val="22"/>
          <w:szCs w:val="22"/>
          <w:lang w:val="en-GB"/>
        </w:rPr>
      </w:pPr>
    </w:p>
    <w:p w:rsidR="009E12BF" w:rsidRPr="00D03B6C" w:rsidRDefault="009E12BF" w:rsidP="00D03B6C">
      <w:pPr>
        <w:autoSpaceDE w:val="0"/>
        <w:autoSpaceDN w:val="0"/>
        <w:adjustRightInd w:val="0"/>
        <w:jc w:val="both"/>
        <w:rPr>
          <w:rFonts w:ascii="Verdana" w:hAnsi="Verdana" w:cs="Calibri"/>
          <w:sz w:val="22"/>
          <w:szCs w:val="22"/>
          <w:lang w:val="en-US"/>
        </w:rPr>
      </w:pPr>
      <w:r w:rsidRPr="00D03B6C">
        <w:rPr>
          <w:rFonts w:ascii="Verdana" w:hAnsi="Verdana" w:cs="Calibri"/>
          <w:sz w:val="22"/>
          <w:szCs w:val="22"/>
          <w:lang w:val="en-US"/>
        </w:rPr>
        <w:t>•   Working with patients is a cross-cultural initiative.</w:t>
      </w:r>
    </w:p>
    <w:p w:rsidR="009E12BF" w:rsidRPr="00D03B6C" w:rsidRDefault="009E12BF" w:rsidP="00D03B6C">
      <w:pPr>
        <w:autoSpaceDE w:val="0"/>
        <w:autoSpaceDN w:val="0"/>
        <w:adjustRightInd w:val="0"/>
        <w:jc w:val="both"/>
        <w:rPr>
          <w:rFonts w:ascii="Verdana" w:hAnsi="Verdana" w:cs="Calibri"/>
          <w:sz w:val="22"/>
          <w:szCs w:val="22"/>
          <w:lang w:val="en-US"/>
        </w:rPr>
      </w:pPr>
      <w:r w:rsidRPr="00D03B6C">
        <w:rPr>
          <w:rFonts w:ascii="Verdana" w:hAnsi="Verdana" w:cs="Calibri"/>
          <w:sz w:val="22"/>
          <w:szCs w:val="22"/>
          <w:lang w:val="en-US"/>
        </w:rPr>
        <w:t xml:space="preserve"> </w:t>
      </w:r>
    </w:p>
    <w:p w:rsidR="009E12BF" w:rsidRPr="00D03B6C" w:rsidRDefault="009E12BF" w:rsidP="00D03B6C">
      <w:pPr>
        <w:autoSpaceDE w:val="0"/>
        <w:autoSpaceDN w:val="0"/>
        <w:adjustRightInd w:val="0"/>
        <w:jc w:val="both"/>
        <w:rPr>
          <w:rFonts w:ascii="Verdana" w:hAnsi="Verdana" w:cs="Calibri"/>
          <w:sz w:val="22"/>
          <w:szCs w:val="22"/>
          <w:lang w:val="en-US"/>
        </w:rPr>
      </w:pPr>
      <w:r w:rsidRPr="00D03B6C">
        <w:rPr>
          <w:rFonts w:ascii="Verdana" w:hAnsi="Verdana" w:cs="Calibri"/>
          <w:sz w:val="22"/>
          <w:szCs w:val="22"/>
          <w:lang w:val="en-US"/>
        </w:rPr>
        <w:t>•   Becoming culturally competent is a process, not an endpoint.</w:t>
      </w:r>
    </w:p>
    <w:p w:rsidR="009E12BF" w:rsidRPr="00D03B6C" w:rsidRDefault="009E12BF" w:rsidP="00D03B6C">
      <w:pPr>
        <w:autoSpaceDE w:val="0"/>
        <w:autoSpaceDN w:val="0"/>
        <w:adjustRightInd w:val="0"/>
        <w:jc w:val="both"/>
        <w:rPr>
          <w:rFonts w:ascii="Verdana" w:hAnsi="Verdana" w:cs="Calibri"/>
          <w:sz w:val="22"/>
          <w:szCs w:val="22"/>
          <w:lang w:val="en-US"/>
        </w:rPr>
      </w:pPr>
      <w:r w:rsidRPr="00D03B6C">
        <w:rPr>
          <w:rFonts w:ascii="Verdana" w:hAnsi="Verdana" w:cs="Calibri"/>
          <w:sz w:val="22"/>
          <w:szCs w:val="22"/>
          <w:lang w:val="en-US"/>
        </w:rPr>
        <w:t xml:space="preserve"> •   Being aware of our personal cultural filters</w:t>
      </w:r>
      <w:r w:rsidRPr="00D03B6C" w:rsidDel="00CC78F1">
        <w:rPr>
          <w:rFonts w:ascii="Verdana" w:hAnsi="Verdana" w:cs="Calibri"/>
          <w:sz w:val="22"/>
          <w:szCs w:val="22"/>
          <w:lang w:val="en-US"/>
        </w:rPr>
        <w:t xml:space="preserve"> </w:t>
      </w:r>
      <w:r w:rsidRPr="00D03B6C">
        <w:rPr>
          <w:rFonts w:ascii="Verdana" w:hAnsi="Verdana" w:cs="Calibri"/>
          <w:sz w:val="22"/>
          <w:szCs w:val="22"/>
          <w:lang w:val="en-US"/>
        </w:rPr>
        <w:t>is a central part of effective work across cultures.</w:t>
      </w:r>
    </w:p>
    <w:p w:rsidR="009E12BF" w:rsidRPr="00D03B6C" w:rsidRDefault="009E12BF" w:rsidP="00D03B6C">
      <w:pPr>
        <w:numPr>
          <w:ilvl w:val="0"/>
          <w:numId w:val="8"/>
        </w:numPr>
        <w:tabs>
          <w:tab w:val="clear" w:pos="720"/>
          <w:tab w:val="num" w:pos="240"/>
        </w:tabs>
        <w:autoSpaceDE w:val="0"/>
        <w:autoSpaceDN w:val="0"/>
        <w:adjustRightInd w:val="0"/>
        <w:ind w:hanging="720"/>
        <w:jc w:val="both"/>
        <w:rPr>
          <w:rFonts w:ascii="Verdana" w:hAnsi="Verdana" w:cs="Calibri"/>
          <w:sz w:val="22"/>
          <w:szCs w:val="22"/>
          <w:lang w:val="en-US"/>
        </w:rPr>
      </w:pPr>
      <w:r w:rsidRPr="00D03B6C">
        <w:rPr>
          <w:rFonts w:ascii="Verdana" w:hAnsi="Verdana" w:cs="Calibri"/>
          <w:sz w:val="22"/>
          <w:szCs w:val="22"/>
          <w:lang w:val="en-US"/>
        </w:rPr>
        <w:t>Specific information on each group can be used as a starting point to explore individual experiences.</w:t>
      </w:r>
    </w:p>
    <w:p w:rsidR="009E12BF" w:rsidRPr="00D03B6C" w:rsidRDefault="009E12BF" w:rsidP="00D03B6C">
      <w:pPr>
        <w:autoSpaceDE w:val="0"/>
        <w:autoSpaceDN w:val="0"/>
        <w:adjustRightInd w:val="0"/>
        <w:jc w:val="both"/>
        <w:rPr>
          <w:rFonts w:ascii="Verdana" w:hAnsi="Verdana" w:cs="Calibri"/>
          <w:sz w:val="22"/>
          <w:szCs w:val="22"/>
          <w:lang w:val="en-GB"/>
        </w:rPr>
      </w:pPr>
      <w:r w:rsidRPr="00D03B6C">
        <w:rPr>
          <w:rFonts w:ascii="Verdana" w:hAnsi="Verdana" w:cs="Calibri"/>
          <w:sz w:val="22"/>
          <w:szCs w:val="22"/>
          <w:lang w:val="en-US"/>
        </w:rPr>
        <w:t xml:space="preserve"> •   Stereotypes are a natural part of human perception, but we must be aware of them and challenge them. </w:t>
      </w:r>
    </w:p>
    <w:p w:rsidR="009E12BF" w:rsidRPr="00D03B6C" w:rsidRDefault="009E12BF" w:rsidP="00D03B6C">
      <w:pPr>
        <w:autoSpaceDE w:val="0"/>
        <w:autoSpaceDN w:val="0"/>
        <w:adjustRightInd w:val="0"/>
        <w:jc w:val="both"/>
        <w:rPr>
          <w:rFonts w:ascii="Verdana" w:hAnsi="Verdana" w:cs="Calibri"/>
          <w:sz w:val="22"/>
          <w:szCs w:val="22"/>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sz w:val="22"/>
          <w:lang w:val="en-GB"/>
        </w:rPr>
      </w:pPr>
      <w:r w:rsidRPr="00D03B6C">
        <w:rPr>
          <w:rFonts w:ascii="Verdana" w:hAnsi="Verdana" w:cs="Calibri"/>
          <w:b/>
          <w:bCs/>
          <w:sz w:val="22"/>
          <w:lang w:val="en-GB"/>
        </w:rPr>
        <w:t>Slide 16:</w:t>
      </w:r>
      <w:r w:rsidRPr="00D03B6C">
        <w:rPr>
          <w:rFonts w:ascii="Verdana" w:hAnsi="Verdana" w:cs="Calibri"/>
          <w:color w:val="000080"/>
          <w:sz w:val="22"/>
          <w:lang w:val="en-GB"/>
        </w:rPr>
        <w:t xml:space="preserve"> </w:t>
      </w:r>
      <w:r w:rsidRPr="00D03B6C">
        <w:rPr>
          <w:rFonts w:ascii="Verdana" w:hAnsi="Verdana"/>
          <w:sz w:val="22"/>
          <w:lang w:val="en-GB"/>
        </w:rPr>
        <w:t>Therefore, cross-cultural practice encourages the discovery of the differences between people. It represents having an empathic relationship, being able to communicate effectively, offering sensitive and competent actions, and acquiring cultural knowledge with adequate tools.</w:t>
      </w:r>
    </w:p>
    <w:p w:rsidR="009E12BF" w:rsidRPr="00D03B6C" w:rsidRDefault="009E12BF" w:rsidP="00D03B6C">
      <w:pPr>
        <w:autoSpaceDE w:val="0"/>
        <w:autoSpaceDN w:val="0"/>
        <w:adjustRightInd w:val="0"/>
        <w:jc w:val="both"/>
        <w:rPr>
          <w:rFonts w:ascii="Verdana" w:hAnsi="Verdana"/>
          <w:sz w:val="22"/>
          <w:lang w:val="en-GB"/>
        </w:rPr>
      </w:pPr>
    </w:p>
    <w:p w:rsidR="009E12BF" w:rsidRPr="00D03B6C" w:rsidRDefault="009E12BF" w:rsidP="00D03B6C">
      <w:pPr>
        <w:autoSpaceDE w:val="0"/>
        <w:autoSpaceDN w:val="0"/>
        <w:adjustRightInd w:val="0"/>
        <w:jc w:val="both"/>
        <w:rPr>
          <w:rFonts w:ascii="Verdana" w:hAnsi="Verdana" w:cs="Calibri"/>
          <w:b/>
          <w:bCs/>
          <w:sz w:val="22"/>
          <w:lang w:val="en-GB"/>
        </w:rPr>
      </w:pPr>
      <w:r w:rsidRPr="00D03B6C">
        <w:rPr>
          <w:rFonts w:ascii="Verdana" w:hAnsi="Verdana"/>
          <w:sz w:val="22"/>
          <w:lang w:val="en-GB"/>
        </w:rPr>
        <w:t>The concept of health professional-patient relationship is a basic concept on health services provision.</w:t>
      </w:r>
    </w:p>
    <w:p w:rsidR="009E12BF" w:rsidRPr="00D03B6C" w:rsidRDefault="009E12BF" w:rsidP="00D03B6C">
      <w:pPr>
        <w:autoSpaceDE w:val="0"/>
        <w:autoSpaceDN w:val="0"/>
        <w:adjustRightInd w:val="0"/>
        <w:jc w:val="both"/>
        <w:rPr>
          <w:rFonts w:ascii="Verdana" w:hAnsi="Verdana" w:cs="Calibri"/>
          <w:b/>
          <w:bCs/>
          <w:color w:val="000080"/>
          <w:sz w:val="22"/>
          <w:lang w:val="en-GB"/>
        </w:rPr>
      </w:pPr>
    </w:p>
    <w:p w:rsidR="009E12BF" w:rsidRPr="00D03B6C" w:rsidRDefault="009E12BF" w:rsidP="00D03B6C">
      <w:pPr>
        <w:autoSpaceDE w:val="0"/>
        <w:autoSpaceDN w:val="0"/>
        <w:adjustRightInd w:val="0"/>
        <w:jc w:val="both"/>
        <w:rPr>
          <w:rFonts w:ascii="Verdana" w:hAnsi="Verdana" w:cs="Calibri"/>
          <w:color w:val="000080"/>
          <w:sz w:val="22"/>
          <w:lang w:val="en-US"/>
        </w:rPr>
      </w:pPr>
      <w:r w:rsidRPr="00D03B6C">
        <w:rPr>
          <w:rFonts w:ascii="Verdana" w:hAnsi="Verdana" w:cs="Calibri"/>
          <w:color w:val="000080"/>
          <w:sz w:val="22"/>
          <w:lang w:val="en-US"/>
        </w:rPr>
        <w:t>The principles of cultural competence encourage the discovery of people’s differences. This can be achieved in accordance with:</w:t>
      </w:r>
    </w:p>
    <w:p w:rsidR="009E12BF" w:rsidRPr="00D03B6C" w:rsidRDefault="009E12BF" w:rsidP="00D03B6C">
      <w:pPr>
        <w:tabs>
          <w:tab w:val="left" w:pos="360"/>
        </w:tabs>
        <w:autoSpaceDE w:val="0"/>
        <w:autoSpaceDN w:val="0"/>
        <w:adjustRightInd w:val="0"/>
        <w:rPr>
          <w:rFonts w:ascii="Verdana" w:hAnsi="Verdana" w:cs="Calibri"/>
          <w:sz w:val="22"/>
          <w:szCs w:val="22"/>
          <w:lang w:val="en-US"/>
        </w:rPr>
      </w:pPr>
      <w:r w:rsidRPr="00D03B6C">
        <w:rPr>
          <w:rFonts w:ascii="Verdana" w:hAnsi="Verdana" w:cs="Calibri"/>
          <w:sz w:val="22"/>
          <w:szCs w:val="22"/>
          <w:lang w:val="en-US"/>
        </w:rPr>
        <w:br/>
        <w:t>•     Having an empathetic relationship</w:t>
      </w:r>
    </w:p>
    <w:p w:rsidR="009E12BF" w:rsidRPr="00D03B6C" w:rsidRDefault="009E12BF" w:rsidP="00D03B6C">
      <w:pPr>
        <w:tabs>
          <w:tab w:val="left" w:pos="360"/>
        </w:tabs>
        <w:autoSpaceDE w:val="0"/>
        <w:autoSpaceDN w:val="0"/>
        <w:adjustRightInd w:val="0"/>
        <w:rPr>
          <w:rFonts w:ascii="Verdana" w:hAnsi="Verdana" w:cs="Calibri"/>
          <w:sz w:val="22"/>
          <w:szCs w:val="22"/>
          <w:lang w:val="en-US"/>
        </w:rPr>
      </w:pPr>
      <w:r w:rsidRPr="00D03B6C">
        <w:rPr>
          <w:rFonts w:ascii="Verdana" w:hAnsi="Verdana" w:cs="Calibri"/>
          <w:sz w:val="22"/>
          <w:szCs w:val="22"/>
          <w:lang w:val="en-US"/>
        </w:rPr>
        <w:t>•     Communicating with skill</w:t>
      </w:r>
    </w:p>
    <w:p w:rsidR="009E12BF" w:rsidRPr="00D03B6C" w:rsidRDefault="009E12BF" w:rsidP="00D03B6C">
      <w:pPr>
        <w:tabs>
          <w:tab w:val="left" w:pos="360"/>
        </w:tabs>
        <w:autoSpaceDE w:val="0"/>
        <w:autoSpaceDN w:val="0"/>
        <w:adjustRightInd w:val="0"/>
        <w:rPr>
          <w:rFonts w:ascii="Verdana" w:hAnsi="Verdana" w:cs="Calibri"/>
          <w:sz w:val="22"/>
          <w:szCs w:val="22"/>
          <w:lang w:val="en-US"/>
        </w:rPr>
      </w:pPr>
      <w:r w:rsidRPr="00D03B6C">
        <w:rPr>
          <w:rFonts w:ascii="Verdana" w:hAnsi="Verdana" w:cs="Calibri"/>
          <w:sz w:val="22"/>
          <w:szCs w:val="22"/>
          <w:lang w:val="en-US"/>
        </w:rPr>
        <w:t>•     Acquiring cultural knowledge</w:t>
      </w:r>
    </w:p>
    <w:p w:rsidR="009E12BF" w:rsidRPr="00D03B6C" w:rsidRDefault="009E12BF" w:rsidP="00D03B6C">
      <w:pPr>
        <w:tabs>
          <w:tab w:val="left" w:pos="360"/>
        </w:tabs>
        <w:autoSpaceDE w:val="0"/>
        <w:autoSpaceDN w:val="0"/>
        <w:adjustRightInd w:val="0"/>
        <w:rPr>
          <w:rFonts w:ascii="Verdana" w:hAnsi="Verdana" w:cs="Calibri"/>
          <w:sz w:val="22"/>
          <w:szCs w:val="22"/>
          <w:lang w:val="en-GB"/>
        </w:rPr>
      </w:pPr>
      <w:r w:rsidRPr="00D03B6C">
        <w:rPr>
          <w:rFonts w:ascii="Verdana" w:hAnsi="Verdana" w:cs="Calibri"/>
          <w:sz w:val="22"/>
          <w:szCs w:val="22"/>
          <w:lang w:val="en-US"/>
        </w:rPr>
        <w:t xml:space="preserve">•     Providing responsive and competent actions </w:t>
      </w:r>
    </w:p>
    <w:p w:rsidR="009E12BF" w:rsidRPr="00D03B6C" w:rsidRDefault="009E12BF" w:rsidP="00D03B6C">
      <w:pPr>
        <w:autoSpaceDE w:val="0"/>
        <w:autoSpaceDN w:val="0"/>
        <w:adjustRightInd w:val="0"/>
        <w:jc w:val="both"/>
        <w:rPr>
          <w:rFonts w:ascii="Verdana" w:hAnsi="Verdana"/>
          <w:color w:val="008080"/>
          <w:lang w:val="en-GB"/>
        </w:rPr>
      </w:pPr>
    </w:p>
    <w:p w:rsidR="009E12BF" w:rsidRPr="00D03B6C" w:rsidRDefault="009E12BF" w:rsidP="00D03B6C">
      <w:pPr>
        <w:jc w:val="both"/>
        <w:rPr>
          <w:rFonts w:ascii="Verdana" w:hAnsi="Verdana" w:cs="Arial"/>
          <w:sz w:val="22"/>
          <w:lang w:val="en-GB"/>
        </w:rPr>
      </w:pPr>
      <w:r w:rsidRPr="00D03B6C">
        <w:rPr>
          <w:rFonts w:ascii="Verdana" w:hAnsi="Verdana"/>
          <w:sz w:val="22"/>
          <w:lang w:val="en-GB"/>
        </w:rPr>
        <w:t>Therefore, the individual</w:t>
      </w:r>
      <w:r w:rsidRPr="00D03B6C">
        <w:rPr>
          <w:rFonts w:ascii="Verdana" w:hAnsi="Verdana" w:cs="Calibri"/>
          <w:b/>
          <w:bCs/>
          <w:sz w:val="22"/>
          <w:lang w:val="en-GB"/>
        </w:rPr>
        <w:t xml:space="preserve"> values, beliefs, behaviours and basic assumptions of health professionals and patients</w:t>
      </w:r>
      <w:r w:rsidRPr="00D03B6C">
        <w:rPr>
          <w:rFonts w:ascii="Verdana" w:hAnsi="Verdana"/>
          <w:sz w:val="22"/>
          <w:lang w:val="en-GB"/>
        </w:rPr>
        <w:t xml:space="preserve"> influence all the aspects of health care demand and provision. Language (same words can have different meanings). The concept of time (relativity of time), the disease model or reasons why the concept can also be different (illness, loss, punishment, gain, normal part of life). Finally, perception and expectations about a treatment or the </w:t>
      </w:r>
      <w:r w:rsidRPr="00D03B6C">
        <w:rPr>
          <w:rFonts w:ascii="Verdana" w:hAnsi="Verdana" w:cs="Arial"/>
          <w:sz w:val="22"/>
          <w:lang w:val="en-GB"/>
        </w:rPr>
        <w:t>effectiveness of an intervention also vary.</w:t>
      </w:r>
    </w:p>
    <w:p w:rsidR="009E12BF" w:rsidRPr="00D03B6C" w:rsidRDefault="009E12BF" w:rsidP="00D03B6C">
      <w:pPr>
        <w:pStyle w:val="HTMLPreformatted"/>
        <w:shd w:val="clear" w:color="auto" w:fill="FFFFFF"/>
        <w:jc w:val="both"/>
        <w:rPr>
          <w:rFonts w:ascii="Verdana" w:hAnsi="Verdana"/>
          <w:b/>
          <w:bCs/>
          <w:lang w:val="en-GB"/>
        </w:rPr>
      </w:pPr>
    </w:p>
    <w:p w:rsidR="009E12BF" w:rsidRPr="00D03B6C" w:rsidRDefault="009E12BF" w:rsidP="00D03B6C">
      <w:pPr>
        <w:autoSpaceDE w:val="0"/>
        <w:autoSpaceDN w:val="0"/>
        <w:adjustRightInd w:val="0"/>
        <w:jc w:val="both"/>
        <w:rPr>
          <w:rFonts w:ascii="Verdana" w:hAnsi="Verdana"/>
          <w:b/>
          <w:bCs/>
          <w:color w:val="0000FF"/>
          <w:lang w:val="en-US"/>
        </w:rPr>
      </w:pPr>
    </w:p>
    <w:p w:rsidR="009E12BF" w:rsidRPr="00D03B6C" w:rsidRDefault="009E12BF" w:rsidP="00D03B6C">
      <w:pPr>
        <w:autoSpaceDE w:val="0"/>
        <w:autoSpaceDN w:val="0"/>
        <w:adjustRightInd w:val="0"/>
        <w:jc w:val="both"/>
        <w:rPr>
          <w:rFonts w:ascii="Verdana" w:hAnsi="Verdana"/>
          <w:b/>
          <w:bCs/>
          <w:color w:val="1F497D"/>
          <w:lang w:val="en-US"/>
        </w:rPr>
      </w:pPr>
      <w:r w:rsidRPr="00D03B6C">
        <w:rPr>
          <w:rFonts w:ascii="Verdana" w:hAnsi="Verdana"/>
          <w:b/>
          <w:bCs/>
          <w:color w:val="1F497D"/>
          <w:lang w:val="en-US"/>
        </w:rPr>
        <w:t>Readings:</w:t>
      </w:r>
    </w:p>
    <w:p w:rsidR="009E12BF" w:rsidRPr="00D03B6C" w:rsidRDefault="009E12BF" w:rsidP="00D03B6C">
      <w:pPr>
        <w:autoSpaceDE w:val="0"/>
        <w:autoSpaceDN w:val="0"/>
        <w:adjustRightInd w:val="0"/>
        <w:jc w:val="both"/>
        <w:rPr>
          <w:rFonts w:ascii="Verdana" w:hAnsi="Verdana"/>
          <w:b/>
          <w:bCs/>
          <w:color w:val="0000FF"/>
          <w:lang w:val="en-US"/>
        </w:rPr>
      </w:pPr>
    </w:p>
    <w:p w:rsidR="009E12BF" w:rsidRPr="00D03B6C" w:rsidRDefault="009E12BF" w:rsidP="00D03B6C">
      <w:pPr>
        <w:autoSpaceDE w:val="0"/>
        <w:autoSpaceDN w:val="0"/>
        <w:adjustRightInd w:val="0"/>
        <w:jc w:val="both"/>
        <w:rPr>
          <w:rFonts w:ascii="Verdana" w:hAnsi="Verdana" w:cs="Calibri"/>
          <w:b/>
          <w:bCs/>
          <w:sz w:val="22"/>
          <w:lang w:val="en-GB"/>
        </w:rPr>
      </w:pPr>
      <w:r w:rsidRPr="00D03B6C">
        <w:rPr>
          <w:rFonts w:ascii="Verdana" w:hAnsi="Verdana" w:cs="Calibri"/>
          <w:b/>
          <w:bCs/>
          <w:sz w:val="22"/>
          <w:lang w:val="en-GB"/>
        </w:rPr>
        <w:t>Recommended readings:</w:t>
      </w:r>
    </w:p>
    <w:p w:rsidR="009E12BF" w:rsidRPr="00D03B6C" w:rsidRDefault="009E12BF" w:rsidP="000110C5">
      <w:pPr>
        <w:numPr>
          <w:ilvl w:val="0"/>
          <w:numId w:val="19"/>
        </w:numPr>
        <w:tabs>
          <w:tab w:val="clear" w:pos="720"/>
          <w:tab w:val="num" w:pos="360"/>
        </w:tabs>
        <w:kinsoku w:val="0"/>
        <w:overflowPunct w:val="0"/>
        <w:ind w:left="360"/>
        <w:textAlignment w:val="baseline"/>
        <w:rPr>
          <w:rFonts w:ascii="Verdana" w:hAnsi="Verdana"/>
          <w:sz w:val="20"/>
          <w:szCs w:val="20"/>
          <w:lang w:val="en-US" w:eastAsia="es-ES"/>
        </w:rPr>
      </w:pPr>
      <w:r w:rsidRPr="00D03B6C">
        <w:rPr>
          <w:rFonts w:ascii="Verdana" w:eastAsia="MS PGothic" w:hAnsi="Verdana"/>
          <w:color w:val="000000"/>
          <w:kern w:val="24"/>
          <w:sz w:val="20"/>
          <w:szCs w:val="20"/>
          <w:lang w:val="en-GB" w:eastAsia="es-ES"/>
        </w:rPr>
        <w:t xml:space="preserve">Papadopoulos I (ed). Transcultural Health and Social Care: Development of Culturally Competent Practitioners. Churchill Livingstone Elsevier: Edinburgh, 2006, quoted in: IENE, Intercultural Education of Nurses in Europe, 2014, n.p. </w:t>
      </w:r>
      <w:hyperlink r:id="rId24" w:history="1">
        <w:r w:rsidRPr="00D03B6C">
          <w:rPr>
            <w:rFonts w:ascii="Verdana" w:eastAsia="MS PGothic" w:hAnsi="Verdana"/>
            <w:color w:val="0000FF"/>
            <w:kern w:val="24"/>
            <w:sz w:val="20"/>
            <w:szCs w:val="20"/>
            <w:u w:val="single"/>
            <w:lang w:val="en-GB" w:eastAsia="es-ES"/>
          </w:rPr>
          <w:t>http://www.ieneproject.eu/glossary-term.php?termID=11</w:t>
        </w:r>
      </w:hyperlink>
      <w:r w:rsidRPr="00D03B6C">
        <w:rPr>
          <w:rFonts w:ascii="Verdana" w:eastAsia="MS PGothic" w:hAnsi="Verdana"/>
          <w:color w:val="000000"/>
          <w:kern w:val="24"/>
          <w:sz w:val="20"/>
          <w:szCs w:val="20"/>
          <w:lang w:val="en-GB" w:eastAsia="es-ES"/>
        </w:rPr>
        <w:t xml:space="preserve"> (retrieved: </w:t>
      </w:r>
      <w:r w:rsidRPr="00D03B6C">
        <w:rPr>
          <w:rFonts w:ascii="Verdana" w:eastAsia="MS PGothic" w:hAnsi="Verdana"/>
          <w:color w:val="000000"/>
          <w:kern w:val="24"/>
          <w:sz w:val="20"/>
          <w:szCs w:val="20"/>
          <w:lang w:val="en-US" w:eastAsia="es-ES"/>
        </w:rPr>
        <w:t>March 5, 2015</w:t>
      </w:r>
      <w:r w:rsidRPr="00D03B6C">
        <w:rPr>
          <w:rFonts w:ascii="Verdana" w:eastAsia="MS PGothic" w:hAnsi="Verdana"/>
          <w:color w:val="000000"/>
          <w:kern w:val="24"/>
          <w:sz w:val="20"/>
          <w:szCs w:val="20"/>
          <w:lang w:val="en-GB" w:eastAsia="es-ES"/>
        </w:rPr>
        <w:t xml:space="preserve">). </w:t>
      </w:r>
    </w:p>
    <w:p w:rsidR="009E12BF" w:rsidRPr="00D03B6C" w:rsidRDefault="009E12BF" w:rsidP="000110C5">
      <w:pPr>
        <w:pStyle w:val="Footer"/>
        <w:numPr>
          <w:ilvl w:val="0"/>
          <w:numId w:val="19"/>
        </w:numPr>
        <w:tabs>
          <w:tab w:val="clear" w:pos="720"/>
          <w:tab w:val="num" w:pos="360"/>
        </w:tabs>
        <w:ind w:left="360"/>
        <w:rPr>
          <w:rFonts w:ascii="Verdana" w:hAnsi="Verdana"/>
          <w:sz w:val="20"/>
          <w:szCs w:val="20"/>
          <w:lang w:val="en-US" w:eastAsia="en-US"/>
        </w:rPr>
      </w:pPr>
      <w:r w:rsidRPr="00D03B6C">
        <w:rPr>
          <w:rFonts w:ascii="Verdana" w:hAnsi="Verdana"/>
          <w:sz w:val="20"/>
          <w:szCs w:val="20"/>
          <w:lang w:val="en-US" w:eastAsia="en-US"/>
        </w:rPr>
        <w:t xml:space="preserve">Lancet Commission Report on “Culture and Health”, Vo. l384 November1, 2014: 1630. </w:t>
      </w:r>
    </w:p>
    <w:p w:rsidR="009E12BF" w:rsidRPr="00D03B6C" w:rsidRDefault="009E12BF" w:rsidP="000110C5">
      <w:pPr>
        <w:pStyle w:val="Footer"/>
        <w:numPr>
          <w:ilvl w:val="0"/>
          <w:numId w:val="19"/>
        </w:numPr>
        <w:tabs>
          <w:tab w:val="clear" w:pos="720"/>
          <w:tab w:val="num" w:pos="360"/>
        </w:tabs>
        <w:ind w:left="360"/>
        <w:rPr>
          <w:rFonts w:ascii="Verdana" w:hAnsi="Verdana"/>
          <w:sz w:val="20"/>
          <w:szCs w:val="20"/>
          <w:lang w:val="en-US"/>
        </w:rPr>
      </w:pPr>
      <w:r w:rsidRPr="00D03B6C">
        <w:rPr>
          <w:rFonts w:ascii="Verdana" w:hAnsi="Verdana" w:cs="Garamond"/>
          <w:sz w:val="20"/>
          <w:szCs w:val="20"/>
          <w:lang w:val="en-GB"/>
        </w:rPr>
        <w:t xml:space="preserve">“IENE-Intercultural education of nurses and medical staff in Europe”. </w:t>
      </w:r>
      <w:hyperlink r:id="rId25" w:history="1">
        <w:r w:rsidRPr="00D03B6C">
          <w:rPr>
            <w:rStyle w:val="Hyperlink"/>
            <w:rFonts w:ascii="Verdana" w:hAnsi="Verdana" w:cs="Garamond"/>
            <w:sz w:val="20"/>
            <w:szCs w:val="20"/>
          </w:rPr>
          <w:t>http://www.wedo-partnership.eu/resource/iene-intercultural-education-nurses-and-medical-staff-europe</w:t>
        </w:r>
      </w:hyperlink>
      <w:r w:rsidRPr="00D03B6C">
        <w:rPr>
          <w:rFonts w:ascii="Verdana" w:hAnsi="Verdana" w:cs="Garamond"/>
          <w:sz w:val="20"/>
          <w:szCs w:val="20"/>
        </w:rPr>
        <w:t xml:space="preserve">. </w:t>
      </w:r>
      <w:r w:rsidRPr="00D03B6C">
        <w:rPr>
          <w:rFonts w:ascii="Verdana" w:hAnsi="Verdana" w:cs="Garamond"/>
          <w:sz w:val="20"/>
          <w:szCs w:val="20"/>
          <w:lang w:val="en-GB"/>
        </w:rPr>
        <w:t xml:space="preserve">(retrieved </w:t>
      </w:r>
      <w:r w:rsidRPr="00D03B6C">
        <w:rPr>
          <w:rFonts w:ascii="Verdana" w:hAnsi="Verdana" w:cs="Tahoma"/>
          <w:sz w:val="20"/>
          <w:szCs w:val="20"/>
          <w:shd w:val="clear" w:color="auto" w:fill="FFFFFF"/>
          <w:lang w:val="en-GB"/>
        </w:rPr>
        <w:t>January 21, 2015)</w:t>
      </w:r>
      <w:r w:rsidRPr="00D03B6C">
        <w:rPr>
          <w:rFonts w:ascii="Verdana" w:hAnsi="Verdana" w:cs="Tahoma"/>
          <w:color w:val="393939"/>
          <w:sz w:val="20"/>
          <w:szCs w:val="20"/>
          <w:shd w:val="clear" w:color="auto" w:fill="FFFFFF"/>
          <w:lang w:val="en-GB"/>
        </w:rPr>
        <w:t>.</w:t>
      </w:r>
    </w:p>
    <w:p w:rsidR="009E12BF" w:rsidRPr="00D03B6C" w:rsidRDefault="009E12BF" w:rsidP="00D03B6C">
      <w:pPr>
        <w:autoSpaceDE w:val="0"/>
        <w:autoSpaceDN w:val="0"/>
        <w:adjustRightInd w:val="0"/>
        <w:jc w:val="both"/>
        <w:rPr>
          <w:rFonts w:ascii="Verdana" w:hAnsi="Verdana"/>
          <w:b/>
          <w:bCs/>
          <w:color w:val="0000FF"/>
          <w:sz w:val="20"/>
          <w:szCs w:val="20"/>
          <w:lang w:val="en-US"/>
        </w:rPr>
      </w:pPr>
    </w:p>
    <w:p w:rsidR="009E12BF" w:rsidRPr="00D03B6C" w:rsidRDefault="009E12BF" w:rsidP="00D03B6C">
      <w:pPr>
        <w:autoSpaceDE w:val="0"/>
        <w:autoSpaceDN w:val="0"/>
        <w:adjustRightInd w:val="0"/>
        <w:jc w:val="both"/>
        <w:rPr>
          <w:rFonts w:ascii="Verdana" w:hAnsi="Verdana"/>
          <w:b/>
          <w:bCs/>
          <w:color w:val="0000FF"/>
          <w:lang w:val="en-US"/>
        </w:rPr>
      </w:pPr>
    </w:p>
    <w:p w:rsidR="009E12BF" w:rsidRPr="00D03B6C" w:rsidRDefault="009E12BF" w:rsidP="00D03B6C">
      <w:pPr>
        <w:autoSpaceDE w:val="0"/>
        <w:autoSpaceDN w:val="0"/>
        <w:adjustRightInd w:val="0"/>
        <w:jc w:val="both"/>
        <w:rPr>
          <w:rFonts w:ascii="Verdana" w:hAnsi="Verdana"/>
          <w:b/>
          <w:bCs/>
          <w:color w:val="0000FF"/>
          <w:lang w:val="en-US"/>
        </w:rPr>
      </w:pPr>
    </w:p>
    <w:p w:rsidR="009E12BF" w:rsidRPr="00D03B6C" w:rsidRDefault="009E12BF" w:rsidP="00D03B6C">
      <w:pPr>
        <w:autoSpaceDE w:val="0"/>
        <w:autoSpaceDN w:val="0"/>
        <w:adjustRightInd w:val="0"/>
        <w:jc w:val="both"/>
        <w:rPr>
          <w:rFonts w:ascii="Verdana" w:hAnsi="Verdana"/>
          <w:b/>
          <w:bCs/>
          <w:color w:val="0000FF"/>
          <w:lang w:val="en-US"/>
        </w:rPr>
      </w:pPr>
    </w:p>
    <w:p w:rsidR="009E12BF" w:rsidRPr="00D03B6C" w:rsidRDefault="009E12BF" w:rsidP="00D03B6C">
      <w:pPr>
        <w:autoSpaceDE w:val="0"/>
        <w:autoSpaceDN w:val="0"/>
        <w:adjustRightInd w:val="0"/>
        <w:jc w:val="both"/>
        <w:rPr>
          <w:rFonts w:ascii="Verdana" w:hAnsi="Verdana"/>
          <w:b/>
          <w:bCs/>
          <w:color w:val="0000FF"/>
          <w:lang w:val="en-US"/>
        </w:rPr>
      </w:pPr>
    </w:p>
    <w:p w:rsidR="009E12BF" w:rsidRPr="00D03B6C" w:rsidRDefault="009E12BF" w:rsidP="00D03B6C">
      <w:pPr>
        <w:autoSpaceDE w:val="0"/>
        <w:autoSpaceDN w:val="0"/>
        <w:adjustRightInd w:val="0"/>
        <w:jc w:val="both"/>
        <w:rPr>
          <w:rFonts w:ascii="Verdana" w:hAnsi="Verdana"/>
          <w:b/>
          <w:bCs/>
          <w:color w:val="0000FF"/>
          <w:lang w:val="en-US"/>
        </w:rPr>
      </w:pPr>
    </w:p>
    <w:p w:rsidR="009E12BF" w:rsidRPr="00D03B6C" w:rsidRDefault="009E12BF" w:rsidP="00D03B6C">
      <w:pPr>
        <w:jc w:val="both"/>
        <w:rPr>
          <w:rFonts w:ascii="Verdana" w:hAnsi="Verdana"/>
          <w:b/>
          <w:bCs/>
          <w:color w:val="000080"/>
          <w:lang w:val="en-US"/>
        </w:rPr>
      </w:pPr>
    </w:p>
    <w:p w:rsidR="009E12BF" w:rsidRPr="00D03B6C" w:rsidRDefault="009E12BF" w:rsidP="00D03B6C">
      <w:pPr>
        <w:jc w:val="both"/>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r w:rsidRPr="00D03B6C">
        <w:rPr>
          <w:rFonts w:ascii="Verdana" w:hAnsi="Verdana"/>
          <w:b/>
          <w:bCs/>
          <w:color w:val="000080"/>
          <w:lang w:val="en-US"/>
        </w:rPr>
        <w:t>MODULE 1: SENSITIVITY AND AWARENESS OF CULTURAL AND OTHER FORMS OF DIVERSITY</w:t>
      </w: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sz w:val="32"/>
          <w:szCs w:val="32"/>
          <w:lang w:val="en-GB"/>
        </w:rPr>
      </w:pPr>
      <w:r w:rsidRPr="00D03B6C">
        <w:rPr>
          <w:rFonts w:ascii="Verdana" w:hAnsi="Verdana" w:cs="Calibri"/>
          <w:b/>
          <w:bCs/>
          <w:color w:val="000080"/>
          <w:lang w:val="en-US"/>
        </w:rPr>
        <w:t>Addressing one’s own identity and prejudices</w:t>
      </w:r>
    </w:p>
    <w:p w:rsidR="009E12BF" w:rsidRPr="00D03B6C" w:rsidRDefault="009E12BF" w:rsidP="00D03B6C">
      <w:pPr>
        <w:jc w:val="center"/>
        <w:rPr>
          <w:rFonts w:ascii="Verdana" w:hAnsi="Verdana"/>
          <w:b/>
          <w:bCs/>
          <w:color w:val="000080"/>
          <w:sz w:val="32"/>
          <w:szCs w:val="32"/>
          <w:lang w:val="en-GB"/>
        </w:rPr>
      </w:pPr>
    </w:p>
    <w:p w:rsidR="009E12BF" w:rsidRPr="00D03B6C" w:rsidRDefault="009E12BF" w:rsidP="00D03B6C">
      <w:pPr>
        <w:jc w:val="both"/>
        <w:rPr>
          <w:rFonts w:ascii="Verdana" w:hAnsi="Verdana"/>
          <w:b/>
          <w:bCs/>
          <w:color w:val="000080"/>
          <w:sz w:val="32"/>
          <w:szCs w:val="32"/>
          <w:lang w:val="en-GB"/>
        </w:rPr>
      </w:pPr>
    </w:p>
    <w:p w:rsidR="009E12BF" w:rsidRPr="00D03B6C" w:rsidRDefault="009E12BF" w:rsidP="00D03B6C">
      <w:pPr>
        <w:jc w:val="both"/>
        <w:rPr>
          <w:rFonts w:ascii="Verdana" w:hAnsi="Verdana"/>
          <w:b/>
          <w:bCs/>
          <w:color w:val="000080"/>
          <w:sz w:val="32"/>
          <w:szCs w:val="32"/>
          <w:lang w:val="en-GB"/>
        </w:rPr>
      </w:pPr>
    </w:p>
    <w:p w:rsidR="009E12BF" w:rsidRPr="00D03B6C" w:rsidRDefault="009E12BF" w:rsidP="00D03B6C">
      <w:pPr>
        <w:jc w:val="right"/>
        <w:rPr>
          <w:rFonts w:ascii="Verdana" w:hAnsi="Verdana"/>
          <w:b/>
          <w:bCs/>
          <w:color w:val="000080"/>
          <w:sz w:val="32"/>
          <w:szCs w:val="32"/>
          <w:lang w:val="en-GB"/>
        </w:rPr>
      </w:pPr>
    </w:p>
    <w:p w:rsidR="009E12BF" w:rsidRPr="00D03B6C" w:rsidRDefault="009E12BF" w:rsidP="00D03B6C">
      <w:pPr>
        <w:jc w:val="right"/>
        <w:rPr>
          <w:rFonts w:ascii="Verdana" w:hAnsi="Verdana"/>
          <w:b/>
          <w:bCs/>
          <w:color w:val="000080"/>
          <w:sz w:val="32"/>
          <w:szCs w:val="32"/>
          <w:lang w:val="en-GB"/>
        </w:rPr>
      </w:pPr>
    </w:p>
    <w:p w:rsidR="009E12BF" w:rsidRPr="00D03B6C" w:rsidRDefault="009E12BF" w:rsidP="00D03B6C">
      <w:pPr>
        <w:jc w:val="right"/>
        <w:rPr>
          <w:rFonts w:ascii="Verdana" w:hAnsi="Verdana"/>
          <w:b/>
          <w:bCs/>
          <w:color w:val="000080"/>
          <w:sz w:val="32"/>
          <w:szCs w:val="32"/>
          <w:lang w:val="en-GB"/>
        </w:rPr>
      </w:pPr>
    </w:p>
    <w:p w:rsidR="009E12BF" w:rsidRPr="00D03B6C" w:rsidRDefault="009E12BF" w:rsidP="00D03B6C">
      <w:pPr>
        <w:jc w:val="right"/>
        <w:rPr>
          <w:rFonts w:ascii="Verdana" w:hAnsi="Verdana"/>
          <w:b/>
          <w:bCs/>
          <w:color w:val="000080"/>
          <w:sz w:val="32"/>
          <w:szCs w:val="32"/>
          <w:lang w:val="en-GB"/>
        </w:rPr>
      </w:pPr>
    </w:p>
    <w:p w:rsidR="009E12BF" w:rsidRPr="00D03B6C" w:rsidRDefault="009E12BF" w:rsidP="00D03B6C">
      <w:pPr>
        <w:jc w:val="right"/>
        <w:rPr>
          <w:rFonts w:ascii="Verdana" w:hAnsi="Verdana"/>
          <w:b/>
          <w:bCs/>
          <w:color w:val="000080"/>
          <w:sz w:val="32"/>
          <w:szCs w:val="32"/>
          <w:lang w:val="en-GB"/>
        </w:rPr>
      </w:pPr>
    </w:p>
    <w:p w:rsidR="009E12BF" w:rsidRPr="00D03B6C" w:rsidRDefault="009E12BF" w:rsidP="00D03B6C">
      <w:pPr>
        <w:jc w:val="right"/>
        <w:rPr>
          <w:rFonts w:ascii="Verdana" w:hAnsi="Verdana"/>
          <w:b/>
          <w:color w:val="000080"/>
          <w:szCs w:val="22"/>
          <w:lang w:val="en-GB"/>
        </w:rPr>
      </w:pPr>
      <w:r w:rsidRPr="00D03B6C">
        <w:rPr>
          <w:rFonts w:ascii="Verdana" w:hAnsi="Verdana"/>
          <w:b/>
          <w:color w:val="000080"/>
          <w:szCs w:val="22"/>
          <w:lang w:val="en-GB"/>
        </w:rPr>
        <w:t>PREPARED BY:</w:t>
      </w:r>
    </w:p>
    <w:p w:rsidR="009E12BF" w:rsidRPr="00D03B6C" w:rsidRDefault="009E12BF" w:rsidP="00D03B6C">
      <w:pPr>
        <w:jc w:val="right"/>
        <w:rPr>
          <w:rFonts w:ascii="Verdana" w:hAnsi="Verdana"/>
          <w:color w:val="000080"/>
          <w:szCs w:val="22"/>
          <w:lang w:val="en-GB"/>
        </w:rPr>
      </w:pPr>
      <w:r w:rsidRPr="00D03B6C">
        <w:rPr>
          <w:rFonts w:ascii="Verdana" w:hAnsi="Verdana"/>
          <w:color w:val="000080"/>
          <w:szCs w:val="22"/>
          <w:lang w:val="en-GB"/>
        </w:rPr>
        <w:t xml:space="preserve">Ainhoa Ruiz Azarola, </w:t>
      </w:r>
    </w:p>
    <w:p w:rsidR="009E12BF" w:rsidRPr="00D03B6C" w:rsidRDefault="009E12BF" w:rsidP="00D03B6C">
      <w:pPr>
        <w:jc w:val="right"/>
        <w:rPr>
          <w:rFonts w:ascii="Verdana" w:hAnsi="Verdana"/>
          <w:color w:val="000080"/>
          <w:szCs w:val="22"/>
          <w:lang w:val="en-US"/>
        </w:rPr>
      </w:pPr>
      <w:r w:rsidRPr="00D03B6C">
        <w:rPr>
          <w:rFonts w:ascii="Verdana" w:hAnsi="Verdana"/>
          <w:color w:val="000080"/>
          <w:szCs w:val="22"/>
          <w:lang w:val="en-US"/>
        </w:rPr>
        <w:t>Andalusian School of Public Health, 2015</w:t>
      </w:r>
    </w:p>
    <w:p w:rsidR="009E12BF" w:rsidRPr="00D03B6C" w:rsidRDefault="009E12BF" w:rsidP="00D03B6C">
      <w:pPr>
        <w:jc w:val="center"/>
        <w:rPr>
          <w:rFonts w:ascii="Verdana" w:hAnsi="Verdana" w:cs="Calibri"/>
          <w:b/>
          <w:bCs/>
          <w:color w:val="000080"/>
          <w:lang w:val="en-US"/>
        </w:rPr>
      </w:pPr>
    </w:p>
    <w:p w:rsidR="009E12BF" w:rsidRPr="00D03B6C" w:rsidRDefault="009E12BF" w:rsidP="00D03B6C">
      <w:pPr>
        <w:rPr>
          <w:rFonts w:ascii="Verdana" w:hAnsi="Verdana" w:cs="Calibri"/>
          <w:b/>
          <w:bCs/>
          <w:color w:val="000080"/>
          <w:lang w:val="en-US"/>
        </w:rPr>
      </w:pPr>
    </w:p>
    <w:p w:rsidR="009E12BF" w:rsidRPr="00D03B6C" w:rsidRDefault="009E12BF" w:rsidP="00D03B6C">
      <w:pPr>
        <w:rPr>
          <w:rFonts w:ascii="Verdana" w:hAnsi="Verdana" w:cs="Calibri"/>
          <w:b/>
          <w:bCs/>
          <w:color w:val="000080"/>
          <w:lang w:val="en-US"/>
        </w:rPr>
      </w:pPr>
    </w:p>
    <w:p w:rsidR="009E12BF" w:rsidRPr="00D03B6C" w:rsidRDefault="009E12BF" w:rsidP="00D03B6C">
      <w:pPr>
        <w:rPr>
          <w:rFonts w:ascii="Verdana" w:hAnsi="Verdana" w:cs="Calibri"/>
          <w:b/>
          <w:bCs/>
          <w:color w:val="000080"/>
          <w:lang w:val="en-US"/>
        </w:rPr>
      </w:pPr>
    </w:p>
    <w:p w:rsidR="009E12BF" w:rsidRPr="00D03B6C" w:rsidRDefault="009E12BF" w:rsidP="00D03B6C">
      <w:pPr>
        <w:rPr>
          <w:rFonts w:ascii="Verdana" w:hAnsi="Verdana" w:cs="Calibri"/>
          <w:b/>
          <w:bCs/>
          <w:color w:val="000080"/>
          <w:lang w:val="en-US"/>
        </w:rPr>
      </w:pPr>
    </w:p>
    <w:p w:rsidR="009E12BF" w:rsidRPr="00D03B6C" w:rsidRDefault="009E12BF" w:rsidP="00D03B6C">
      <w:pPr>
        <w:rPr>
          <w:rFonts w:ascii="Verdana" w:hAnsi="Verdana" w:cs="Calibri"/>
          <w:b/>
          <w:bCs/>
          <w:color w:val="000080"/>
          <w:lang w:val="en-US"/>
        </w:rPr>
      </w:pPr>
    </w:p>
    <w:p w:rsidR="009E12BF" w:rsidRPr="00D03B6C" w:rsidRDefault="009E12BF" w:rsidP="00D03B6C">
      <w:pPr>
        <w:rPr>
          <w:rFonts w:ascii="Verdana" w:hAnsi="Verdana" w:cs="Calibri"/>
          <w:b/>
          <w:bCs/>
          <w:color w:val="000080"/>
          <w:lang w:val="en-US"/>
        </w:rPr>
      </w:pPr>
    </w:p>
    <w:p w:rsidR="009E12BF" w:rsidRDefault="009E12BF" w:rsidP="00D03B6C">
      <w:pPr>
        <w:jc w:val="center"/>
        <w:rPr>
          <w:rFonts w:ascii="Verdana" w:hAnsi="Verdana" w:cs="Calibri"/>
          <w:b/>
          <w:bCs/>
          <w:color w:val="000080"/>
          <w:lang w:val="en-US"/>
        </w:rPr>
        <w:sectPr w:rsidR="009E12BF" w:rsidSect="00071FDA">
          <w:pgSz w:w="11907" w:h="16840" w:code="9"/>
          <w:pgMar w:top="1418" w:right="1418" w:bottom="1418" w:left="1418" w:header="709" w:footer="709" w:gutter="0"/>
          <w:cols w:space="708"/>
          <w:docGrid w:linePitch="360"/>
        </w:sectPr>
      </w:pPr>
    </w:p>
    <w:p w:rsidR="009E12BF" w:rsidRPr="00D03B6C" w:rsidRDefault="009E12BF" w:rsidP="00D03B6C">
      <w:pPr>
        <w:jc w:val="center"/>
        <w:rPr>
          <w:rFonts w:ascii="Verdana" w:hAnsi="Verdana" w:cs="Calibri"/>
          <w:b/>
          <w:bCs/>
          <w:color w:val="000080"/>
          <w:lang w:val="en-US"/>
        </w:rPr>
      </w:pPr>
      <w:r w:rsidRPr="00D03B6C">
        <w:rPr>
          <w:rFonts w:ascii="Verdana" w:hAnsi="Verdana" w:cs="Calibri"/>
          <w:b/>
          <w:bCs/>
          <w:color w:val="000080"/>
          <w:lang w:val="en-US"/>
        </w:rPr>
        <w:t>Addressing one’s own identity and prejudices</w:t>
      </w:r>
    </w:p>
    <w:p w:rsidR="009E12BF" w:rsidRPr="00D03B6C" w:rsidRDefault="009E12BF" w:rsidP="00D03B6C">
      <w:pPr>
        <w:jc w:val="center"/>
        <w:rPr>
          <w:rFonts w:ascii="Verdana" w:hAnsi="Verdana"/>
          <w:b/>
          <w:bCs/>
          <w:color w:val="000080"/>
          <w:sz w:val="32"/>
          <w:szCs w:val="32"/>
          <w:lang w:val="en-GB"/>
        </w:rPr>
      </w:pPr>
    </w:p>
    <w:p w:rsidR="009E12BF" w:rsidRPr="00D03B6C" w:rsidRDefault="009E12BF" w:rsidP="00D03B6C">
      <w:pPr>
        <w:autoSpaceDE w:val="0"/>
        <w:autoSpaceDN w:val="0"/>
        <w:adjustRightInd w:val="0"/>
        <w:jc w:val="both"/>
        <w:rPr>
          <w:rFonts w:ascii="Verdana" w:hAnsi="Verdana" w:cs="Calibri"/>
          <w:b/>
          <w:bCs/>
          <w:lang w:val="en-US"/>
        </w:rPr>
      </w:pPr>
    </w:p>
    <w:p w:rsidR="009E12BF" w:rsidRPr="00D03B6C" w:rsidRDefault="009E12BF" w:rsidP="00D03B6C">
      <w:pPr>
        <w:autoSpaceDE w:val="0"/>
        <w:autoSpaceDN w:val="0"/>
        <w:adjustRightInd w:val="0"/>
        <w:jc w:val="both"/>
        <w:rPr>
          <w:rFonts w:ascii="Verdana" w:hAnsi="Verdana" w:cs="Calibri"/>
          <w:b/>
          <w:bCs/>
          <w:sz w:val="22"/>
          <w:lang w:val="en-US"/>
        </w:rPr>
      </w:pPr>
      <w:r w:rsidRPr="00D03B6C">
        <w:rPr>
          <w:rFonts w:ascii="Verdana" w:hAnsi="Verdana" w:cs="Calibri"/>
          <w:b/>
          <w:bCs/>
          <w:sz w:val="22"/>
          <w:lang w:val="en-US"/>
        </w:rPr>
        <w:t xml:space="preserve">Slide 17: </w:t>
      </w:r>
      <w:r w:rsidRPr="00D03B6C">
        <w:rPr>
          <w:rFonts w:ascii="Verdana" w:hAnsi="Verdana" w:cs="Calibri"/>
          <w:bCs/>
          <w:sz w:val="22"/>
          <w:lang w:val="en-US"/>
        </w:rPr>
        <w:t>Title of the Unit</w:t>
      </w:r>
    </w:p>
    <w:p w:rsidR="009E12BF" w:rsidRPr="00D03B6C" w:rsidRDefault="009E12BF" w:rsidP="00D03B6C">
      <w:pPr>
        <w:autoSpaceDE w:val="0"/>
        <w:autoSpaceDN w:val="0"/>
        <w:adjustRightInd w:val="0"/>
        <w:jc w:val="both"/>
        <w:rPr>
          <w:rFonts w:ascii="Verdana" w:hAnsi="Verdana" w:cs="Calibri"/>
          <w:b/>
          <w:bCs/>
          <w:color w:val="000080"/>
          <w:sz w:val="22"/>
          <w:lang w:val="en-US"/>
        </w:rPr>
      </w:pPr>
    </w:p>
    <w:p w:rsidR="009E12BF" w:rsidRPr="00D03B6C" w:rsidRDefault="009E12BF" w:rsidP="00D03B6C">
      <w:pPr>
        <w:autoSpaceDE w:val="0"/>
        <w:autoSpaceDN w:val="0"/>
        <w:adjustRightInd w:val="0"/>
        <w:jc w:val="both"/>
        <w:rPr>
          <w:rFonts w:ascii="Verdana" w:hAnsi="Verdana" w:cs="Calibri"/>
          <w:bCs/>
          <w:sz w:val="22"/>
          <w:lang w:val="en-US"/>
        </w:rPr>
      </w:pPr>
      <w:r w:rsidRPr="00D03B6C">
        <w:rPr>
          <w:rFonts w:ascii="Verdana" w:hAnsi="Verdana" w:cs="Calibri"/>
          <w:b/>
          <w:bCs/>
          <w:sz w:val="22"/>
          <w:lang w:val="en-GB"/>
        </w:rPr>
        <w:t>Slide 18:</w:t>
      </w:r>
      <w:r w:rsidRPr="00D03B6C">
        <w:rPr>
          <w:rFonts w:ascii="Verdana" w:hAnsi="Verdana" w:cs="Calibri"/>
          <w:b/>
          <w:bCs/>
          <w:color w:val="000080"/>
          <w:sz w:val="22"/>
          <w:lang w:val="en-US"/>
        </w:rPr>
        <w:t xml:space="preserve"> </w:t>
      </w:r>
      <w:r w:rsidRPr="00D03B6C">
        <w:rPr>
          <w:rFonts w:ascii="Verdana" w:hAnsi="Verdana" w:cs="Calibri"/>
          <w:bCs/>
          <w:sz w:val="22"/>
          <w:lang w:val="en-US"/>
        </w:rPr>
        <w:t>Addressing one’s own identity and prejudices</w:t>
      </w:r>
    </w:p>
    <w:p w:rsidR="009E12BF" w:rsidRPr="00D03B6C" w:rsidRDefault="009E12BF" w:rsidP="00D03B6C">
      <w:pPr>
        <w:jc w:val="both"/>
        <w:rPr>
          <w:rFonts w:ascii="Verdana" w:hAnsi="Verdana"/>
          <w:sz w:val="22"/>
          <w:lang w:val="en-GB"/>
        </w:rPr>
      </w:pPr>
    </w:p>
    <w:p w:rsidR="009E12BF" w:rsidRPr="00D03B6C" w:rsidRDefault="009E12BF" w:rsidP="00D03B6C">
      <w:pPr>
        <w:jc w:val="both"/>
        <w:rPr>
          <w:rFonts w:ascii="Verdana" w:hAnsi="Verdana"/>
          <w:sz w:val="22"/>
          <w:lang w:val="en-US"/>
        </w:rPr>
      </w:pPr>
      <w:r w:rsidRPr="00D03B6C">
        <w:rPr>
          <w:rFonts w:ascii="Verdana" w:hAnsi="Verdana"/>
          <w:sz w:val="22"/>
          <w:lang w:val="en-US"/>
        </w:rPr>
        <w:t>Knowing and being aware of oneself is a necessary exercise for all persons, but maybe more for those who are working in the health services. It is particularly important for those who work with migrants and people from ethnic minorities.</w:t>
      </w:r>
    </w:p>
    <w:p w:rsidR="009E12BF" w:rsidRPr="00D03B6C" w:rsidRDefault="009E12BF" w:rsidP="00D03B6C">
      <w:pPr>
        <w:jc w:val="both"/>
        <w:rPr>
          <w:rFonts w:ascii="Verdana" w:hAnsi="Verdana"/>
          <w:sz w:val="22"/>
          <w:lang w:val="en-US"/>
        </w:rPr>
      </w:pPr>
    </w:p>
    <w:p w:rsidR="009E12BF" w:rsidRPr="00D03B6C" w:rsidRDefault="009E12BF" w:rsidP="00D03B6C">
      <w:pPr>
        <w:jc w:val="both"/>
        <w:rPr>
          <w:rFonts w:ascii="Verdana" w:hAnsi="Verdana"/>
          <w:sz w:val="22"/>
          <w:lang w:val="en-US"/>
        </w:rPr>
      </w:pPr>
      <w:r w:rsidRPr="00D03B6C">
        <w:rPr>
          <w:rFonts w:ascii="Verdana" w:hAnsi="Verdana"/>
          <w:sz w:val="22"/>
          <w:lang w:val="en-US"/>
        </w:rPr>
        <w:t>In this unit, we seek to increase the awareness of health professionals´ own identity and prejudices in order to provide the most culturally competent practice.</w:t>
      </w:r>
    </w:p>
    <w:p w:rsidR="009E12BF" w:rsidRPr="00D03B6C" w:rsidRDefault="009E12BF" w:rsidP="00D03B6C">
      <w:pPr>
        <w:jc w:val="both"/>
        <w:rPr>
          <w:rFonts w:ascii="Verdana" w:hAnsi="Verdana"/>
          <w:color w:val="212121"/>
          <w:sz w:val="22"/>
          <w:szCs w:val="22"/>
          <w:lang w:val="en-US"/>
        </w:rPr>
      </w:pPr>
    </w:p>
    <w:p w:rsidR="009E12BF" w:rsidRPr="00D03B6C" w:rsidRDefault="009E12BF" w:rsidP="00D03B6C">
      <w:pPr>
        <w:jc w:val="both"/>
        <w:rPr>
          <w:rFonts w:ascii="Verdana" w:hAnsi="Verdana" w:cs="Arial"/>
          <w:iCs/>
          <w:sz w:val="22"/>
          <w:lang w:val="en-GB"/>
        </w:rPr>
      </w:pPr>
      <w:r w:rsidRPr="00D03B6C">
        <w:rPr>
          <w:rFonts w:ascii="Verdana" w:hAnsi="Verdana" w:cs="Arial"/>
          <w:iCs/>
          <w:sz w:val="22"/>
          <w:lang w:val="en-GB"/>
        </w:rPr>
        <w:t>Training of health professionals as well as migrants and ethnic minorities, can help to reduce direct discrimination and mistrust, by raising awareness of the prejudices people have that they are not aware of, and equipping them with the knowledge and skills needed for diversity-sensitive health care.</w:t>
      </w:r>
      <w:r w:rsidRPr="00D03B6C">
        <w:rPr>
          <w:rStyle w:val="FootnoteReference"/>
          <w:rFonts w:ascii="Verdana" w:hAnsi="Verdana"/>
          <w:i/>
          <w:iCs/>
          <w:sz w:val="22"/>
          <w:lang w:val="en-GB"/>
        </w:rPr>
        <w:footnoteReference w:id="34"/>
      </w:r>
      <w:r w:rsidRPr="00D03B6C">
        <w:rPr>
          <w:rFonts w:ascii="Verdana" w:hAnsi="Verdana" w:cs="Arial"/>
          <w:iCs/>
          <w:sz w:val="22"/>
          <w:lang w:val="en-GB"/>
        </w:rPr>
        <w:t xml:space="preserve">(…).  </w:t>
      </w:r>
    </w:p>
    <w:p w:rsidR="009E12BF" w:rsidRPr="00D03B6C" w:rsidRDefault="009E12BF" w:rsidP="00D03B6C">
      <w:pPr>
        <w:jc w:val="both"/>
        <w:rPr>
          <w:rFonts w:ascii="Verdana" w:hAnsi="Verdana" w:cs="Arial"/>
          <w:iCs/>
          <w:sz w:val="22"/>
          <w:lang w:val="en-GB"/>
        </w:rPr>
      </w:pPr>
    </w:p>
    <w:p w:rsidR="009E12BF" w:rsidRPr="00D03B6C" w:rsidRDefault="009E12BF" w:rsidP="00D03B6C">
      <w:pPr>
        <w:jc w:val="both"/>
        <w:rPr>
          <w:rFonts w:ascii="Verdana" w:hAnsi="Verdana"/>
          <w:sz w:val="22"/>
          <w:lang w:val="en-US"/>
        </w:rPr>
      </w:pPr>
      <w:r w:rsidRPr="00D03B6C">
        <w:rPr>
          <w:rFonts w:ascii="Verdana" w:hAnsi="Verdana"/>
          <w:sz w:val="22"/>
          <w:lang w:val="en-US"/>
        </w:rPr>
        <w:t>The awareness of one´s own identity and prejudices need to go beyond the health professionals but also to health and social services which is more broad, including the administrative support services.</w:t>
      </w:r>
    </w:p>
    <w:p w:rsidR="009E12BF" w:rsidRPr="00D03B6C" w:rsidRDefault="009E12BF" w:rsidP="00D03B6C">
      <w:pPr>
        <w:jc w:val="both"/>
        <w:rPr>
          <w:rFonts w:ascii="Verdana" w:hAnsi="Verdana"/>
          <w:iCs/>
          <w:color w:val="212121"/>
          <w:sz w:val="22"/>
          <w:lang w:val="en-US"/>
        </w:rPr>
      </w:pPr>
    </w:p>
    <w:p w:rsidR="009E12BF" w:rsidRPr="00D03B6C" w:rsidRDefault="009E12BF" w:rsidP="00D03B6C">
      <w:pPr>
        <w:jc w:val="both"/>
        <w:rPr>
          <w:rFonts w:ascii="Verdana" w:hAnsi="Verdana" w:cs="Arial"/>
          <w:iCs/>
          <w:sz w:val="22"/>
          <w:lang w:val="en-GB"/>
        </w:rPr>
      </w:pPr>
      <w:r w:rsidRPr="00D03B6C">
        <w:rPr>
          <w:rFonts w:ascii="Verdana" w:hAnsi="Verdana" w:cs="Arial"/>
          <w:iCs/>
          <w:sz w:val="22"/>
          <w:lang w:val="en-GB"/>
        </w:rPr>
        <w:t>Important changes have taken place over the last 30 or 40 years in the way ‘culture’ has been understood. During much of this period, ‘cultural differences’ (conceptualised in a certain way) have been considered to be the main barrier standing between MEM patients and health service providers.</w:t>
      </w:r>
      <w:r w:rsidRPr="00D03B6C">
        <w:rPr>
          <w:rStyle w:val="FootnoteReference"/>
          <w:rFonts w:ascii="Verdana" w:hAnsi="Verdana"/>
          <w:i/>
          <w:iCs/>
          <w:sz w:val="22"/>
          <w:lang w:val="en-GB"/>
        </w:rPr>
        <w:footnoteReference w:id="35"/>
      </w:r>
      <w:r w:rsidRPr="00D03B6C">
        <w:rPr>
          <w:rFonts w:ascii="Verdana" w:hAnsi="Verdana" w:cs="Arial"/>
          <w:iCs/>
          <w:sz w:val="22"/>
          <w:lang w:val="en-GB"/>
        </w:rPr>
        <w:t xml:space="preserve"> In this conceptualisation, ‘culture’ is a relatively fixed and homogeneous set of characteristics that migrants bring with them, like baggage, from their country of origin.</w:t>
      </w:r>
    </w:p>
    <w:p w:rsidR="009E12BF" w:rsidRPr="00D03B6C" w:rsidRDefault="009E12BF" w:rsidP="00D03B6C">
      <w:pPr>
        <w:jc w:val="both"/>
        <w:rPr>
          <w:rFonts w:ascii="Verdana" w:hAnsi="Verdana" w:cs="Arial"/>
          <w:iCs/>
          <w:sz w:val="22"/>
          <w:lang w:val="en-GB"/>
        </w:rPr>
      </w:pPr>
    </w:p>
    <w:p w:rsidR="009E12BF" w:rsidRPr="00D03B6C" w:rsidRDefault="009E12BF" w:rsidP="00D03B6C">
      <w:pPr>
        <w:jc w:val="both"/>
        <w:rPr>
          <w:rFonts w:ascii="Verdana" w:hAnsi="Verdana" w:cs="Arial"/>
          <w:i/>
          <w:iCs/>
          <w:sz w:val="22"/>
          <w:lang w:val="en-GB"/>
        </w:rPr>
      </w:pPr>
      <w:r w:rsidRPr="00D03B6C">
        <w:rPr>
          <w:rFonts w:ascii="Verdana" w:hAnsi="Verdana" w:cs="Arial"/>
          <w:i/>
          <w:iCs/>
          <w:sz w:val="22"/>
          <w:lang w:val="en-GB"/>
        </w:rPr>
        <w:t>This view of the role of culture in health services for MEM has increasingly come under fire since the 1990’s. Rather than labelling and stereotyping patients according to simplistic conceptualisations of culture, attention has been drawn to the diversity within cultures, the fluid and many-layered nature of culture, and migrants’ interactions with the host country culture – which gives rise to new, ‘hybrid’ cultures and identities.</w:t>
      </w:r>
      <w:r w:rsidRPr="00D03B6C">
        <w:rPr>
          <w:rStyle w:val="FootnoteReference"/>
          <w:rFonts w:ascii="Verdana" w:hAnsi="Verdana"/>
          <w:i/>
          <w:iCs/>
          <w:sz w:val="22"/>
          <w:lang w:val="en-GB"/>
        </w:rPr>
        <w:footnoteReference w:id="36"/>
      </w:r>
    </w:p>
    <w:p w:rsidR="009E12BF" w:rsidRPr="00D03B6C" w:rsidRDefault="009E12BF" w:rsidP="00D03B6C">
      <w:pPr>
        <w:jc w:val="both"/>
        <w:rPr>
          <w:rFonts w:ascii="Verdana" w:hAnsi="Verdana" w:cs="Arial"/>
          <w:sz w:val="22"/>
          <w:lang w:val="en-GB"/>
        </w:rPr>
      </w:pPr>
      <w:r w:rsidRPr="00D03B6C">
        <w:rPr>
          <w:rFonts w:ascii="Verdana" w:hAnsi="Verdana" w:cs="Arial"/>
          <w:i/>
          <w:iCs/>
          <w:sz w:val="22"/>
          <w:lang w:val="en-GB"/>
        </w:rPr>
        <w:t>At the same time, given the increase in the number and diversity of sending countries, becoming a culturally competent health provider has become increasingly difficult for those who try to follow the traditional text-book approach. A different approach has come to the fore, which proposes that little of use can be learned about a patient’s culture from books. Instead, the first task is seen as understanding one’s own culture: in this way one can become better able to accept and understand that of others. As in ‘patient-centered care’, the way to overcome cultural barriers is to take the time to get to know the patient better.</w:t>
      </w:r>
      <w:r w:rsidRPr="00D03B6C">
        <w:rPr>
          <w:rStyle w:val="FootnoteReference"/>
          <w:rFonts w:ascii="Verdana" w:hAnsi="Verdana" w:cs="Arial"/>
          <w:i/>
          <w:iCs/>
          <w:sz w:val="22"/>
          <w:lang w:val="en-GB"/>
        </w:rPr>
        <w:footnoteReference w:id="37"/>
      </w:r>
      <w:r w:rsidRPr="00D03B6C">
        <w:rPr>
          <w:rFonts w:ascii="Verdana" w:hAnsi="Verdana" w:cs="Arial"/>
          <w:i/>
          <w:iCs/>
          <w:sz w:val="22"/>
          <w:lang w:val="en-GB"/>
        </w:rPr>
        <w:t xml:space="preserve">  The appropriate attitude for health professionals is therefore one of ‘cultural humility’ - “a commitment and active engagement in a lifelong process that individuals enter into on an ongoing basis with patients, communities, colleagues, and with themselves” </w:t>
      </w:r>
      <w:r w:rsidRPr="00D03B6C">
        <w:rPr>
          <w:rStyle w:val="FootnoteReference"/>
          <w:rFonts w:ascii="Verdana" w:hAnsi="Verdana"/>
          <w:i/>
          <w:iCs/>
          <w:sz w:val="22"/>
          <w:lang w:val="en-GB"/>
        </w:rPr>
        <w:footnoteReference w:id="38"/>
      </w:r>
      <w:r w:rsidRPr="00D03B6C">
        <w:rPr>
          <w:rFonts w:ascii="Verdana" w:hAnsi="Verdana" w:cs="Arial"/>
          <w:i/>
          <w:iCs/>
          <w:sz w:val="22"/>
          <w:lang w:val="en-GB"/>
        </w:rPr>
        <w:t>.</w:t>
      </w:r>
      <w:r w:rsidRPr="00D03B6C">
        <w:rPr>
          <w:rFonts w:ascii="Verdana" w:hAnsi="Verdana" w:cs="Arial"/>
          <w:sz w:val="22"/>
          <w:lang w:val="en-GB"/>
        </w:rPr>
        <w:t xml:space="preserve"> </w:t>
      </w:r>
    </w:p>
    <w:p w:rsidR="009E12BF" w:rsidRPr="00D03B6C" w:rsidRDefault="009E12BF" w:rsidP="00D03B6C">
      <w:pPr>
        <w:jc w:val="both"/>
        <w:rPr>
          <w:rFonts w:ascii="Verdana" w:hAnsi="Verdana" w:cs="Arial"/>
          <w:sz w:val="22"/>
          <w:lang w:val="en-GB"/>
        </w:rPr>
      </w:pPr>
    </w:p>
    <w:p w:rsidR="009E12BF" w:rsidRPr="00D03B6C" w:rsidRDefault="009E12BF" w:rsidP="00D03B6C">
      <w:pPr>
        <w:jc w:val="both"/>
        <w:rPr>
          <w:rFonts w:ascii="Verdana" w:hAnsi="Verdana"/>
          <w:sz w:val="22"/>
          <w:lang w:val="en-US"/>
        </w:rPr>
      </w:pPr>
      <w:r w:rsidRPr="00D03B6C">
        <w:rPr>
          <w:rFonts w:ascii="Verdana" w:hAnsi="Verdana"/>
          <w:sz w:val="22"/>
          <w:lang w:val="en-US"/>
        </w:rPr>
        <w:t>We would like to note that text books approach does not mean that sometimes a text books reading can be useful for references to acquire cultural knowledge and learn about specific health problems.</w:t>
      </w:r>
    </w:p>
    <w:p w:rsidR="009E12BF" w:rsidRPr="00D03B6C" w:rsidRDefault="009E12BF" w:rsidP="00D03B6C">
      <w:pPr>
        <w:jc w:val="both"/>
        <w:rPr>
          <w:rFonts w:ascii="Verdana" w:hAnsi="Verdana"/>
          <w:color w:val="FF0000"/>
          <w:sz w:val="22"/>
          <w:lang w:val="en-US"/>
        </w:rPr>
      </w:pPr>
    </w:p>
    <w:p w:rsidR="009E12BF" w:rsidRPr="00D03B6C" w:rsidRDefault="009E12BF" w:rsidP="00D03B6C">
      <w:pPr>
        <w:jc w:val="both"/>
        <w:rPr>
          <w:rFonts w:ascii="Verdana" w:hAnsi="Verdana"/>
          <w:color w:val="000080"/>
          <w:sz w:val="22"/>
          <w:szCs w:val="22"/>
          <w:lang w:val="en-US"/>
        </w:rPr>
      </w:pPr>
    </w:p>
    <w:p w:rsidR="009E12BF" w:rsidRPr="00D03B6C" w:rsidRDefault="009E12BF" w:rsidP="00D03B6C">
      <w:pPr>
        <w:jc w:val="both"/>
        <w:rPr>
          <w:rFonts w:ascii="Verdana" w:hAnsi="Verdana"/>
          <w:sz w:val="22"/>
          <w:lang w:val="en-US"/>
        </w:rPr>
      </w:pPr>
      <w:r w:rsidRPr="00D03B6C">
        <w:rPr>
          <w:rFonts w:ascii="Verdana" w:hAnsi="Verdana" w:cs="Calibri"/>
          <w:b/>
          <w:bCs/>
          <w:sz w:val="22"/>
          <w:lang w:val="en-GB"/>
        </w:rPr>
        <w:t xml:space="preserve">Slide 19: </w:t>
      </w:r>
      <w:r w:rsidRPr="00D03B6C">
        <w:rPr>
          <w:rFonts w:ascii="Verdana" w:hAnsi="Verdana" w:cs="Calibri"/>
          <w:b/>
          <w:bCs/>
          <w:sz w:val="22"/>
          <w:lang w:val="en-US"/>
        </w:rPr>
        <w:t>Examination of the Cultural Aptitude of the Professional</w:t>
      </w:r>
      <w:r w:rsidRPr="00D03B6C">
        <w:rPr>
          <w:rStyle w:val="FootnoteReference"/>
          <w:rFonts w:ascii="Verdana" w:hAnsi="Verdana"/>
          <w:i/>
          <w:iCs/>
          <w:sz w:val="22"/>
          <w:szCs w:val="22"/>
          <w:lang w:val="en-US"/>
        </w:rPr>
        <w:footnoteReference w:id="39"/>
      </w:r>
      <w:r w:rsidRPr="00D03B6C">
        <w:rPr>
          <w:rFonts w:ascii="Verdana" w:hAnsi="Verdana"/>
          <w:sz w:val="22"/>
          <w:lang w:val="en-US"/>
        </w:rPr>
        <w:t xml:space="preserve"> </w:t>
      </w:r>
    </w:p>
    <w:p w:rsidR="009E12BF" w:rsidRPr="00D03B6C" w:rsidRDefault="009E12BF" w:rsidP="00D03B6C">
      <w:pPr>
        <w:jc w:val="both"/>
        <w:rPr>
          <w:rFonts w:ascii="Verdana" w:hAnsi="Verdana"/>
          <w:sz w:val="22"/>
          <w:lang w:val="en-US"/>
        </w:rPr>
      </w:pPr>
    </w:p>
    <w:p w:rsidR="009E12BF" w:rsidRPr="00D03B6C" w:rsidRDefault="009E12BF" w:rsidP="00D03B6C">
      <w:pPr>
        <w:jc w:val="both"/>
        <w:rPr>
          <w:rFonts w:ascii="Verdana" w:hAnsi="Verdana"/>
          <w:sz w:val="22"/>
          <w:lang w:val="en-US"/>
        </w:rPr>
      </w:pPr>
      <w:r w:rsidRPr="00D03B6C">
        <w:rPr>
          <w:rFonts w:ascii="Verdana" w:hAnsi="Verdana"/>
          <w:sz w:val="22"/>
          <w:lang w:val="en-US"/>
        </w:rPr>
        <w:t>To prevent conflicts and establish optimal relations with the migrant or the person from an ethnic minority, a professional should examine her beliefs and ways of thinking about ethnicity, as well as his or her attitudes toward cultural pluralism, replanting those attitudes, if necessary. Cultural awareness, is very necessary to achieve this goal.</w:t>
      </w:r>
    </w:p>
    <w:p w:rsidR="009E12BF" w:rsidRPr="00D03B6C" w:rsidRDefault="009E12BF" w:rsidP="00D03B6C">
      <w:pPr>
        <w:jc w:val="both"/>
        <w:rPr>
          <w:rFonts w:ascii="Verdana" w:hAnsi="Verdana"/>
          <w:sz w:val="22"/>
          <w:lang w:val="en-US"/>
        </w:rPr>
      </w:pPr>
    </w:p>
    <w:p w:rsidR="009E12BF" w:rsidRPr="00D03B6C" w:rsidRDefault="009E12BF" w:rsidP="00D03B6C">
      <w:pPr>
        <w:jc w:val="both"/>
        <w:rPr>
          <w:rFonts w:ascii="Verdana" w:hAnsi="Verdana"/>
          <w:b/>
          <w:bCs/>
          <w:sz w:val="22"/>
          <w:lang w:val="en-GB"/>
        </w:rPr>
      </w:pPr>
    </w:p>
    <w:p w:rsidR="009E12BF" w:rsidRPr="00D03B6C" w:rsidRDefault="009E12BF" w:rsidP="00D03B6C">
      <w:pPr>
        <w:jc w:val="both"/>
        <w:rPr>
          <w:rFonts w:ascii="Verdana" w:hAnsi="Verdana"/>
          <w:i/>
          <w:iCs/>
          <w:sz w:val="22"/>
          <w:lang w:val="en-GB"/>
        </w:rPr>
      </w:pPr>
      <w:r w:rsidRPr="00D03B6C">
        <w:rPr>
          <w:rFonts w:ascii="Verdana" w:hAnsi="Verdana"/>
          <w:b/>
          <w:bCs/>
          <w:sz w:val="22"/>
          <w:lang w:val="en-GB"/>
        </w:rPr>
        <w:t xml:space="preserve">Slide 20:  Cultural awareness </w:t>
      </w:r>
      <w:r w:rsidRPr="00D03B6C">
        <w:rPr>
          <w:rFonts w:ascii="Verdana" w:hAnsi="Verdana"/>
          <w:sz w:val="22"/>
          <w:lang w:val="en-GB"/>
        </w:rPr>
        <w:t>talks about cultural awareness and sensitivity</w:t>
      </w:r>
      <w:r w:rsidRPr="00D03B6C">
        <w:rPr>
          <w:rFonts w:ascii="Verdana" w:hAnsi="Verdana"/>
          <w:i/>
          <w:iCs/>
          <w:sz w:val="22"/>
          <w:lang w:val="en-GB"/>
        </w:rPr>
        <w:t xml:space="preserve">. </w:t>
      </w:r>
      <w:r w:rsidRPr="00D03B6C">
        <w:rPr>
          <w:rFonts w:ascii="Verdana" w:hAnsi="Verdana"/>
          <w:iCs/>
          <w:sz w:val="22"/>
          <w:lang w:val="en-GB"/>
        </w:rPr>
        <w:t>It can be defined as</w:t>
      </w:r>
      <w:r w:rsidRPr="00D03B6C">
        <w:rPr>
          <w:rFonts w:ascii="Verdana" w:hAnsi="Verdana"/>
          <w:i/>
          <w:iCs/>
          <w:sz w:val="22"/>
          <w:lang w:val="en-GB"/>
        </w:rPr>
        <w:t xml:space="preserve"> "the knowledge and interpersonal skills that allow providers to understand, appreciate, and work with individuals from cultures other than their own. It involves an awareness and acceptance of cultural differences, self awareness, knowledge of a patient's culture, and adaptation of skills" </w:t>
      </w:r>
      <w:r w:rsidRPr="00D03B6C">
        <w:rPr>
          <w:rStyle w:val="FootnoteReference"/>
          <w:rFonts w:ascii="Verdana" w:hAnsi="Verdana"/>
          <w:sz w:val="22"/>
        </w:rPr>
        <w:footnoteReference w:id="40"/>
      </w:r>
    </w:p>
    <w:p w:rsidR="009E12BF" w:rsidRPr="00D03B6C" w:rsidRDefault="009E12BF" w:rsidP="00D03B6C">
      <w:pPr>
        <w:jc w:val="both"/>
        <w:rPr>
          <w:rFonts w:ascii="Verdana" w:hAnsi="Verdana"/>
          <w:b/>
          <w:bCs/>
          <w:sz w:val="22"/>
          <w:lang w:val="en-GB"/>
        </w:rPr>
      </w:pPr>
    </w:p>
    <w:p w:rsidR="009E12BF" w:rsidRPr="00D03B6C" w:rsidRDefault="009E12BF" w:rsidP="00D03B6C">
      <w:pPr>
        <w:jc w:val="both"/>
        <w:rPr>
          <w:rFonts w:ascii="Verdana" w:hAnsi="Verdana"/>
          <w:sz w:val="22"/>
          <w:lang w:val="en-US"/>
        </w:rPr>
      </w:pPr>
      <w:r w:rsidRPr="00D03B6C">
        <w:rPr>
          <w:rFonts w:ascii="Verdana" w:hAnsi="Verdana"/>
          <w:b/>
          <w:bCs/>
          <w:sz w:val="22"/>
          <w:lang w:val="en-GB"/>
        </w:rPr>
        <w:t>Slide 21:</w:t>
      </w:r>
      <w:r w:rsidRPr="00D03B6C">
        <w:rPr>
          <w:rFonts w:ascii="Verdana" w:hAnsi="Verdana"/>
          <w:sz w:val="22"/>
          <w:lang w:val="en-US"/>
        </w:rPr>
        <w:t xml:space="preserve">  Therefore, sometimes we need to start by assessing the </w:t>
      </w:r>
      <w:r w:rsidRPr="00D03B6C">
        <w:rPr>
          <w:rFonts w:ascii="Verdana" w:hAnsi="Verdana"/>
          <w:iCs/>
          <w:sz w:val="22"/>
          <w:lang w:val="en-US"/>
        </w:rPr>
        <w:t>cultural aptitude of the professional, focusing on different aspects</w:t>
      </w:r>
      <w:r w:rsidRPr="00D03B6C">
        <w:rPr>
          <w:rFonts w:ascii="Verdana" w:hAnsi="Verdana"/>
          <w:sz w:val="22"/>
          <w:lang w:val="en-US"/>
        </w:rPr>
        <w:t xml:space="preserve"> in order to have culturally competent practice</w:t>
      </w:r>
      <w:r w:rsidRPr="00D03B6C">
        <w:rPr>
          <w:rFonts w:ascii="Verdana" w:hAnsi="Verdana"/>
          <w:i/>
          <w:iCs/>
          <w:sz w:val="22"/>
          <w:lang w:val="en-US"/>
        </w:rPr>
        <w:t>.</w:t>
      </w:r>
    </w:p>
    <w:p w:rsidR="009E12BF" w:rsidRPr="00D03B6C" w:rsidRDefault="009E12BF" w:rsidP="00D03B6C">
      <w:pPr>
        <w:jc w:val="both"/>
        <w:rPr>
          <w:rFonts w:ascii="Verdana" w:hAnsi="Verdana"/>
          <w:i/>
          <w:iCs/>
          <w:sz w:val="22"/>
          <w:lang w:val="en-US"/>
        </w:rPr>
      </w:pPr>
    </w:p>
    <w:p w:rsidR="009E12BF" w:rsidRPr="00D03B6C" w:rsidRDefault="009E12BF" w:rsidP="00D03B6C">
      <w:pPr>
        <w:numPr>
          <w:ilvl w:val="0"/>
          <w:numId w:val="12"/>
        </w:numPr>
        <w:jc w:val="both"/>
        <w:rPr>
          <w:rFonts w:ascii="Verdana" w:hAnsi="Verdana"/>
          <w:iCs/>
          <w:sz w:val="22"/>
          <w:lang w:val="en-US"/>
        </w:rPr>
      </w:pPr>
      <w:r w:rsidRPr="00D03B6C">
        <w:rPr>
          <w:rFonts w:ascii="Verdana" w:hAnsi="Verdana"/>
          <w:iCs/>
          <w:sz w:val="22"/>
          <w:lang w:val="en-US"/>
        </w:rPr>
        <w:t>Professional-user relationship</w:t>
      </w:r>
    </w:p>
    <w:p w:rsidR="009E12BF" w:rsidRPr="00D03B6C" w:rsidRDefault="009E12BF" w:rsidP="00D03B6C">
      <w:pPr>
        <w:numPr>
          <w:ilvl w:val="0"/>
          <w:numId w:val="12"/>
        </w:numPr>
        <w:jc w:val="both"/>
        <w:rPr>
          <w:rFonts w:ascii="Verdana" w:hAnsi="Verdana"/>
          <w:iCs/>
          <w:sz w:val="22"/>
          <w:lang w:val="en-US"/>
        </w:rPr>
      </w:pPr>
      <w:r w:rsidRPr="00D03B6C">
        <w:rPr>
          <w:rFonts w:ascii="Verdana" w:hAnsi="Verdana"/>
          <w:iCs/>
          <w:sz w:val="22"/>
          <w:lang w:val="en-US"/>
        </w:rPr>
        <w:t>Transference: feelings and behavior of the user towards the professional</w:t>
      </w:r>
    </w:p>
    <w:p w:rsidR="009E12BF" w:rsidRPr="00D03B6C" w:rsidRDefault="009E12BF" w:rsidP="00D03B6C">
      <w:pPr>
        <w:numPr>
          <w:ilvl w:val="0"/>
          <w:numId w:val="12"/>
        </w:numPr>
        <w:jc w:val="both"/>
        <w:rPr>
          <w:rFonts w:ascii="Verdana" w:hAnsi="Verdana"/>
          <w:iCs/>
          <w:sz w:val="22"/>
          <w:lang w:val="en-US"/>
        </w:rPr>
      </w:pPr>
      <w:r w:rsidRPr="00D03B6C">
        <w:rPr>
          <w:rFonts w:ascii="Verdana" w:hAnsi="Verdana"/>
          <w:iCs/>
          <w:sz w:val="22"/>
          <w:lang w:val="en-US"/>
        </w:rPr>
        <w:t>Counter-reference: feelings and behavior of the professional towards the user</w:t>
      </w:r>
    </w:p>
    <w:p w:rsidR="009E12BF" w:rsidRPr="00D03B6C" w:rsidRDefault="009E12BF" w:rsidP="00D03B6C">
      <w:pPr>
        <w:jc w:val="both"/>
        <w:rPr>
          <w:rFonts w:ascii="Verdana" w:hAnsi="Verdana"/>
          <w:iCs/>
          <w:sz w:val="22"/>
          <w:lang w:val="en-GB"/>
        </w:rPr>
      </w:pPr>
    </w:p>
    <w:p w:rsidR="009E12BF" w:rsidRPr="00D03B6C" w:rsidRDefault="009E12BF" w:rsidP="00D03B6C">
      <w:pPr>
        <w:jc w:val="both"/>
        <w:rPr>
          <w:rFonts w:ascii="Verdana" w:hAnsi="Verdana"/>
          <w:iCs/>
          <w:sz w:val="22"/>
          <w:lang w:val="en-GB"/>
        </w:rPr>
      </w:pPr>
      <w:r w:rsidRPr="00D03B6C">
        <w:rPr>
          <w:rFonts w:ascii="Verdana" w:hAnsi="Verdana"/>
          <w:iCs/>
          <w:sz w:val="22"/>
          <w:lang w:val="en-GB"/>
        </w:rPr>
        <w:t>Counter transference, unconscious or conscious, is not often suitable for a user -professional normalised relationship and prevents horizontal and collaborative decision- making.</w:t>
      </w:r>
    </w:p>
    <w:p w:rsidR="009E12BF" w:rsidRPr="00D03B6C" w:rsidRDefault="009E12BF" w:rsidP="00D03B6C">
      <w:pPr>
        <w:jc w:val="both"/>
        <w:rPr>
          <w:rFonts w:ascii="Verdana" w:hAnsi="Verdana" w:cs="Calibri"/>
          <w:iCs/>
          <w:sz w:val="22"/>
          <w:lang w:val="en-GB"/>
        </w:rPr>
      </w:pPr>
      <w:r w:rsidRPr="00D03B6C">
        <w:rPr>
          <w:rFonts w:ascii="Verdana" w:hAnsi="Verdana" w:cs="Calibri"/>
          <w:iCs/>
          <w:sz w:val="22"/>
          <w:lang w:val="en-GB"/>
        </w:rPr>
        <w:t xml:space="preserve"> This could lead to the appearance of:</w:t>
      </w:r>
    </w:p>
    <w:p w:rsidR="009E12BF" w:rsidRPr="00D03B6C" w:rsidRDefault="009E12BF" w:rsidP="00D03B6C">
      <w:pPr>
        <w:jc w:val="both"/>
        <w:rPr>
          <w:rFonts w:ascii="Verdana" w:hAnsi="Verdana" w:cs="Calibri"/>
          <w:iCs/>
          <w:sz w:val="22"/>
          <w:lang w:val="en-GB"/>
        </w:rPr>
      </w:pPr>
    </w:p>
    <w:p w:rsidR="009E12BF" w:rsidRPr="00D03B6C" w:rsidRDefault="009E12BF" w:rsidP="00D03B6C">
      <w:pPr>
        <w:numPr>
          <w:ilvl w:val="0"/>
          <w:numId w:val="13"/>
        </w:numPr>
        <w:jc w:val="both"/>
        <w:rPr>
          <w:rFonts w:ascii="Verdana" w:hAnsi="Verdana" w:cs="Calibri"/>
          <w:iCs/>
          <w:sz w:val="22"/>
          <w:lang w:val="en-GB"/>
        </w:rPr>
      </w:pPr>
      <w:r w:rsidRPr="00D03B6C">
        <w:rPr>
          <w:rFonts w:ascii="Verdana" w:hAnsi="Verdana" w:cs="Calibri"/>
          <w:iCs/>
          <w:sz w:val="22"/>
          <w:lang w:val="en-GB"/>
        </w:rPr>
        <w:t>Denial of differences</w:t>
      </w:r>
    </w:p>
    <w:p w:rsidR="009E12BF" w:rsidRPr="00D03B6C" w:rsidRDefault="009E12BF" w:rsidP="00D03B6C">
      <w:pPr>
        <w:numPr>
          <w:ilvl w:val="0"/>
          <w:numId w:val="13"/>
        </w:numPr>
        <w:jc w:val="both"/>
        <w:rPr>
          <w:rFonts w:ascii="Verdana" w:hAnsi="Verdana" w:cs="Calibri"/>
          <w:iCs/>
          <w:sz w:val="22"/>
          <w:lang w:val="en-GB"/>
        </w:rPr>
      </w:pPr>
      <w:r w:rsidRPr="00D03B6C">
        <w:rPr>
          <w:rFonts w:ascii="Verdana" w:hAnsi="Verdana" w:cs="Calibri"/>
          <w:iCs/>
          <w:sz w:val="22"/>
          <w:lang w:val="en-GB"/>
        </w:rPr>
        <w:t>Excessive cultural curiosity</w:t>
      </w:r>
    </w:p>
    <w:p w:rsidR="009E12BF" w:rsidRPr="00D03B6C" w:rsidRDefault="009E12BF" w:rsidP="00D03B6C">
      <w:pPr>
        <w:numPr>
          <w:ilvl w:val="0"/>
          <w:numId w:val="13"/>
        </w:numPr>
        <w:jc w:val="both"/>
        <w:rPr>
          <w:rFonts w:ascii="Verdana" w:hAnsi="Verdana" w:cs="Calibri"/>
          <w:iCs/>
          <w:sz w:val="22"/>
          <w:lang w:val="en-GB"/>
        </w:rPr>
      </w:pPr>
      <w:r w:rsidRPr="00D03B6C">
        <w:rPr>
          <w:rFonts w:ascii="Verdana" w:hAnsi="Verdana" w:cs="Calibri"/>
          <w:iCs/>
          <w:sz w:val="22"/>
          <w:lang w:val="en-GB"/>
        </w:rPr>
        <w:t>Superidentification</w:t>
      </w:r>
    </w:p>
    <w:p w:rsidR="009E12BF" w:rsidRPr="00D03B6C" w:rsidRDefault="009E12BF" w:rsidP="00D03B6C">
      <w:pPr>
        <w:numPr>
          <w:ilvl w:val="0"/>
          <w:numId w:val="13"/>
        </w:numPr>
        <w:jc w:val="both"/>
        <w:rPr>
          <w:rFonts w:ascii="Verdana" w:hAnsi="Verdana" w:cs="Calibri"/>
          <w:iCs/>
          <w:sz w:val="22"/>
          <w:lang w:val="en-GB"/>
        </w:rPr>
      </w:pPr>
      <w:r w:rsidRPr="00D03B6C">
        <w:rPr>
          <w:rFonts w:ascii="Verdana" w:hAnsi="Verdana" w:cs="Calibri"/>
          <w:iCs/>
          <w:sz w:val="22"/>
          <w:lang w:val="en-GB"/>
        </w:rPr>
        <w:t>Complicity (rage, guilt, shame)</w:t>
      </w:r>
    </w:p>
    <w:p w:rsidR="009E12BF" w:rsidRPr="00D03B6C" w:rsidRDefault="009E12BF" w:rsidP="00D03B6C">
      <w:pPr>
        <w:ind w:firstLine="45"/>
        <w:jc w:val="both"/>
        <w:rPr>
          <w:rFonts w:ascii="Verdana" w:hAnsi="Verdana"/>
          <w:iCs/>
          <w:sz w:val="22"/>
          <w:lang w:val="en-US"/>
        </w:rPr>
      </w:pPr>
    </w:p>
    <w:p w:rsidR="009E12BF" w:rsidRPr="00D03B6C" w:rsidRDefault="009E12BF" w:rsidP="00D03B6C">
      <w:pPr>
        <w:jc w:val="both"/>
        <w:rPr>
          <w:rFonts w:ascii="Verdana" w:hAnsi="Verdana" w:cs="Calibri"/>
          <w:iCs/>
          <w:sz w:val="22"/>
          <w:szCs w:val="22"/>
          <w:lang w:val="en-GB"/>
        </w:rPr>
      </w:pPr>
      <w:r w:rsidRPr="00D03B6C">
        <w:rPr>
          <w:rFonts w:ascii="Verdana" w:hAnsi="Verdana" w:cs="Calibri"/>
          <w:iCs/>
          <w:sz w:val="22"/>
          <w:szCs w:val="22"/>
          <w:lang w:val="en-GB"/>
        </w:rPr>
        <w:t>The appropriate cultural counter transference entails:</w:t>
      </w:r>
    </w:p>
    <w:p w:rsidR="009E12BF" w:rsidRPr="00D03B6C" w:rsidRDefault="009E12BF" w:rsidP="00D03B6C">
      <w:pPr>
        <w:jc w:val="both"/>
        <w:rPr>
          <w:rFonts w:ascii="Verdana" w:hAnsi="Verdana" w:cs="Calibri"/>
          <w:iCs/>
          <w:sz w:val="22"/>
          <w:szCs w:val="22"/>
          <w:lang w:val="en-GB"/>
        </w:rPr>
      </w:pPr>
    </w:p>
    <w:p w:rsidR="009E12BF" w:rsidRPr="00D03B6C" w:rsidRDefault="009E12BF" w:rsidP="00D03B6C">
      <w:pPr>
        <w:numPr>
          <w:ilvl w:val="0"/>
          <w:numId w:val="14"/>
        </w:numPr>
        <w:jc w:val="both"/>
        <w:rPr>
          <w:rFonts w:ascii="Verdana" w:hAnsi="Verdana" w:cs="Calibri"/>
          <w:iCs/>
          <w:sz w:val="22"/>
          <w:szCs w:val="22"/>
          <w:lang w:val="en-GB"/>
        </w:rPr>
      </w:pPr>
      <w:r w:rsidRPr="00D03B6C">
        <w:rPr>
          <w:rFonts w:ascii="Verdana" w:hAnsi="Verdana" w:cs="Calibri"/>
          <w:iCs/>
          <w:sz w:val="22"/>
          <w:szCs w:val="22"/>
          <w:lang w:val="en-GB"/>
        </w:rPr>
        <w:t xml:space="preserve"> Breadth of view</w:t>
      </w:r>
    </w:p>
    <w:p w:rsidR="009E12BF" w:rsidRPr="00D03B6C" w:rsidRDefault="009E12BF" w:rsidP="00D03B6C">
      <w:pPr>
        <w:numPr>
          <w:ilvl w:val="0"/>
          <w:numId w:val="14"/>
        </w:numPr>
        <w:jc w:val="both"/>
        <w:rPr>
          <w:rFonts w:ascii="Verdana" w:hAnsi="Verdana" w:cs="Calibri"/>
          <w:iCs/>
          <w:sz w:val="22"/>
          <w:szCs w:val="22"/>
          <w:lang w:val="en-GB"/>
        </w:rPr>
      </w:pPr>
      <w:r w:rsidRPr="00D03B6C">
        <w:rPr>
          <w:rFonts w:ascii="Verdana" w:hAnsi="Verdana" w:cs="Calibri"/>
          <w:iCs/>
          <w:sz w:val="22"/>
          <w:szCs w:val="22"/>
          <w:lang w:val="en-GB"/>
        </w:rPr>
        <w:t xml:space="preserve"> Flexibility</w:t>
      </w:r>
    </w:p>
    <w:p w:rsidR="009E12BF" w:rsidRPr="00D03B6C" w:rsidRDefault="009E12BF" w:rsidP="00D03B6C">
      <w:pPr>
        <w:numPr>
          <w:ilvl w:val="0"/>
          <w:numId w:val="14"/>
        </w:numPr>
        <w:jc w:val="both"/>
        <w:rPr>
          <w:rFonts w:ascii="Verdana" w:hAnsi="Verdana" w:cs="Calibri"/>
          <w:iCs/>
          <w:sz w:val="22"/>
          <w:szCs w:val="22"/>
          <w:lang w:val="en-GB"/>
        </w:rPr>
      </w:pPr>
      <w:r w:rsidRPr="00D03B6C">
        <w:rPr>
          <w:rFonts w:ascii="Verdana" w:hAnsi="Verdana" w:cs="Calibri"/>
          <w:iCs/>
          <w:sz w:val="22"/>
          <w:szCs w:val="22"/>
          <w:lang w:val="en-GB"/>
        </w:rPr>
        <w:t xml:space="preserve"> Curiosity and desire to recognise and explore the intercultural components of transference and counter transference</w:t>
      </w:r>
    </w:p>
    <w:p w:rsidR="009E12BF" w:rsidRPr="00D03B6C" w:rsidRDefault="009E12BF" w:rsidP="00D03B6C">
      <w:pPr>
        <w:jc w:val="both"/>
        <w:rPr>
          <w:rFonts w:ascii="Verdana" w:hAnsi="Verdana" w:cs="Calibri"/>
          <w:iCs/>
          <w:sz w:val="22"/>
          <w:szCs w:val="22"/>
          <w:lang w:val="en-GB"/>
        </w:rPr>
      </w:pPr>
    </w:p>
    <w:p w:rsidR="009E12BF" w:rsidRPr="00D03B6C" w:rsidRDefault="009E12BF" w:rsidP="00D03B6C">
      <w:pPr>
        <w:jc w:val="both"/>
        <w:rPr>
          <w:rFonts w:ascii="Verdana" w:hAnsi="Verdana" w:cs="Calibri"/>
          <w:iCs/>
          <w:sz w:val="22"/>
          <w:szCs w:val="22"/>
          <w:lang w:val="en-GB"/>
        </w:rPr>
      </w:pPr>
      <w:r w:rsidRPr="00D03B6C">
        <w:rPr>
          <w:rFonts w:ascii="Verdana" w:hAnsi="Verdana" w:cs="Calibri"/>
          <w:iCs/>
          <w:sz w:val="22"/>
          <w:szCs w:val="22"/>
          <w:lang w:val="en-GB"/>
        </w:rPr>
        <w:t>Appropriate cultural counter transference means not falling into the errors of inadequacy. This means being aware of cultural influences.</w:t>
      </w:r>
    </w:p>
    <w:p w:rsidR="009E12BF" w:rsidRPr="00D03B6C" w:rsidRDefault="009E12BF" w:rsidP="00D03B6C">
      <w:pPr>
        <w:jc w:val="both"/>
        <w:rPr>
          <w:rFonts w:ascii="Verdana" w:hAnsi="Verdana" w:cs="Calibri"/>
          <w:b/>
          <w:bCs/>
          <w:color w:val="000080"/>
          <w:sz w:val="22"/>
          <w:szCs w:val="22"/>
          <w:lang w:val="en-GB"/>
        </w:rPr>
      </w:pPr>
      <w:r w:rsidRPr="00D03B6C">
        <w:rPr>
          <w:rFonts w:ascii="Verdana" w:hAnsi="Verdana" w:cs="Calibri"/>
          <w:color w:val="000080"/>
          <w:sz w:val="22"/>
          <w:szCs w:val="22"/>
          <w:lang w:val="en-GB"/>
        </w:rPr>
        <w:t xml:space="preserve"> </w:t>
      </w:r>
    </w:p>
    <w:p w:rsidR="009E12BF" w:rsidRPr="00D03B6C" w:rsidRDefault="009E12BF" w:rsidP="00D03B6C">
      <w:pPr>
        <w:pStyle w:val="HTMLPreformatted"/>
        <w:jc w:val="both"/>
        <w:rPr>
          <w:rFonts w:ascii="Verdana" w:hAnsi="Verdana"/>
          <w:b/>
          <w:color w:val="000080"/>
          <w:sz w:val="24"/>
          <w:szCs w:val="24"/>
          <w:lang w:val="en-GB"/>
        </w:rPr>
      </w:pPr>
      <w:r w:rsidRPr="00D03B6C">
        <w:rPr>
          <w:rFonts w:ascii="Verdana" w:hAnsi="Verdana"/>
          <w:b/>
          <w:color w:val="000080"/>
          <w:sz w:val="24"/>
          <w:szCs w:val="24"/>
          <w:lang w:val="en-GB"/>
        </w:rPr>
        <w:t>Slide 22: Readings</w:t>
      </w:r>
    </w:p>
    <w:p w:rsidR="009E12BF" w:rsidRPr="00D03B6C" w:rsidRDefault="009E12BF" w:rsidP="00D03B6C">
      <w:pPr>
        <w:pStyle w:val="HTMLPreformatted"/>
        <w:jc w:val="both"/>
        <w:rPr>
          <w:rFonts w:ascii="Verdana" w:hAnsi="Verdana"/>
          <w:sz w:val="18"/>
          <w:szCs w:val="18"/>
          <w:lang w:val="en-GB"/>
        </w:rPr>
      </w:pPr>
    </w:p>
    <w:p w:rsidR="009E12BF" w:rsidRPr="000110C5" w:rsidRDefault="009E12BF" w:rsidP="000110C5">
      <w:pPr>
        <w:pStyle w:val="FootnoteText"/>
        <w:numPr>
          <w:ilvl w:val="0"/>
          <w:numId w:val="20"/>
        </w:numPr>
        <w:shd w:val="clear" w:color="auto" w:fill="FFFFFF"/>
        <w:tabs>
          <w:tab w:val="clear" w:pos="720"/>
          <w:tab w:val="num" w:pos="360"/>
        </w:tabs>
        <w:ind w:left="360"/>
        <w:rPr>
          <w:rFonts w:ascii="Verdana" w:hAnsi="Verdana"/>
        </w:rPr>
      </w:pPr>
      <w:r w:rsidRPr="000110C5">
        <w:rPr>
          <w:rFonts w:ascii="Verdana" w:hAnsi="Verdana" w:cs="Arial"/>
          <w:lang w:val="en-US"/>
        </w:rPr>
        <w:t xml:space="preserve">International Organization for Migration (IOM) </w:t>
      </w:r>
      <w:r w:rsidRPr="000110C5">
        <w:rPr>
          <w:rFonts w:ascii="Verdana" w:hAnsi="Verdana"/>
          <w:lang w:val="en-GB"/>
        </w:rPr>
        <w:t>Equi-Health project to address Roma, migrant health issues in</w:t>
      </w:r>
      <w:r w:rsidRPr="000110C5">
        <w:rPr>
          <w:rStyle w:val="apple-converted-space"/>
          <w:rFonts w:ascii="Verdana" w:hAnsi="Verdana"/>
          <w:color w:val="000000"/>
          <w:lang w:val="en-GB"/>
        </w:rPr>
        <w:t> </w:t>
      </w:r>
      <w:r w:rsidRPr="000110C5">
        <w:rPr>
          <w:rFonts w:ascii="Verdana" w:hAnsi="Verdana"/>
          <w:lang w:val="en-GB"/>
        </w:rPr>
        <w:t xml:space="preserve">Europe. PBHLM </w:t>
      </w:r>
      <w:r w:rsidRPr="000110C5">
        <w:rPr>
          <w:rFonts w:ascii="Verdana" w:hAnsi="Verdana" w:cs="Arial"/>
          <w:lang w:val="en-US"/>
        </w:rPr>
        <w:t>Increasing Public Health Safety alongside the New Eastern European Borderline</w:t>
      </w:r>
      <w:r w:rsidRPr="000110C5">
        <w:rPr>
          <w:rStyle w:val="apple-converted-space"/>
          <w:rFonts w:ascii="Verdana" w:hAnsi="Verdana" w:cs="Arial"/>
          <w:color w:val="000000"/>
          <w:lang w:val="en-US"/>
        </w:rPr>
        <w:t>.</w:t>
      </w:r>
      <w:r w:rsidRPr="000110C5">
        <w:rPr>
          <w:rStyle w:val="apple-converted-space"/>
          <w:rFonts w:ascii="Verdana" w:hAnsi="Verdana" w:cs="Arial"/>
          <w:i/>
          <w:iCs/>
          <w:color w:val="000000"/>
          <w:lang w:val="en-US"/>
        </w:rPr>
        <w:t xml:space="preserve"> </w:t>
      </w:r>
      <w:hyperlink r:id="rId26" w:tgtFrame="_blank" w:history="1">
        <w:r w:rsidRPr="000110C5">
          <w:rPr>
            <w:rStyle w:val="Hyperlink"/>
            <w:rFonts w:ascii="Verdana" w:hAnsi="Verdana"/>
            <w:color w:val="0000CC"/>
          </w:rPr>
          <w:t>http://www.iom.int/cms/en/sites/iom/home/news-and-views/press-briefing-notes/pbn-2013/pbn-listing/equi-health-project-to-address-r.html</w:t>
        </w:r>
      </w:hyperlink>
      <w:r w:rsidRPr="000110C5">
        <w:rPr>
          <w:rFonts w:ascii="Verdana" w:hAnsi="Verdana"/>
        </w:rPr>
        <w:t xml:space="preserve"> </w:t>
      </w:r>
    </w:p>
    <w:p w:rsidR="009E12BF" w:rsidRPr="000110C5" w:rsidRDefault="009E12BF" w:rsidP="000110C5">
      <w:pPr>
        <w:pStyle w:val="FootnoteText"/>
        <w:numPr>
          <w:ilvl w:val="0"/>
          <w:numId w:val="20"/>
        </w:numPr>
        <w:tabs>
          <w:tab w:val="clear" w:pos="720"/>
          <w:tab w:val="num" w:pos="360"/>
        </w:tabs>
        <w:ind w:left="360"/>
        <w:jc w:val="left"/>
        <w:rPr>
          <w:rFonts w:ascii="Verdana" w:hAnsi="Verdana"/>
          <w:lang w:val="en-GB"/>
        </w:rPr>
      </w:pPr>
      <w:r w:rsidRPr="000110C5">
        <w:rPr>
          <w:rFonts w:ascii="Verdana" w:hAnsi="Verdana"/>
          <w:lang w:val="en-GB"/>
        </w:rPr>
        <w:t xml:space="preserve">Ingleby, D. (2012). Introduction by series editor. </w:t>
      </w:r>
      <w:r w:rsidRPr="000110C5">
        <w:rPr>
          <w:rFonts w:ascii="Verdana" w:hAnsi="Verdana"/>
          <w:lang w:val="it-IT"/>
        </w:rPr>
        <w:t>In: D. Ingleby, A. Chiarenza, W. Devillé &amp; I. Kotsioni (Eds.)  </w:t>
      </w:r>
      <w:r w:rsidRPr="000110C5">
        <w:rPr>
          <w:rFonts w:ascii="Verdana" w:hAnsi="Verdana"/>
          <w:i/>
          <w:iCs/>
          <w:lang w:val="en-GB"/>
        </w:rPr>
        <w:t xml:space="preserve">Inequalities in Health Care for Migrants and Ethnic Minorities. COST Series on Health and Diversity, Volume II </w:t>
      </w:r>
      <w:r w:rsidRPr="000110C5">
        <w:rPr>
          <w:rFonts w:ascii="Verdana" w:hAnsi="Verdana"/>
          <w:iCs/>
          <w:lang w:val="en-GB"/>
        </w:rPr>
        <w:t>(pp. 9-28). A</w:t>
      </w:r>
      <w:r w:rsidRPr="000110C5">
        <w:rPr>
          <w:rFonts w:ascii="Verdana" w:hAnsi="Verdana"/>
          <w:lang w:val="en-GB"/>
        </w:rPr>
        <w:t>ntwerp/Apeldoorn: Garant.</w:t>
      </w:r>
    </w:p>
    <w:p w:rsidR="009E12BF" w:rsidRPr="000110C5" w:rsidRDefault="009E12BF" w:rsidP="000110C5">
      <w:pPr>
        <w:pStyle w:val="FootnoteText"/>
        <w:numPr>
          <w:ilvl w:val="0"/>
          <w:numId w:val="20"/>
        </w:numPr>
        <w:tabs>
          <w:tab w:val="clear" w:pos="720"/>
          <w:tab w:val="num" w:pos="360"/>
        </w:tabs>
        <w:ind w:left="360"/>
        <w:rPr>
          <w:rFonts w:ascii="Verdana" w:hAnsi="Verdana"/>
        </w:rPr>
      </w:pPr>
      <w:r w:rsidRPr="000110C5">
        <w:rPr>
          <w:rFonts w:ascii="Verdana" w:hAnsi="Verdana"/>
          <w:lang w:val="en-US"/>
        </w:rPr>
        <w:t xml:space="preserve">Mock-Muñoz de Luna C, Ingleby D, Graval E, Krasnik A. Synthesis Report. </w:t>
      </w:r>
      <w:r w:rsidRPr="000110C5">
        <w:rPr>
          <w:rFonts w:ascii="Verdana" w:hAnsi="Verdana"/>
          <w:lang w:val="en-GB"/>
        </w:rPr>
        <w:t xml:space="preserve">Work package 1 MEM-TP project. Training packages for health professionals to improve access and quality of health services for migrants and ethnic minorities, including the Roma. Granada, Copenhagen: Andalusian School of Public Health, University of Copenhagen, 2014. </w:t>
      </w:r>
      <w:hyperlink r:id="rId27" w:history="1">
        <w:r w:rsidRPr="000110C5">
          <w:rPr>
            <w:rStyle w:val="Hyperlink"/>
            <w:rFonts w:ascii="Verdana" w:hAnsi="Verdana"/>
          </w:rPr>
          <w:t>http://www.mem-tp.org/pluginfile.php/233/mod_resource/content/1/MEM-TP%20WP1%20Synthesis%20Report%20171014.pdf</w:t>
        </w:r>
      </w:hyperlink>
    </w:p>
    <w:p w:rsidR="009E12BF" w:rsidRPr="000110C5" w:rsidRDefault="009E12BF" w:rsidP="000110C5">
      <w:pPr>
        <w:pStyle w:val="FootnoteText"/>
        <w:numPr>
          <w:ilvl w:val="0"/>
          <w:numId w:val="20"/>
        </w:numPr>
        <w:tabs>
          <w:tab w:val="clear" w:pos="720"/>
          <w:tab w:val="num" w:pos="360"/>
        </w:tabs>
        <w:ind w:left="360"/>
        <w:rPr>
          <w:rFonts w:ascii="Verdana" w:hAnsi="Verdana"/>
          <w:lang w:val="en-GB"/>
        </w:rPr>
      </w:pPr>
      <w:r w:rsidRPr="000110C5">
        <w:rPr>
          <w:rFonts w:ascii="Verdana" w:hAnsi="Verdana"/>
          <w:lang w:val="en-US"/>
        </w:rPr>
        <w:t xml:space="preserve">Saha, S., Beach, M.C., Cooper, L.A. (2009). Patient centeredness, cultural competence, and healthcare quality. </w:t>
      </w:r>
      <w:r w:rsidRPr="000110C5">
        <w:rPr>
          <w:rFonts w:ascii="Verdana" w:hAnsi="Verdana"/>
          <w:i/>
          <w:lang w:val="en-US"/>
        </w:rPr>
        <w:t>Journal of the National Medical Association</w:t>
      </w:r>
      <w:r w:rsidRPr="000110C5">
        <w:rPr>
          <w:rFonts w:ascii="Verdana" w:hAnsi="Verdana"/>
          <w:lang w:val="en-US"/>
        </w:rPr>
        <w:t>, 100 (11): 1275-85</w:t>
      </w:r>
    </w:p>
    <w:p w:rsidR="009E12BF" w:rsidRPr="000110C5" w:rsidRDefault="009E12BF" w:rsidP="000110C5">
      <w:pPr>
        <w:pStyle w:val="FootnoteText"/>
        <w:numPr>
          <w:ilvl w:val="0"/>
          <w:numId w:val="20"/>
        </w:numPr>
        <w:tabs>
          <w:tab w:val="clear" w:pos="720"/>
          <w:tab w:val="num" w:pos="360"/>
        </w:tabs>
        <w:ind w:left="360"/>
        <w:jc w:val="left"/>
        <w:rPr>
          <w:rFonts w:ascii="Verdana" w:hAnsi="Verdana"/>
          <w:lang w:val="en-GB"/>
        </w:rPr>
      </w:pPr>
      <w:r w:rsidRPr="000110C5">
        <w:rPr>
          <w:rFonts w:ascii="Verdana" w:hAnsi="Verdana"/>
          <w:lang w:val="en-US"/>
        </w:rPr>
        <w:t xml:space="preserve">Tervalon, M., &amp; Murray-García, J. (1998). </w:t>
      </w:r>
      <w:r w:rsidRPr="000110C5">
        <w:rPr>
          <w:rFonts w:ascii="Verdana" w:hAnsi="Verdana"/>
          <w:lang w:val="en-GB"/>
        </w:rPr>
        <w:t xml:space="preserve">Cultural humility versus cultural competence: A critical distinction in defining physician training outcomes in multicultural education. </w:t>
      </w:r>
      <w:r w:rsidRPr="000110C5">
        <w:rPr>
          <w:rFonts w:ascii="Verdana" w:hAnsi="Verdana"/>
          <w:i/>
          <w:lang w:val="en-GB"/>
        </w:rPr>
        <w:t>Journal of Health Care for the Poor and Underserved</w:t>
      </w:r>
      <w:r w:rsidRPr="000110C5">
        <w:rPr>
          <w:rFonts w:ascii="Verdana" w:hAnsi="Verdana"/>
          <w:lang w:val="en-GB"/>
        </w:rPr>
        <w:t xml:space="preserve">, </w:t>
      </w:r>
      <w:r w:rsidRPr="000110C5">
        <w:rPr>
          <w:rFonts w:ascii="Verdana" w:hAnsi="Verdana"/>
          <w:i/>
          <w:lang w:val="en-GB"/>
        </w:rPr>
        <w:t>9</w:t>
      </w:r>
      <w:r w:rsidRPr="000110C5">
        <w:rPr>
          <w:rFonts w:ascii="Verdana" w:hAnsi="Verdana"/>
          <w:lang w:val="en-GB"/>
        </w:rPr>
        <w:t>(2), 117–125.</w:t>
      </w:r>
    </w:p>
    <w:p w:rsidR="009E12BF" w:rsidRPr="000110C5" w:rsidRDefault="009E12BF" w:rsidP="000110C5">
      <w:pPr>
        <w:pStyle w:val="FootnoteText"/>
        <w:rPr>
          <w:rFonts w:ascii="Verdana" w:hAnsi="Verdana"/>
          <w:lang w:val="en-US"/>
        </w:rPr>
      </w:pPr>
    </w:p>
    <w:p w:rsidR="009E12BF" w:rsidRPr="00D03B6C" w:rsidRDefault="009E12BF" w:rsidP="00D03B6C">
      <w:pPr>
        <w:pStyle w:val="HTMLPreformatted"/>
        <w:rPr>
          <w:rFonts w:ascii="Verdana" w:hAnsi="Verdana"/>
          <w:sz w:val="22"/>
          <w:szCs w:val="22"/>
          <w:lang w:val="en-GB"/>
        </w:rPr>
      </w:pPr>
    </w:p>
    <w:p w:rsidR="009E12BF" w:rsidRPr="00D03B6C" w:rsidRDefault="009E12BF" w:rsidP="00D03B6C">
      <w:pPr>
        <w:autoSpaceDE w:val="0"/>
        <w:autoSpaceDN w:val="0"/>
        <w:adjustRightInd w:val="0"/>
        <w:jc w:val="both"/>
        <w:rPr>
          <w:rFonts w:ascii="Verdana" w:hAnsi="Verdana" w:cs="Calibri"/>
          <w:b/>
          <w:bCs/>
          <w:color w:val="000080"/>
          <w:sz w:val="22"/>
          <w:szCs w:val="22"/>
          <w:lang w:val="en-US"/>
        </w:rPr>
      </w:pP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jc w:val="center"/>
        <w:rPr>
          <w:rFonts w:ascii="Verdana" w:hAnsi="Verdana"/>
          <w:b/>
          <w:bCs/>
          <w:color w:val="000080"/>
          <w:lang w:val="en-US"/>
        </w:rPr>
      </w:pPr>
      <w:r w:rsidRPr="00D03B6C">
        <w:rPr>
          <w:rFonts w:ascii="Verdana" w:hAnsi="Verdana"/>
          <w:b/>
          <w:bCs/>
          <w:color w:val="000080"/>
          <w:lang w:val="en-US"/>
        </w:rPr>
        <w:t>MODULE 1:</w:t>
      </w:r>
    </w:p>
    <w:p w:rsidR="009E12BF" w:rsidRPr="00D03B6C" w:rsidRDefault="009E12BF" w:rsidP="00D03B6C">
      <w:pPr>
        <w:jc w:val="center"/>
        <w:rPr>
          <w:rFonts w:ascii="Verdana" w:hAnsi="Verdana"/>
          <w:b/>
          <w:bCs/>
          <w:color w:val="000080"/>
          <w:lang w:val="en-US"/>
        </w:rPr>
      </w:pPr>
      <w:r w:rsidRPr="00D03B6C">
        <w:rPr>
          <w:rFonts w:ascii="Verdana" w:hAnsi="Verdana"/>
          <w:b/>
          <w:bCs/>
          <w:color w:val="000080"/>
          <w:lang w:val="en-US"/>
        </w:rPr>
        <w:t>SENSITIVITY AND AWARENESS OF CULTURAL AND OTHER FORMS OF DIVERSITY</w:t>
      </w:r>
    </w:p>
    <w:p w:rsidR="009E12BF" w:rsidRPr="00D03B6C" w:rsidRDefault="009E12BF" w:rsidP="00D03B6C">
      <w:pPr>
        <w:autoSpaceDE w:val="0"/>
        <w:autoSpaceDN w:val="0"/>
        <w:adjustRightInd w:val="0"/>
        <w:jc w:val="center"/>
        <w:rPr>
          <w:rFonts w:ascii="Verdana" w:hAnsi="Verdana"/>
          <w:b/>
          <w:bCs/>
          <w:color w:val="000080"/>
          <w:sz w:val="32"/>
          <w:szCs w:val="32"/>
          <w:lang w:val="en-US"/>
        </w:rPr>
      </w:pPr>
    </w:p>
    <w:p w:rsidR="009E12BF" w:rsidRPr="00D03B6C" w:rsidRDefault="009E12BF" w:rsidP="00D03B6C">
      <w:pPr>
        <w:autoSpaceDE w:val="0"/>
        <w:autoSpaceDN w:val="0"/>
        <w:adjustRightInd w:val="0"/>
        <w:jc w:val="center"/>
        <w:rPr>
          <w:rFonts w:ascii="Verdana" w:hAnsi="Verdana"/>
          <w:b/>
          <w:bCs/>
          <w:color w:val="000080"/>
          <w:sz w:val="32"/>
          <w:szCs w:val="32"/>
          <w:lang w:val="en-US"/>
        </w:rPr>
      </w:pPr>
    </w:p>
    <w:p w:rsidR="009E12BF" w:rsidRPr="00D03B6C" w:rsidRDefault="009E12BF" w:rsidP="00D03B6C">
      <w:pPr>
        <w:autoSpaceDE w:val="0"/>
        <w:autoSpaceDN w:val="0"/>
        <w:adjustRightInd w:val="0"/>
        <w:jc w:val="center"/>
        <w:rPr>
          <w:rFonts w:ascii="Verdana" w:hAnsi="Verdana"/>
          <w:b/>
          <w:bCs/>
          <w:color w:val="000080"/>
          <w:sz w:val="32"/>
          <w:szCs w:val="32"/>
          <w:lang w:val="en-US"/>
        </w:rPr>
      </w:pPr>
    </w:p>
    <w:p w:rsidR="009E12BF" w:rsidRPr="00D03B6C" w:rsidRDefault="009E12BF" w:rsidP="00D03B6C">
      <w:pPr>
        <w:autoSpaceDE w:val="0"/>
        <w:autoSpaceDN w:val="0"/>
        <w:adjustRightInd w:val="0"/>
        <w:jc w:val="center"/>
        <w:rPr>
          <w:rFonts w:ascii="Verdana" w:hAnsi="Verdana" w:cs="Calibri"/>
          <w:b/>
          <w:bCs/>
          <w:color w:val="000080"/>
          <w:lang w:val="en-GB"/>
        </w:rPr>
      </w:pPr>
      <w:r w:rsidRPr="00D03B6C">
        <w:rPr>
          <w:rFonts w:ascii="Verdana" w:hAnsi="Verdana" w:cs="Calibri"/>
          <w:b/>
          <w:bCs/>
          <w:color w:val="000080"/>
          <w:lang w:val="en-GB"/>
        </w:rPr>
        <w:t>Identifying aspects related to the positive contribution of interculturality and</w:t>
      </w:r>
    </w:p>
    <w:p w:rsidR="009E12BF" w:rsidRPr="00D03B6C" w:rsidRDefault="009E12BF" w:rsidP="00D03B6C">
      <w:pPr>
        <w:autoSpaceDE w:val="0"/>
        <w:autoSpaceDN w:val="0"/>
        <w:adjustRightInd w:val="0"/>
        <w:jc w:val="center"/>
        <w:rPr>
          <w:rFonts w:ascii="Verdana" w:hAnsi="Verdana" w:cs="Calibri"/>
          <w:b/>
          <w:bCs/>
          <w:color w:val="000080"/>
          <w:lang w:val="en-GB"/>
        </w:rPr>
      </w:pPr>
      <w:r w:rsidRPr="00D03B6C">
        <w:rPr>
          <w:rFonts w:ascii="Verdana" w:hAnsi="Verdana" w:cs="Calibri"/>
          <w:b/>
          <w:bCs/>
          <w:color w:val="000080"/>
          <w:lang w:val="en-GB"/>
        </w:rPr>
        <w:t>sensitivity to diversity</w:t>
      </w: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right"/>
        <w:rPr>
          <w:rFonts w:ascii="Verdana" w:hAnsi="Verdana" w:cs="Calibri"/>
          <w:b/>
          <w:bCs/>
          <w:color w:val="000080"/>
          <w:lang w:val="en-GB"/>
        </w:rPr>
      </w:pPr>
    </w:p>
    <w:p w:rsidR="009E12BF" w:rsidRPr="00D03B6C" w:rsidRDefault="009E12BF" w:rsidP="00D03B6C">
      <w:pPr>
        <w:jc w:val="right"/>
        <w:rPr>
          <w:rFonts w:ascii="Verdana" w:hAnsi="Verdana"/>
          <w:b/>
          <w:color w:val="000080"/>
          <w:szCs w:val="22"/>
          <w:lang w:val="en-GB"/>
        </w:rPr>
      </w:pPr>
      <w:r w:rsidRPr="00D03B6C">
        <w:rPr>
          <w:rFonts w:ascii="Verdana" w:hAnsi="Verdana" w:cs="Calibri"/>
          <w:b/>
          <w:bCs/>
          <w:color w:val="000080"/>
          <w:lang w:val="en-GB"/>
        </w:rPr>
        <w:t>PREPARED BY:</w:t>
      </w:r>
    </w:p>
    <w:p w:rsidR="009E12BF" w:rsidRPr="00D03B6C" w:rsidRDefault="009E12BF" w:rsidP="00D03B6C">
      <w:pPr>
        <w:jc w:val="right"/>
        <w:rPr>
          <w:rFonts w:ascii="Verdana" w:hAnsi="Verdana"/>
          <w:color w:val="000080"/>
          <w:szCs w:val="22"/>
          <w:lang w:val="en-GB"/>
        </w:rPr>
      </w:pPr>
      <w:r w:rsidRPr="00D03B6C">
        <w:rPr>
          <w:rFonts w:ascii="Verdana" w:hAnsi="Verdana"/>
          <w:color w:val="000080"/>
          <w:szCs w:val="22"/>
          <w:lang w:val="en-GB"/>
        </w:rPr>
        <w:t xml:space="preserve">Ainhoa Ruiz Azarola, </w:t>
      </w:r>
    </w:p>
    <w:p w:rsidR="009E12BF" w:rsidRPr="00D03B6C" w:rsidRDefault="009E12BF" w:rsidP="00D03B6C">
      <w:pPr>
        <w:jc w:val="right"/>
        <w:rPr>
          <w:rFonts w:ascii="Verdana" w:hAnsi="Verdana"/>
          <w:color w:val="000080"/>
          <w:szCs w:val="22"/>
          <w:lang w:val="en-US"/>
        </w:rPr>
      </w:pPr>
      <w:r w:rsidRPr="00D03B6C">
        <w:rPr>
          <w:rFonts w:ascii="Verdana" w:hAnsi="Verdana"/>
          <w:color w:val="000080"/>
          <w:szCs w:val="22"/>
          <w:lang w:val="en-US"/>
        </w:rPr>
        <w:tab/>
      </w:r>
      <w:r w:rsidRPr="00D03B6C">
        <w:rPr>
          <w:rFonts w:ascii="Verdana" w:hAnsi="Verdana"/>
          <w:color w:val="000080"/>
          <w:szCs w:val="22"/>
          <w:lang w:val="en-US"/>
        </w:rPr>
        <w:tab/>
      </w:r>
      <w:r w:rsidRPr="00D03B6C">
        <w:rPr>
          <w:rFonts w:ascii="Verdana" w:hAnsi="Verdana"/>
          <w:color w:val="000080"/>
          <w:szCs w:val="22"/>
          <w:lang w:val="en-US"/>
        </w:rPr>
        <w:tab/>
      </w:r>
      <w:r w:rsidRPr="00D03B6C">
        <w:rPr>
          <w:rFonts w:ascii="Verdana" w:hAnsi="Verdana"/>
          <w:color w:val="000080"/>
          <w:szCs w:val="22"/>
          <w:lang w:val="en-US"/>
        </w:rPr>
        <w:tab/>
        <w:t xml:space="preserve">  Andalusian School of Public Health, 2015 </w:t>
      </w: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center"/>
        <w:rPr>
          <w:rFonts w:ascii="Verdana" w:hAnsi="Verdana" w:cs="Calibri"/>
          <w:b/>
          <w:bCs/>
          <w:color w:val="000080"/>
          <w:sz w:val="22"/>
          <w:lang w:val="en-GB"/>
        </w:rPr>
      </w:pPr>
    </w:p>
    <w:p w:rsidR="009E12BF" w:rsidRPr="00D03B6C" w:rsidRDefault="009E12BF" w:rsidP="00D03B6C">
      <w:pPr>
        <w:autoSpaceDE w:val="0"/>
        <w:autoSpaceDN w:val="0"/>
        <w:adjustRightInd w:val="0"/>
        <w:jc w:val="center"/>
        <w:rPr>
          <w:rFonts w:ascii="Verdana" w:hAnsi="Verdana" w:cs="Calibri"/>
          <w:b/>
          <w:bCs/>
          <w:color w:val="000080"/>
          <w:sz w:val="22"/>
          <w:lang w:val="en-GB"/>
        </w:rPr>
      </w:pPr>
      <w:r w:rsidRPr="00D03B6C">
        <w:rPr>
          <w:rFonts w:ascii="Verdana" w:hAnsi="Verdana" w:cs="Calibri"/>
          <w:b/>
          <w:bCs/>
          <w:color w:val="000080"/>
          <w:sz w:val="22"/>
          <w:lang w:val="en-GB"/>
        </w:rPr>
        <w:t>Identifying aspects related to the positive contribution of interculturality and</w:t>
      </w:r>
    </w:p>
    <w:p w:rsidR="009E12BF" w:rsidRPr="00D03B6C" w:rsidRDefault="009E12BF" w:rsidP="00D03B6C">
      <w:pPr>
        <w:autoSpaceDE w:val="0"/>
        <w:autoSpaceDN w:val="0"/>
        <w:adjustRightInd w:val="0"/>
        <w:jc w:val="center"/>
        <w:rPr>
          <w:rFonts w:ascii="Verdana" w:hAnsi="Verdana" w:cs="Calibri"/>
          <w:b/>
          <w:bCs/>
          <w:color w:val="000080"/>
          <w:sz w:val="22"/>
          <w:lang w:val="en-GB"/>
        </w:rPr>
      </w:pPr>
      <w:r w:rsidRPr="00D03B6C">
        <w:rPr>
          <w:rFonts w:ascii="Verdana" w:hAnsi="Verdana" w:cs="Calibri"/>
          <w:b/>
          <w:bCs/>
          <w:color w:val="000080"/>
          <w:sz w:val="22"/>
          <w:lang w:val="en-GB"/>
        </w:rPr>
        <w:t>sensitivity to diversity</w:t>
      </w:r>
    </w:p>
    <w:p w:rsidR="009E12BF" w:rsidRPr="00D03B6C" w:rsidRDefault="009E12BF" w:rsidP="00D03B6C">
      <w:pPr>
        <w:autoSpaceDE w:val="0"/>
        <w:autoSpaceDN w:val="0"/>
        <w:adjustRightInd w:val="0"/>
        <w:jc w:val="both"/>
        <w:rPr>
          <w:rFonts w:ascii="Verdana" w:hAnsi="Verdana" w:cs="Calibri"/>
          <w:b/>
          <w:bCs/>
          <w:lang w:val="en-GB"/>
        </w:rPr>
      </w:pPr>
    </w:p>
    <w:p w:rsidR="009E12BF" w:rsidRPr="00D03B6C" w:rsidRDefault="009E12BF" w:rsidP="00D03B6C">
      <w:pPr>
        <w:autoSpaceDE w:val="0"/>
        <w:autoSpaceDN w:val="0"/>
        <w:adjustRightInd w:val="0"/>
        <w:jc w:val="both"/>
        <w:rPr>
          <w:rFonts w:ascii="Verdana" w:hAnsi="Verdana" w:cs="Calibri"/>
          <w:b/>
          <w:bCs/>
          <w:lang w:val="en-GB"/>
        </w:rPr>
      </w:pPr>
    </w:p>
    <w:p w:rsidR="009E12BF" w:rsidRPr="00D03B6C" w:rsidRDefault="009E12BF" w:rsidP="00D03B6C">
      <w:pPr>
        <w:autoSpaceDE w:val="0"/>
        <w:autoSpaceDN w:val="0"/>
        <w:adjustRightInd w:val="0"/>
        <w:jc w:val="both"/>
        <w:rPr>
          <w:rFonts w:ascii="Verdana" w:hAnsi="Verdana" w:cs="Calibri"/>
          <w:b/>
          <w:bCs/>
          <w:lang w:val="en-GB"/>
        </w:rPr>
      </w:pPr>
    </w:p>
    <w:p w:rsidR="009E12BF" w:rsidRPr="00D03B6C" w:rsidRDefault="009E12BF" w:rsidP="00D03B6C">
      <w:pPr>
        <w:jc w:val="both"/>
        <w:rPr>
          <w:rFonts w:ascii="Verdana" w:hAnsi="Verdana"/>
          <w:b/>
          <w:bCs/>
          <w:sz w:val="22"/>
          <w:lang w:val="en-GB"/>
        </w:rPr>
      </w:pPr>
      <w:r w:rsidRPr="00D03B6C">
        <w:rPr>
          <w:rFonts w:ascii="Verdana" w:hAnsi="Verdana"/>
          <w:b/>
          <w:bCs/>
          <w:sz w:val="22"/>
          <w:lang w:val="en-GB"/>
        </w:rPr>
        <w:t xml:space="preserve">Slide 23: </w:t>
      </w:r>
      <w:r w:rsidRPr="00D03B6C">
        <w:rPr>
          <w:rFonts w:ascii="Verdana" w:hAnsi="Verdana"/>
          <w:sz w:val="22"/>
          <w:lang w:val="en-GB"/>
        </w:rPr>
        <w:t>Title of the Unit</w:t>
      </w:r>
    </w:p>
    <w:p w:rsidR="009E12BF" w:rsidRPr="00D03B6C" w:rsidRDefault="009E12BF" w:rsidP="00D03B6C">
      <w:pPr>
        <w:jc w:val="both"/>
        <w:rPr>
          <w:rFonts w:ascii="Verdana" w:hAnsi="Verdana"/>
          <w:b/>
          <w:bCs/>
          <w:sz w:val="22"/>
          <w:lang w:val="en-GB"/>
        </w:rPr>
      </w:pPr>
    </w:p>
    <w:p w:rsidR="009E12BF" w:rsidRPr="00D03B6C" w:rsidRDefault="009E12BF" w:rsidP="00D03B6C">
      <w:pPr>
        <w:jc w:val="both"/>
        <w:rPr>
          <w:rFonts w:ascii="Verdana" w:hAnsi="Verdana"/>
          <w:b/>
          <w:bCs/>
          <w:sz w:val="22"/>
          <w:lang w:val="en-GB"/>
        </w:rPr>
      </w:pPr>
      <w:r w:rsidRPr="00D03B6C">
        <w:rPr>
          <w:rFonts w:ascii="Verdana" w:hAnsi="Verdana"/>
          <w:b/>
          <w:bCs/>
          <w:sz w:val="22"/>
          <w:lang w:val="en-GB"/>
        </w:rPr>
        <w:t xml:space="preserve">Slide 24: </w:t>
      </w:r>
      <w:r w:rsidRPr="00D03B6C">
        <w:rPr>
          <w:rFonts w:ascii="Verdana" w:hAnsi="Verdana"/>
          <w:sz w:val="22"/>
          <w:lang w:val="en-GB"/>
        </w:rPr>
        <w:t>Figures with demographic data</w:t>
      </w:r>
    </w:p>
    <w:p w:rsidR="009E12BF" w:rsidRPr="00D03B6C" w:rsidRDefault="009E12BF" w:rsidP="00D03B6C">
      <w:pPr>
        <w:jc w:val="both"/>
        <w:rPr>
          <w:rFonts w:ascii="Verdana" w:hAnsi="Verdana"/>
          <w:b/>
          <w:bCs/>
          <w:sz w:val="22"/>
          <w:lang w:val="en-GB"/>
        </w:rPr>
      </w:pPr>
    </w:p>
    <w:p w:rsidR="009E12BF" w:rsidRPr="00D03B6C" w:rsidRDefault="009E12BF" w:rsidP="00D03B6C">
      <w:pPr>
        <w:jc w:val="both"/>
        <w:rPr>
          <w:rFonts w:ascii="Verdana" w:hAnsi="Verdana"/>
          <w:sz w:val="22"/>
          <w:szCs w:val="22"/>
          <w:lang w:val="en-GB"/>
        </w:rPr>
      </w:pPr>
      <w:r w:rsidRPr="00D03B6C">
        <w:rPr>
          <w:rFonts w:ascii="Verdana" w:hAnsi="Verdana"/>
          <w:sz w:val="22"/>
          <w:szCs w:val="22"/>
          <w:lang w:val="en-GB"/>
        </w:rPr>
        <w:t xml:space="preserve">Europe is composed by millions of people, including migrants and ethnic minority populations. </w:t>
      </w:r>
    </w:p>
    <w:p w:rsidR="009E12BF" w:rsidRPr="00D03B6C" w:rsidRDefault="009E12BF" w:rsidP="00D03B6C">
      <w:pPr>
        <w:jc w:val="both"/>
        <w:rPr>
          <w:rFonts w:ascii="Verdana" w:hAnsi="Verdana"/>
          <w:sz w:val="22"/>
          <w:lang w:val="en-GB"/>
        </w:rPr>
      </w:pPr>
      <w:r w:rsidRPr="00D03B6C">
        <w:rPr>
          <w:rFonts w:ascii="Verdana" w:hAnsi="Verdana"/>
          <w:sz w:val="22"/>
          <w:lang w:val="en-GB"/>
        </w:rPr>
        <w:t xml:space="preserve">At the beginning of 2015, the total EU population is around 505 hundred millions. </w:t>
      </w:r>
    </w:p>
    <w:p w:rsidR="009E12BF" w:rsidRPr="00D03B6C" w:rsidRDefault="009E12BF" w:rsidP="00D03B6C">
      <w:pPr>
        <w:jc w:val="both"/>
        <w:rPr>
          <w:rFonts w:ascii="Verdana" w:hAnsi="Verdana"/>
          <w:lang w:val="en-GB"/>
        </w:rPr>
      </w:pPr>
    </w:p>
    <w:p w:rsidR="009E12BF" w:rsidRPr="00D03B6C" w:rsidRDefault="009E12BF" w:rsidP="00D03B6C">
      <w:pPr>
        <w:jc w:val="both"/>
        <w:rPr>
          <w:rFonts w:ascii="Verdana" w:hAnsi="Verdana"/>
          <w:lang w:val="en-GB"/>
        </w:rPr>
      </w:pPr>
      <w:r w:rsidRPr="00D03B6C">
        <w:rPr>
          <w:rFonts w:ascii="Verdana" w:hAnsi="Verdana"/>
          <w:noProof/>
          <w:lang w:eastAsia="es-ES"/>
        </w:rPr>
        <w:pict>
          <v:shape id="Imagen 9" o:spid="_x0000_i1025" type="#_x0000_t75" style="width:234.75pt;height:249pt;visibility:visible">
            <v:imagedata r:id="rId28" o:title=""/>
          </v:shape>
        </w:pict>
      </w:r>
    </w:p>
    <w:p w:rsidR="009E12BF" w:rsidRPr="00D03B6C" w:rsidRDefault="009E12BF" w:rsidP="00D03B6C">
      <w:pPr>
        <w:jc w:val="both"/>
        <w:rPr>
          <w:rFonts w:ascii="Verdana" w:hAnsi="Verdana"/>
          <w:lang w:val="en-GB"/>
        </w:rPr>
      </w:pPr>
    </w:p>
    <w:p w:rsidR="009E12BF" w:rsidRPr="00D03B6C" w:rsidRDefault="009E12BF" w:rsidP="00D03B6C">
      <w:pPr>
        <w:jc w:val="both"/>
        <w:rPr>
          <w:rFonts w:ascii="Verdana" w:hAnsi="Verdana"/>
          <w:i/>
          <w:iCs/>
          <w:sz w:val="22"/>
          <w:szCs w:val="22"/>
          <w:lang w:val="en-GB"/>
        </w:rPr>
      </w:pPr>
      <w:r w:rsidRPr="00D03B6C">
        <w:rPr>
          <w:rFonts w:ascii="Verdana" w:hAnsi="Verdana"/>
          <w:b/>
          <w:bCs/>
          <w:sz w:val="22"/>
          <w:szCs w:val="22"/>
          <w:lang w:val="en-GB"/>
        </w:rPr>
        <w:t>Based on Eurostat latest statistics</w:t>
      </w:r>
      <w:r w:rsidRPr="00D03B6C">
        <w:rPr>
          <w:rStyle w:val="FootnoteReference"/>
          <w:rFonts w:ascii="Verdana" w:hAnsi="Verdana"/>
          <w:b/>
          <w:bCs/>
          <w:sz w:val="22"/>
          <w:szCs w:val="22"/>
          <w:lang w:val="en-GB"/>
        </w:rPr>
        <w:footnoteReference w:id="41"/>
      </w:r>
      <w:r w:rsidRPr="00D03B6C">
        <w:rPr>
          <w:rFonts w:ascii="Verdana" w:hAnsi="Verdana"/>
          <w:b/>
          <w:bCs/>
          <w:sz w:val="22"/>
          <w:szCs w:val="22"/>
          <w:lang w:val="en-GB"/>
        </w:rPr>
        <w:t xml:space="preserve">, </w:t>
      </w:r>
      <w:r w:rsidRPr="00D03B6C">
        <w:rPr>
          <w:rFonts w:ascii="Verdana" w:hAnsi="Verdana"/>
          <w:b/>
          <w:bCs/>
          <w:i/>
          <w:iCs/>
          <w:sz w:val="22"/>
          <w:szCs w:val="22"/>
          <w:lang w:val="en-GB"/>
        </w:rPr>
        <w:t>d</w:t>
      </w:r>
      <w:r w:rsidRPr="00D03B6C">
        <w:rPr>
          <w:rFonts w:ascii="Verdana" w:hAnsi="Verdana"/>
          <w:i/>
          <w:iCs/>
          <w:sz w:val="22"/>
          <w:szCs w:val="22"/>
          <w:lang w:val="en-GB"/>
        </w:rPr>
        <w:t>uring 2012, there were an estimated 1.7 million</w:t>
      </w:r>
      <w:r w:rsidRPr="00D03B6C">
        <w:rPr>
          <w:rStyle w:val="apple-converted-space"/>
          <w:rFonts w:ascii="Verdana" w:hAnsi="Verdana" w:cs="Arial"/>
          <w:i/>
          <w:iCs/>
          <w:color w:val="000000"/>
          <w:sz w:val="22"/>
          <w:szCs w:val="22"/>
          <w:lang w:val="en-GB"/>
        </w:rPr>
        <w:t> </w:t>
      </w:r>
      <w:r w:rsidRPr="00D03B6C">
        <w:rPr>
          <w:rFonts w:ascii="Verdana" w:hAnsi="Verdana" w:cs="Arial"/>
          <w:i/>
          <w:iCs/>
          <w:sz w:val="22"/>
          <w:szCs w:val="22"/>
          <w:lang w:val="en-GB"/>
        </w:rPr>
        <w:t>immigrants</w:t>
      </w:r>
      <w:r w:rsidRPr="00D03B6C">
        <w:rPr>
          <w:rStyle w:val="apple-converted-space"/>
          <w:rFonts w:ascii="Verdana" w:hAnsi="Verdana" w:cs="Arial"/>
          <w:i/>
          <w:iCs/>
          <w:color w:val="000000"/>
          <w:sz w:val="22"/>
          <w:szCs w:val="22"/>
          <w:lang w:val="en-GB"/>
        </w:rPr>
        <w:t> </w:t>
      </w:r>
      <w:r w:rsidRPr="00D03B6C">
        <w:rPr>
          <w:rFonts w:ascii="Verdana" w:hAnsi="Verdana"/>
          <w:i/>
          <w:iCs/>
          <w:sz w:val="22"/>
          <w:szCs w:val="22"/>
          <w:lang w:val="en-GB"/>
        </w:rPr>
        <w:t>to the</w:t>
      </w:r>
      <w:r w:rsidRPr="00D03B6C">
        <w:rPr>
          <w:rStyle w:val="apple-converted-space"/>
          <w:rFonts w:ascii="Verdana" w:hAnsi="Verdana" w:cs="Arial"/>
          <w:i/>
          <w:iCs/>
          <w:color w:val="000000"/>
          <w:sz w:val="22"/>
          <w:szCs w:val="22"/>
          <w:lang w:val="en-GB"/>
        </w:rPr>
        <w:t> </w:t>
      </w:r>
      <w:r w:rsidRPr="00D03B6C">
        <w:rPr>
          <w:rFonts w:ascii="Verdana" w:hAnsi="Verdana" w:cs="Arial"/>
          <w:i/>
          <w:iCs/>
          <w:sz w:val="22"/>
          <w:szCs w:val="22"/>
          <w:lang w:val="en-GB"/>
        </w:rPr>
        <w:t>EU-27</w:t>
      </w:r>
      <w:r w:rsidRPr="00D03B6C">
        <w:rPr>
          <w:rStyle w:val="apple-converted-space"/>
          <w:rFonts w:ascii="Verdana" w:hAnsi="Verdana" w:cs="Arial"/>
          <w:i/>
          <w:iCs/>
          <w:color w:val="000000"/>
          <w:sz w:val="22"/>
          <w:szCs w:val="22"/>
          <w:lang w:val="en-GB"/>
        </w:rPr>
        <w:t> </w:t>
      </w:r>
      <w:r w:rsidRPr="00D03B6C">
        <w:rPr>
          <w:rFonts w:ascii="Verdana" w:hAnsi="Verdana"/>
          <w:i/>
          <w:iCs/>
          <w:sz w:val="22"/>
          <w:szCs w:val="22"/>
          <w:lang w:val="en-GB"/>
        </w:rPr>
        <w:t>from countries outside the EU-27. In addition, 1.7 million people previously residing in one of the EU Member States migrated to another Member State. Thus, about 3.4 million people immigrated to one of the EU-27 Member States, while at least 2.7 million</w:t>
      </w:r>
      <w:r w:rsidRPr="00D03B6C">
        <w:rPr>
          <w:rStyle w:val="apple-converted-space"/>
          <w:rFonts w:ascii="Verdana" w:hAnsi="Verdana" w:cs="Arial"/>
          <w:i/>
          <w:iCs/>
          <w:color w:val="000000"/>
          <w:sz w:val="22"/>
          <w:szCs w:val="22"/>
          <w:lang w:val="en-GB"/>
        </w:rPr>
        <w:t> </w:t>
      </w:r>
      <w:r w:rsidRPr="00D03B6C">
        <w:rPr>
          <w:rFonts w:ascii="Verdana" w:hAnsi="Verdana" w:cs="Arial"/>
          <w:i/>
          <w:iCs/>
          <w:sz w:val="22"/>
          <w:szCs w:val="22"/>
          <w:lang w:val="en-GB"/>
        </w:rPr>
        <w:t>emigrants</w:t>
      </w:r>
      <w:r w:rsidRPr="00D03B6C">
        <w:rPr>
          <w:rStyle w:val="apple-converted-space"/>
          <w:rFonts w:ascii="Verdana" w:hAnsi="Verdana" w:cs="Arial"/>
          <w:i/>
          <w:iCs/>
          <w:color w:val="000000"/>
          <w:sz w:val="22"/>
          <w:szCs w:val="22"/>
          <w:lang w:val="en-GB"/>
        </w:rPr>
        <w:t> </w:t>
      </w:r>
      <w:r w:rsidRPr="00D03B6C">
        <w:rPr>
          <w:rFonts w:ascii="Verdana" w:hAnsi="Verdana"/>
          <w:i/>
          <w:iCs/>
          <w:sz w:val="22"/>
          <w:szCs w:val="22"/>
          <w:lang w:val="en-GB"/>
        </w:rPr>
        <w:t>were reported to have left an EU-27 Member State.</w:t>
      </w:r>
    </w:p>
    <w:p w:rsidR="009E12BF" w:rsidRPr="00D03B6C" w:rsidRDefault="009E12BF" w:rsidP="00D03B6C">
      <w:pPr>
        <w:shd w:val="clear" w:color="auto" w:fill="FFFFFF"/>
        <w:jc w:val="both"/>
        <w:rPr>
          <w:rFonts w:ascii="Verdana" w:hAnsi="Verdana"/>
          <w:i/>
          <w:iCs/>
          <w:sz w:val="22"/>
          <w:szCs w:val="22"/>
          <w:lang w:val="en-GB"/>
        </w:rPr>
      </w:pPr>
      <w:r w:rsidRPr="00D03B6C">
        <w:rPr>
          <w:rFonts w:ascii="Verdana" w:hAnsi="Verdana"/>
          <w:i/>
          <w:iCs/>
          <w:sz w:val="22"/>
          <w:szCs w:val="22"/>
          <w:lang w:val="en-GB"/>
        </w:rPr>
        <w:t>The EU-27 foreign population (people residing in an EU-27 Member State with citizenship of a non-member country) on 1 January 2013 was 20.4 million, representing 4.1 % of the EU-27 population. In addition, there were 13.7 million persons living in an EU-27 Member State on 1 January 2013 with the citizenship of another EU-27 Member State.</w:t>
      </w:r>
    </w:p>
    <w:p w:rsidR="009E12BF" w:rsidRPr="00D03B6C" w:rsidRDefault="009E12BF" w:rsidP="00D03B6C">
      <w:pPr>
        <w:shd w:val="clear" w:color="auto" w:fill="FFFFFF"/>
        <w:jc w:val="both"/>
        <w:rPr>
          <w:rFonts w:ascii="Verdana" w:hAnsi="Verdana"/>
          <w:i/>
          <w:iCs/>
          <w:sz w:val="22"/>
          <w:szCs w:val="22"/>
          <w:lang w:val="en-GB"/>
        </w:rPr>
      </w:pPr>
      <w:r w:rsidRPr="00D03B6C">
        <w:rPr>
          <w:rFonts w:ascii="Verdana" w:hAnsi="Verdana"/>
          <w:i/>
          <w:iCs/>
          <w:sz w:val="22"/>
          <w:szCs w:val="22"/>
          <w:lang w:val="en-GB"/>
        </w:rPr>
        <w:t>There were 33.5 million people born outside of the EU-27 living in an EU-27 Member State on 1 January 2013, while there were 17.3 million persons who had been born in a different EU-27 Member State from their country of residence.</w:t>
      </w:r>
    </w:p>
    <w:p w:rsidR="009E12BF" w:rsidRPr="00D03B6C" w:rsidRDefault="009E12BF" w:rsidP="00D03B6C">
      <w:pPr>
        <w:rPr>
          <w:rFonts w:ascii="Verdana" w:hAnsi="Verdana"/>
          <w:sz w:val="22"/>
          <w:szCs w:val="22"/>
          <w:lang w:val="en-GB"/>
        </w:rPr>
      </w:pPr>
      <w:r w:rsidRPr="00D03B6C">
        <w:rPr>
          <w:rFonts w:ascii="Verdana" w:hAnsi="Verdana"/>
          <w:noProof/>
          <w:sz w:val="22"/>
          <w:szCs w:val="22"/>
          <w:lang w:eastAsia="es-ES"/>
        </w:rPr>
        <w:pict>
          <v:shape id="Imagen 10" o:spid="_x0000_i1026" type="#_x0000_t75" style="width:321.75pt;height:210.75pt;visibility:visible">
            <v:imagedata r:id="rId29" o:title=""/>
          </v:shape>
        </w:pict>
      </w:r>
    </w:p>
    <w:p w:rsidR="009E12BF" w:rsidRPr="00D03B6C" w:rsidRDefault="009E12BF" w:rsidP="00D03B6C">
      <w:pPr>
        <w:jc w:val="both"/>
        <w:rPr>
          <w:rFonts w:ascii="Verdana" w:hAnsi="Verdana"/>
          <w:lang w:val="en-GB"/>
        </w:rPr>
      </w:pPr>
    </w:p>
    <w:p w:rsidR="009E12BF" w:rsidRPr="00D03B6C" w:rsidRDefault="009E12BF" w:rsidP="00D03B6C">
      <w:pPr>
        <w:rPr>
          <w:rFonts w:ascii="Verdana" w:hAnsi="Verdana"/>
          <w:sz w:val="22"/>
          <w:szCs w:val="22"/>
          <w:highlight w:val="yellow"/>
          <w:lang w:val="en-GB"/>
        </w:rPr>
      </w:pPr>
      <w:r w:rsidRPr="00D03B6C">
        <w:rPr>
          <w:rFonts w:ascii="Verdana" w:hAnsi="Verdana"/>
          <w:noProof/>
          <w:sz w:val="22"/>
          <w:szCs w:val="22"/>
          <w:lang w:eastAsia="es-ES"/>
        </w:rPr>
        <w:pict>
          <v:shape id="Imagen 11" o:spid="_x0000_i1027" type="#_x0000_t75" style="width:279.75pt;height:396.75pt;visibility:visible">
            <v:imagedata r:id="rId30" o:title=""/>
          </v:shape>
        </w:pict>
      </w:r>
    </w:p>
    <w:p w:rsidR="009E12BF" w:rsidRPr="00D03B6C" w:rsidRDefault="009E12BF" w:rsidP="00D03B6C">
      <w:pPr>
        <w:jc w:val="both"/>
        <w:rPr>
          <w:rFonts w:ascii="Verdana" w:hAnsi="Verdana"/>
          <w:sz w:val="22"/>
          <w:szCs w:val="22"/>
          <w:lang w:val="en-GB"/>
        </w:rPr>
      </w:pPr>
    </w:p>
    <w:p w:rsidR="009E12BF" w:rsidRPr="00D03B6C" w:rsidRDefault="009E12BF" w:rsidP="00D03B6C">
      <w:pPr>
        <w:jc w:val="both"/>
        <w:rPr>
          <w:rFonts w:ascii="Verdana" w:hAnsi="Verdana"/>
          <w:sz w:val="22"/>
          <w:szCs w:val="22"/>
          <w:lang w:val="en-GB"/>
        </w:rPr>
      </w:pPr>
      <w:r w:rsidRPr="00D03B6C">
        <w:rPr>
          <w:rFonts w:ascii="Verdana" w:hAnsi="Verdana"/>
          <w:sz w:val="22"/>
          <w:szCs w:val="22"/>
          <w:lang w:val="en-GB"/>
        </w:rPr>
        <w:t xml:space="preserve">Migrants and people from ethnic minorities, as well as the other European citizens in the European Union, are protected by the </w:t>
      </w:r>
      <w:r w:rsidRPr="00D03B6C">
        <w:rPr>
          <w:rFonts w:ascii="Verdana" w:hAnsi="Verdana"/>
          <w:sz w:val="22"/>
          <w:szCs w:val="22"/>
          <w:lang w:val="en-US"/>
        </w:rPr>
        <w:t>fundamental principles of the EU</w:t>
      </w:r>
      <w:r w:rsidRPr="00D03B6C">
        <w:rPr>
          <w:rStyle w:val="FootnoteReference"/>
          <w:rFonts w:ascii="Verdana" w:hAnsi="Verdana"/>
          <w:sz w:val="22"/>
          <w:szCs w:val="22"/>
          <w:lang w:val="en-US"/>
        </w:rPr>
        <w:footnoteReference w:id="42"/>
      </w:r>
      <w:r w:rsidRPr="00D03B6C">
        <w:rPr>
          <w:rFonts w:ascii="Verdana" w:hAnsi="Verdana"/>
          <w:sz w:val="22"/>
          <w:szCs w:val="22"/>
          <w:lang w:val="en-US"/>
        </w:rPr>
        <w:t>, there ensure the free movement of persons as one of the fundamental freedoms guaranteed by Community law and includes the right to live and work in another Member State.</w:t>
      </w:r>
    </w:p>
    <w:p w:rsidR="009E12BF" w:rsidRPr="00D03B6C" w:rsidRDefault="009E12BF" w:rsidP="00D03B6C">
      <w:pPr>
        <w:jc w:val="both"/>
        <w:rPr>
          <w:rFonts w:ascii="Verdana" w:hAnsi="Verdana"/>
          <w:sz w:val="22"/>
          <w:szCs w:val="22"/>
          <w:lang w:val="en-GB"/>
        </w:rPr>
      </w:pPr>
    </w:p>
    <w:p w:rsidR="009E12BF" w:rsidRPr="00D03B6C" w:rsidRDefault="009E12BF" w:rsidP="00D03B6C">
      <w:pPr>
        <w:jc w:val="both"/>
        <w:rPr>
          <w:rFonts w:ascii="Verdana" w:hAnsi="Verdana"/>
          <w:sz w:val="22"/>
          <w:szCs w:val="22"/>
          <w:lang w:val="en-GB"/>
        </w:rPr>
      </w:pPr>
      <w:r w:rsidRPr="00D03B6C">
        <w:rPr>
          <w:rFonts w:ascii="Verdana" w:hAnsi="Verdana"/>
          <w:sz w:val="22"/>
          <w:szCs w:val="22"/>
          <w:lang w:val="en-GB"/>
        </w:rPr>
        <w:t>Migrants and ethnic minority populations have been differentiated because of their personal and cultural habits, and only sometimes because of their economic value. Their contribution in personal and social dimensions has, however, not been recognised or valued in the same way.</w:t>
      </w:r>
    </w:p>
    <w:p w:rsidR="009E12BF" w:rsidRPr="00D03B6C" w:rsidRDefault="009E12BF" w:rsidP="00D03B6C">
      <w:pPr>
        <w:jc w:val="both"/>
        <w:rPr>
          <w:rFonts w:ascii="Verdana" w:hAnsi="Verdana" w:cs="Courier New"/>
          <w:color w:val="212121"/>
          <w:sz w:val="22"/>
          <w:szCs w:val="22"/>
          <w:lang w:val="en-GB"/>
        </w:rPr>
      </w:pPr>
    </w:p>
    <w:p w:rsidR="009E12BF" w:rsidRPr="00D03B6C" w:rsidRDefault="009E12BF" w:rsidP="00D03B6C">
      <w:pPr>
        <w:jc w:val="both"/>
        <w:rPr>
          <w:rFonts w:ascii="Verdana" w:hAnsi="Verdana"/>
          <w:i/>
          <w:iCs/>
          <w:sz w:val="22"/>
          <w:szCs w:val="23"/>
          <w:lang w:val="en-GB"/>
        </w:rPr>
      </w:pPr>
      <w:r w:rsidRPr="00D03B6C">
        <w:rPr>
          <w:rFonts w:ascii="Verdana" w:hAnsi="Verdana"/>
          <w:b/>
          <w:bCs/>
          <w:sz w:val="22"/>
          <w:szCs w:val="22"/>
          <w:shd w:val="clear" w:color="auto" w:fill="FFFFFF"/>
          <w:lang w:val="en-GB"/>
        </w:rPr>
        <w:t>Slide 25: The European Network against Racism (ENAR)</w:t>
      </w:r>
      <w:r w:rsidRPr="00D03B6C">
        <w:rPr>
          <w:rStyle w:val="FootnoteReference"/>
          <w:rFonts w:ascii="Verdana" w:hAnsi="Verdana"/>
          <w:b/>
          <w:bCs/>
          <w:sz w:val="22"/>
          <w:szCs w:val="22"/>
          <w:shd w:val="clear" w:color="auto" w:fill="FFFFFF"/>
          <w:lang w:val="en-GB"/>
        </w:rPr>
        <w:footnoteReference w:id="43"/>
      </w:r>
      <w:r w:rsidRPr="00D03B6C">
        <w:rPr>
          <w:rFonts w:ascii="Verdana" w:hAnsi="Verdana"/>
          <w:b/>
          <w:bCs/>
          <w:sz w:val="22"/>
          <w:szCs w:val="22"/>
          <w:shd w:val="clear" w:color="auto" w:fill="FFFFFF"/>
          <w:lang w:val="en-GB"/>
        </w:rPr>
        <w:t xml:space="preserve"> has published a document addressing </w:t>
      </w:r>
      <w:r w:rsidRPr="00D03B6C">
        <w:rPr>
          <w:rFonts w:ascii="Verdana" w:hAnsi="Verdana"/>
          <w:bCs/>
          <w:iCs/>
          <w:sz w:val="22"/>
          <w:szCs w:val="22"/>
          <w:shd w:val="clear" w:color="auto" w:fill="FFFFFF"/>
          <w:lang w:val="en-GB"/>
        </w:rPr>
        <w:t>“</w:t>
      </w:r>
      <w:r w:rsidRPr="00D03B6C">
        <w:rPr>
          <w:rFonts w:ascii="Verdana" w:hAnsi="Verdana"/>
          <w:iCs/>
          <w:sz w:val="22"/>
          <w:szCs w:val="23"/>
          <w:lang w:val="en-GB"/>
        </w:rPr>
        <w:t>t</w:t>
      </w:r>
      <w:r w:rsidRPr="00D03B6C">
        <w:rPr>
          <w:rFonts w:ascii="Verdana" w:hAnsi="Verdana"/>
          <w:i/>
          <w:iCs/>
          <w:sz w:val="22"/>
          <w:szCs w:val="23"/>
          <w:lang w:val="en-GB"/>
        </w:rPr>
        <w:t xml:space="preserve">his mismatch of information about migrants and ethnic and religious minorities by showing evidence of the many talents they contribute to European society – culturally, socially, politically and economically. It also highlights, by contrast, the uncalculated losses incurred by failing to recognise and value these innumerable talents – which further impact Europe’s resilience in times of crisis, its lack of collective creativity and well-being.” </w:t>
      </w:r>
    </w:p>
    <w:p w:rsidR="009E12BF" w:rsidRPr="00D03B6C" w:rsidRDefault="009E12BF" w:rsidP="00D03B6C">
      <w:pPr>
        <w:jc w:val="both"/>
        <w:rPr>
          <w:rFonts w:ascii="Verdana" w:hAnsi="Verdana"/>
          <w:i/>
          <w:iCs/>
          <w:sz w:val="22"/>
          <w:szCs w:val="23"/>
          <w:lang w:val="en-GB"/>
        </w:rPr>
      </w:pPr>
    </w:p>
    <w:p w:rsidR="009E12BF" w:rsidRPr="00D03B6C" w:rsidRDefault="009E12BF" w:rsidP="00D03B6C">
      <w:pPr>
        <w:jc w:val="both"/>
        <w:rPr>
          <w:rFonts w:ascii="Verdana" w:hAnsi="Verdana"/>
          <w:i/>
          <w:iCs/>
          <w:sz w:val="22"/>
          <w:lang w:val="en-GB"/>
        </w:rPr>
      </w:pPr>
      <w:r w:rsidRPr="00D03B6C">
        <w:rPr>
          <w:rFonts w:ascii="Verdana" w:hAnsi="Verdana"/>
          <w:b/>
          <w:bCs/>
          <w:sz w:val="22"/>
          <w:lang w:val="en-GB"/>
        </w:rPr>
        <w:t>Slide 26:</w:t>
      </w:r>
      <w:r w:rsidRPr="00D03B6C">
        <w:rPr>
          <w:rFonts w:ascii="Verdana" w:hAnsi="Verdana"/>
          <w:i/>
          <w:iCs/>
          <w:sz w:val="22"/>
          <w:lang w:val="en-GB"/>
        </w:rPr>
        <w:t xml:space="preserve"> The main </w:t>
      </w:r>
      <w:r w:rsidRPr="00D03B6C">
        <w:rPr>
          <w:rFonts w:ascii="Verdana" w:hAnsi="Verdana"/>
          <w:b/>
          <w:bCs/>
          <w:i/>
          <w:iCs/>
          <w:sz w:val="22"/>
          <w:lang w:val="en-GB"/>
        </w:rPr>
        <w:t xml:space="preserve">contributions of migrants </w:t>
      </w:r>
      <w:r w:rsidRPr="00D03B6C">
        <w:rPr>
          <w:rFonts w:ascii="Verdana" w:hAnsi="Verdana"/>
          <w:i/>
          <w:iCs/>
          <w:sz w:val="22"/>
          <w:lang w:val="en-GB"/>
        </w:rPr>
        <w:t>to the European society</w:t>
      </w:r>
      <w:r w:rsidRPr="00D03B6C">
        <w:rPr>
          <w:rFonts w:ascii="Verdana" w:hAnsi="Verdana"/>
          <w:b/>
          <w:bCs/>
          <w:i/>
          <w:iCs/>
          <w:sz w:val="22"/>
          <w:lang w:val="en-GB"/>
        </w:rPr>
        <w:t xml:space="preserve"> are summarized as</w:t>
      </w:r>
      <w:r w:rsidRPr="00D03B6C">
        <w:rPr>
          <w:rFonts w:ascii="Verdana" w:hAnsi="Verdana"/>
          <w:i/>
          <w:iCs/>
          <w:sz w:val="22"/>
          <w:lang w:val="en-GB"/>
        </w:rPr>
        <w:t>:</w:t>
      </w:r>
    </w:p>
    <w:p w:rsidR="009E12BF" w:rsidRPr="00D03B6C" w:rsidRDefault="009E12BF" w:rsidP="00D03B6C">
      <w:pPr>
        <w:jc w:val="both"/>
        <w:rPr>
          <w:rFonts w:ascii="Verdana" w:hAnsi="Verdana"/>
          <w:i/>
          <w:iCs/>
          <w:sz w:val="22"/>
          <w:lang w:val="en-GB"/>
        </w:rPr>
      </w:pPr>
    </w:p>
    <w:p w:rsidR="009E12BF" w:rsidRPr="00D03B6C" w:rsidRDefault="009E12BF" w:rsidP="00D03B6C">
      <w:pPr>
        <w:jc w:val="both"/>
        <w:rPr>
          <w:rFonts w:ascii="Verdana" w:hAnsi="Verdana"/>
          <w:b/>
          <w:bCs/>
          <w:i/>
          <w:iCs/>
          <w:sz w:val="22"/>
          <w:lang w:val="en-GB"/>
        </w:rPr>
      </w:pPr>
      <w:r w:rsidRPr="00D03B6C">
        <w:rPr>
          <w:rFonts w:ascii="Verdana" w:hAnsi="Verdana"/>
          <w:i/>
          <w:iCs/>
          <w:sz w:val="22"/>
          <w:lang w:val="en-GB"/>
        </w:rPr>
        <w:t xml:space="preserve">Contributions to the </w:t>
      </w:r>
      <w:r w:rsidRPr="00D03B6C">
        <w:rPr>
          <w:rFonts w:ascii="Verdana" w:hAnsi="Verdana"/>
          <w:b/>
          <w:bCs/>
          <w:i/>
          <w:iCs/>
          <w:sz w:val="22"/>
          <w:lang w:val="en-GB"/>
        </w:rPr>
        <w:t>social, cultural and political</w:t>
      </w:r>
      <w:r w:rsidRPr="00D03B6C">
        <w:rPr>
          <w:rFonts w:ascii="Verdana" w:hAnsi="Verdana"/>
          <w:i/>
          <w:iCs/>
          <w:sz w:val="22"/>
          <w:lang w:val="en-GB"/>
        </w:rPr>
        <w:t xml:space="preserve"> aspects have an </w:t>
      </w:r>
      <w:r w:rsidRPr="00D03B6C">
        <w:rPr>
          <w:rFonts w:ascii="Verdana" w:hAnsi="Verdana"/>
          <w:b/>
          <w:bCs/>
          <w:i/>
          <w:iCs/>
          <w:sz w:val="22"/>
          <w:lang w:val="en-GB"/>
        </w:rPr>
        <w:t xml:space="preserve">economic value. </w:t>
      </w:r>
    </w:p>
    <w:p w:rsidR="009E12BF" w:rsidRPr="00D03B6C" w:rsidRDefault="009E12BF" w:rsidP="00D03B6C">
      <w:pPr>
        <w:jc w:val="both"/>
        <w:rPr>
          <w:rFonts w:ascii="Verdana" w:hAnsi="Verdana"/>
          <w:i/>
          <w:iCs/>
          <w:sz w:val="22"/>
          <w:lang w:val="en-GB"/>
        </w:rPr>
      </w:pPr>
      <w:r w:rsidRPr="00D03B6C">
        <w:rPr>
          <w:rFonts w:ascii="Verdana" w:hAnsi="Verdana"/>
          <w:i/>
          <w:iCs/>
          <w:sz w:val="22"/>
          <w:lang w:val="en-GB"/>
        </w:rPr>
        <w:t xml:space="preserve">Contributions to the </w:t>
      </w:r>
      <w:r w:rsidRPr="00D03B6C">
        <w:rPr>
          <w:rFonts w:ascii="Verdana" w:hAnsi="Verdana"/>
          <w:b/>
          <w:bCs/>
          <w:i/>
          <w:iCs/>
          <w:sz w:val="22"/>
          <w:lang w:val="en-GB"/>
        </w:rPr>
        <w:t>European economy</w:t>
      </w:r>
      <w:r w:rsidRPr="00D03B6C">
        <w:rPr>
          <w:rFonts w:ascii="Verdana" w:hAnsi="Verdana"/>
          <w:i/>
          <w:iCs/>
          <w:sz w:val="22"/>
          <w:lang w:val="en-GB"/>
        </w:rPr>
        <w:t>.</w:t>
      </w:r>
    </w:p>
    <w:p w:rsidR="009E12BF" w:rsidRPr="00D03B6C" w:rsidRDefault="009E12BF" w:rsidP="00D03B6C">
      <w:pPr>
        <w:jc w:val="both"/>
        <w:rPr>
          <w:rFonts w:ascii="Verdana" w:hAnsi="Verdana"/>
          <w:i/>
          <w:iCs/>
          <w:sz w:val="22"/>
          <w:lang w:val="en-GB"/>
        </w:rPr>
      </w:pPr>
      <w:r w:rsidRPr="00D03B6C">
        <w:rPr>
          <w:rFonts w:ascii="Verdana" w:hAnsi="Verdana"/>
          <w:i/>
          <w:iCs/>
          <w:sz w:val="22"/>
          <w:lang w:val="en-GB"/>
        </w:rPr>
        <w:t>They</w:t>
      </w:r>
      <w:r w:rsidRPr="00D03B6C">
        <w:rPr>
          <w:rFonts w:ascii="Verdana" w:hAnsi="Verdana"/>
          <w:b/>
          <w:bCs/>
          <w:i/>
          <w:iCs/>
          <w:sz w:val="22"/>
          <w:lang w:val="en-GB"/>
        </w:rPr>
        <w:t xml:space="preserve"> fill </w:t>
      </w:r>
      <w:r w:rsidRPr="00D03B6C">
        <w:rPr>
          <w:rFonts w:ascii="Verdana" w:hAnsi="Verdana"/>
          <w:i/>
          <w:iCs/>
          <w:sz w:val="22"/>
          <w:lang w:val="en-GB"/>
        </w:rPr>
        <w:t xml:space="preserve">specific </w:t>
      </w:r>
      <w:r w:rsidRPr="00D03B6C">
        <w:rPr>
          <w:rFonts w:ascii="Verdana" w:hAnsi="Verdana"/>
          <w:b/>
          <w:bCs/>
          <w:i/>
          <w:iCs/>
          <w:sz w:val="22"/>
          <w:lang w:val="en-GB"/>
        </w:rPr>
        <w:t>labour market gaps</w:t>
      </w:r>
      <w:r w:rsidRPr="00D03B6C">
        <w:rPr>
          <w:rFonts w:ascii="Verdana" w:hAnsi="Verdana"/>
          <w:i/>
          <w:iCs/>
          <w:sz w:val="22"/>
          <w:lang w:val="en-GB"/>
        </w:rPr>
        <w:t xml:space="preserve">, taking </w:t>
      </w:r>
      <w:r w:rsidRPr="00D03B6C">
        <w:rPr>
          <w:rFonts w:ascii="Verdana" w:hAnsi="Verdana"/>
          <w:b/>
          <w:bCs/>
          <w:i/>
          <w:iCs/>
          <w:sz w:val="22"/>
          <w:lang w:val="en-GB"/>
        </w:rPr>
        <w:t>jobs that the general population often refuses</w:t>
      </w:r>
      <w:r w:rsidRPr="00D03B6C">
        <w:rPr>
          <w:rFonts w:ascii="Verdana" w:hAnsi="Verdana"/>
          <w:i/>
          <w:iCs/>
          <w:sz w:val="22"/>
          <w:lang w:val="en-GB"/>
        </w:rPr>
        <w:t>.</w:t>
      </w:r>
    </w:p>
    <w:p w:rsidR="009E12BF" w:rsidRPr="00D03B6C" w:rsidRDefault="009E12BF" w:rsidP="00D03B6C">
      <w:pPr>
        <w:jc w:val="both"/>
        <w:rPr>
          <w:rFonts w:ascii="Verdana" w:hAnsi="Verdana"/>
          <w:i/>
          <w:iCs/>
          <w:sz w:val="22"/>
          <w:lang w:val="en-GB"/>
        </w:rPr>
      </w:pPr>
      <w:r w:rsidRPr="00D03B6C">
        <w:rPr>
          <w:rFonts w:ascii="Verdana" w:hAnsi="Verdana"/>
          <w:i/>
          <w:iCs/>
          <w:sz w:val="22"/>
          <w:lang w:val="en-GB"/>
        </w:rPr>
        <w:t xml:space="preserve">They are not only innovating but </w:t>
      </w:r>
      <w:r w:rsidRPr="00D03B6C">
        <w:rPr>
          <w:rFonts w:ascii="Verdana" w:hAnsi="Verdana"/>
          <w:b/>
          <w:bCs/>
          <w:i/>
          <w:iCs/>
          <w:sz w:val="22"/>
          <w:lang w:val="en-GB"/>
        </w:rPr>
        <w:t>their presence is enabling others to create and innovate</w:t>
      </w:r>
      <w:r w:rsidRPr="00D03B6C">
        <w:rPr>
          <w:rFonts w:ascii="Verdana" w:hAnsi="Verdana"/>
          <w:i/>
          <w:iCs/>
          <w:sz w:val="22"/>
          <w:lang w:val="en-GB"/>
        </w:rPr>
        <w:t>.</w:t>
      </w:r>
    </w:p>
    <w:p w:rsidR="009E12BF" w:rsidRPr="00D03B6C" w:rsidRDefault="009E12BF" w:rsidP="00D03B6C">
      <w:pPr>
        <w:jc w:val="both"/>
        <w:rPr>
          <w:rFonts w:ascii="Verdana" w:hAnsi="Verdana"/>
          <w:b/>
          <w:bCs/>
          <w:i/>
          <w:iCs/>
          <w:sz w:val="22"/>
          <w:lang w:val="en-GB"/>
        </w:rPr>
      </w:pPr>
      <w:r w:rsidRPr="00D03B6C">
        <w:rPr>
          <w:rFonts w:ascii="Verdana" w:hAnsi="Verdana"/>
          <w:i/>
          <w:iCs/>
          <w:sz w:val="22"/>
          <w:lang w:val="en-GB"/>
        </w:rPr>
        <w:t xml:space="preserve">They contribute significantly, directly and indirectly, to </w:t>
      </w:r>
      <w:r w:rsidRPr="00D03B6C">
        <w:rPr>
          <w:rFonts w:ascii="Verdana" w:hAnsi="Verdana"/>
          <w:b/>
          <w:bCs/>
          <w:i/>
          <w:iCs/>
          <w:sz w:val="22"/>
          <w:lang w:val="en-GB"/>
        </w:rPr>
        <w:t xml:space="preserve">GDP (gross domestic product) </w:t>
      </w:r>
      <w:r w:rsidRPr="00D03B6C">
        <w:rPr>
          <w:rFonts w:ascii="Verdana" w:hAnsi="Verdana"/>
          <w:i/>
          <w:iCs/>
          <w:sz w:val="22"/>
          <w:lang w:val="en-GB"/>
        </w:rPr>
        <w:t xml:space="preserve">and to the </w:t>
      </w:r>
      <w:r w:rsidRPr="00D03B6C">
        <w:rPr>
          <w:rFonts w:ascii="Verdana" w:hAnsi="Verdana"/>
          <w:b/>
          <w:bCs/>
          <w:i/>
          <w:iCs/>
          <w:sz w:val="22"/>
          <w:lang w:val="en-GB"/>
        </w:rPr>
        <w:t xml:space="preserve">trade of European countries. </w:t>
      </w:r>
    </w:p>
    <w:p w:rsidR="009E12BF" w:rsidRPr="00D03B6C" w:rsidRDefault="009E12BF" w:rsidP="00D03B6C">
      <w:pPr>
        <w:jc w:val="both"/>
        <w:rPr>
          <w:rFonts w:ascii="Verdana" w:hAnsi="Verdana"/>
          <w:b/>
          <w:bCs/>
          <w:i/>
          <w:iCs/>
          <w:sz w:val="22"/>
          <w:lang w:val="en-GB"/>
        </w:rPr>
      </w:pPr>
    </w:p>
    <w:p w:rsidR="009E12BF" w:rsidRPr="00D03B6C" w:rsidRDefault="009E12BF" w:rsidP="00D03B6C">
      <w:pPr>
        <w:jc w:val="both"/>
        <w:rPr>
          <w:rFonts w:ascii="Verdana" w:hAnsi="Verdana"/>
          <w:sz w:val="22"/>
          <w:lang w:val="en-GB"/>
        </w:rPr>
      </w:pPr>
      <w:r w:rsidRPr="00D03B6C">
        <w:rPr>
          <w:rFonts w:ascii="Verdana" w:hAnsi="Verdana"/>
          <w:sz w:val="22"/>
          <w:lang w:val="en-GB"/>
        </w:rPr>
        <w:t>The ENAR publication sets out to raise awareness of the many talents of migrants and ethnic and religious minorities in Europe by demonstrating that they contribute significantly, directly or indirectly.</w:t>
      </w:r>
    </w:p>
    <w:p w:rsidR="009E12BF" w:rsidRPr="00D03B6C" w:rsidRDefault="009E12BF" w:rsidP="00D03B6C">
      <w:pPr>
        <w:jc w:val="both"/>
        <w:rPr>
          <w:rFonts w:ascii="Verdana" w:hAnsi="Verdana"/>
          <w:sz w:val="22"/>
          <w:lang w:val="en-GB"/>
        </w:rPr>
      </w:pPr>
    </w:p>
    <w:p w:rsidR="009E12BF" w:rsidRPr="00D03B6C" w:rsidRDefault="009E12BF" w:rsidP="00D03B6C">
      <w:pPr>
        <w:jc w:val="both"/>
        <w:rPr>
          <w:rFonts w:ascii="Verdana" w:hAnsi="Verdana"/>
          <w:sz w:val="22"/>
          <w:lang w:val="en-GB"/>
        </w:rPr>
      </w:pPr>
      <w:r w:rsidRPr="00D03B6C">
        <w:rPr>
          <w:rFonts w:ascii="Verdana" w:hAnsi="Verdana"/>
          <w:b/>
          <w:bCs/>
          <w:sz w:val="22"/>
          <w:lang w:val="en-GB"/>
        </w:rPr>
        <w:t>Slide 27 and 28:</w:t>
      </w:r>
      <w:r w:rsidRPr="00D03B6C">
        <w:rPr>
          <w:rFonts w:ascii="Verdana" w:hAnsi="Verdana"/>
          <w:sz w:val="22"/>
          <w:lang w:val="en-GB"/>
        </w:rPr>
        <w:t xml:space="preserve"> The Europe 2020 Strategy</w:t>
      </w:r>
      <w:r w:rsidRPr="00D03B6C">
        <w:rPr>
          <w:rStyle w:val="FootnoteReference"/>
          <w:rFonts w:ascii="Verdana" w:hAnsi="Verdana"/>
          <w:sz w:val="22"/>
          <w:lang w:val="en-GB"/>
        </w:rPr>
        <w:footnoteReference w:id="44"/>
      </w:r>
      <w:r w:rsidRPr="00D03B6C">
        <w:rPr>
          <w:rFonts w:ascii="Verdana" w:hAnsi="Verdana"/>
          <w:sz w:val="22"/>
          <w:lang w:val="en-GB"/>
        </w:rPr>
        <w:t xml:space="preserve"> and the Stockholm Programme</w:t>
      </w:r>
      <w:r w:rsidRPr="00D03B6C">
        <w:rPr>
          <w:rStyle w:val="FootnoteReference"/>
          <w:rFonts w:ascii="Verdana" w:hAnsi="Verdana"/>
          <w:sz w:val="22"/>
          <w:lang w:val="en-GB"/>
        </w:rPr>
        <w:footnoteReference w:id="45"/>
      </w:r>
      <w:r w:rsidRPr="00D03B6C">
        <w:rPr>
          <w:rFonts w:ascii="Verdana" w:hAnsi="Verdana"/>
          <w:sz w:val="22"/>
          <w:lang w:val="en-GB"/>
        </w:rPr>
        <w:t xml:space="preserve"> fully recognise the potential of migration for building a competitive and sustainable economy. They set out, as a clear political objective, the effective integration of legal migrants, underpinned by the respect and promotion of human rights</w:t>
      </w:r>
      <w:r w:rsidRPr="00D03B6C">
        <w:rPr>
          <w:rStyle w:val="FootnoteReference"/>
          <w:rFonts w:ascii="Verdana" w:hAnsi="Verdana"/>
          <w:sz w:val="22"/>
          <w:lang w:val="en-GB"/>
        </w:rPr>
        <w:footnoteReference w:id="46"/>
      </w:r>
      <w:r w:rsidRPr="00D03B6C">
        <w:rPr>
          <w:rFonts w:ascii="Verdana" w:hAnsi="Verdana"/>
          <w:sz w:val="22"/>
          <w:lang w:val="en-GB"/>
        </w:rPr>
        <w:t>.</w:t>
      </w:r>
      <w:r w:rsidRPr="00D03B6C">
        <w:rPr>
          <w:rStyle w:val="FootnoteReference"/>
          <w:rFonts w:ascii="Verdana" w:hAnsi="Verdana"/>
          <w:sz w:val="22"/>
          <w:lang w:val="en-GB"/>
        </w:rPr>
        <w:footnoteReference w:id="47"/>
      </w:r>
    </w:p>
    <w:p w:rsidR="009E12BF" w:rsidRPr="00D03B6C" w:rsidRDefault="009E12BF" w:rsidP="00D03B6C">
      <w:pPr>
        <w:rPr>
          <w:rFonts w:ascii="Verdana" w:hAnsi="Verdana"/>
          <w:sz w:val="22"/>
          <w:lang w:val="en-GB"/>
        </w:rPr>
      </w:pPr>
    </w:p>
    <w:p w:rsidR="009E12BF" w:rsidRPr="00D03B6C" w:rsidRDefault="009E12BF" w:rsidP="00D03B6C">
      <w:pPr>
        <w:jc w:val="both"/>
        <w:rPr>
          <w:rFonts w:ascii="Verdana" w:hAnsi="Verdana" w:cs="Arial"/>
          <w:i/>
          <w:iCs/>
          <w:sz w:val="22"/>
          <w:lang w:val="en-GB"/>
        </w:rPr>
      </w:pPr>
      <w:r w:rsidRPr="00D03B6C">
        <w:rPr>
          <w:rFonts w:ascii="Verdana" w:hAnsi="Verdana" w:cs="Arial"/>
          <w:iCs/>
          <w:sz w:val="22"/>
          <w:lang w:val="en-GB"/>
        </w:rPr>
        <w:t>On the other hand, we can talk about</w:t>
      </w:r>
      <w:r w:rsidRPr="00D03B6C">
        <w:rPr>
          <w:rFonts w:ascii="Verdana" w:hAnsi="Verdana" w:cs="Arial"/>
          <w:i/>
          <w:iCs/>
          <w:sz w:val="22"/>
          <w:lang w:val="en-GB"/>
        </w:rPr>
        <w:t xml:space="preserve"> </w:t>
      </w:r>
      <w:r w:rsidRPr="00D03B6C">
        <w:rPr>
          <w:rFonts w:ascii="Verdana" w:hAnsi="Verdana"/>
          <w:sz w:val="22"/>
          <w:lang w:val="en-GB"/>
        </w:rPr>
        <w:t>aspects related to the positive contribution of</w:t>
      </w:r>
      <w:r w:rsidRPr="00D03B6C">
        <w:rPr>
          <w:rFonts w:ascii="Verdana" w:hAnsi="Verdana"/>
          <w:b/>
          <w:bCs/>
          <w:color w:val="000080"/>
          <w:sz w:val="22"/>
          <w:lang w:val="en-GB"/>
        </w:rPr>
        <w:t xml:space="preserve"> i</w:t>
      </w:r>
      <w:r w:rsidRPr="00D03B6C">
        <w:rPr>
          <w:rFonts w:ascii="Verdana" w:hAnsi="Verdana"/>
          <w:sz w:val="22"/>
          <w:lang w:val="en-GB"/>
        </w:rPr>
        <w:t>nterculturality and sensitivity to diversity</w:t>
      </w:r>
      <w:r w:rsidRPr="00D03B6C">
        <w:rPr>
          <w:rFonts w:ascii="Verdana" w:hAnsi="Verdana"/>
          <w:b/>
          <w:bCs/>
          <w:color w:val="000080"/>
          <w:sz w:val="22"/>
          <w:lang w:val="en-GB"/>
        </w:rPr>
        <w:t xml:space="preserve">. </w:t>
      </w:r>
      <w:r w:rsidRPr="00D03B6C">
        <w:rPr>
          <w:rFonts w:ascii="Verdana" w:hAnsi="Verdana" w:cs="Arial"/>
          <w:b/>
          <w:bCs/>
          <w:i/>
          <w:iCs/>
          <w:sz w:val="22"/>
          <w:lang w:val="en-GB"/>
        </w:rPr>
        <w:t>WP 1</w:t>
      </w:r>
      <w:r w:rsidRPr="00D03B6C">
        <w:rPr>
          <w:rStyle w:val="FootnoteReference"/>
          <w:rFonts w:ascii="Verdana" w:hAnsi="Verdana"/>
          <w:b/>
          <w:bCs/>
          <w:i/>
          <w:iCs/>
          <w:sz w:val="22"/>
          <w:lang w:val="en-GB"/>
        </w:rPr>
        <w:footnoteReference w:id="48"/>
      </w:r>
      <w:r w:rsidRPr="00D03B6C">
        <w:rPr>
          <w:rFonts w:ascii="Verdana" w:hAnsi="Verdana"/>
          <w:sz w:val="22"/>
          <w:lang w:val="en-GB"/>
        </w:rPr>
        <w:t xml:space="preserve"> describes the</w:t>
      </w:r>
      <w:r w:rsidRPr="00D03B6C">
        <w:rPr>
          <w:rFonts w:ascii="Verdana" w:hAnsi="Verdana" w:cs="Arial"/>
          <w:b/>
          <w:bCs/>
          <w:i/>
          <w:iCs/>
          <w:sz w:val="22"/>
          <w:lang w:val="en-GB"/>
        </w:rPr>
        <w:t xml:space="preserve"> </w:t>
      </w:r>
      <w:r w:rsidRPr="00D03B6C">
        <w:rPr>
          <w:rFonts w:ascii="Verdana" w:hAnsi="Verdana" w:cs="Arial"/>
          <w:bCs/>
          <w:iCs/>
          <w:sz w:val="22"/>
          <w:lang w:val="en-GB"/>
        </w:rPr>
        <w:t>f</w:t>
      </w:r>
      <w:r w:rsidRPr="00D03B6C">
        <w:rPr>
          <w:rFonts w:ascii="Verdana" w:hAnsi="Verdana"/>
          <w:sz w:val="22"/>
          <w:lang w:val="en-GB"/>
        </w:rPr>
        <w:t xml:space="preserve">actors undermining quality and good practices. The authors conclude that </w:t>
      </w:r>
      <w:r w:rsidRPr="00D03B6C">
        <w:rPr>
          <w:rFonts w:ascii="Verdana" w:hAnsi="Verdana"/>
          <w:i/>
          <w:iCs/>
          <w:sz w:val="22"/>
          <w:lang w:val="en-GB"/>
        </w:rPr>
        <w:t>c</w:t>
      </w:r>
      <w:r w:rsidRPr="00D03B6C">
        <w:rPr>
          <w:rFonts w:ascii="Verdana" w:hAnsi="Verdana" w:cs="Arial"/>
          <w:i/>
          <w:iCs/>
          <w:sz w:val="22"/>
          <w:lang w:val="en-GB"/>
        </w:rPr>
        <w:t>ultural competence or diversity sensitivity may have a positive impact on the following barriers to quality:</w:t>
      </w:r>
    </w:p>
    <w:p w:rsidR="009E12BF" w:rsidRPr="00D03B6C" w:rsidRDefault="009E12BF" w:rsidP="00D03B6C">
      <w:pPr>
        <w:jc w:val="both"/>
        <w:rPr>
          <w:rFonts w:ascii="Verdana" w:hAnsi="Verdana" w:cs="Arial"/>
          <w:i/>
          <w:iCs/>
          <w:sz w:val="22"/>
          <w:lang w:val="en-GB"/>
        </w:rPr>
      </w:pPr>
    </w:p>
    <w:p w:rsidR="009E12BF" w:rsidRPr="00D03B6C" w:rsidRDefault="009E12BF" w:rsidP="00D03B6C">
      <w:pPr>
        <w:jc w:val="both"/>
        <w:rPr>
          <w:rFonts w:ascii="Verdana" w:hAnsi="Verdana" w:cs="Arial"/>
          <w:i/>
          <w:iCs/>
          <w:sz w:val="22"/>
          <w:lang w:val="en-GB"/>
        </w:rPr>
      </w:pPr>
      <w:r w:rsidRPr="00D03B6C">
        <w:rPr>
          <w:rFonts w:ascii="Verdana" w:hAnsi="Verdana" w:cs="Arial"/>
          <w:i/>
          <w:iCs/>
          <w:sz w:val="22"/>
          <w:lang w:val="en-GB"/>
        </w:rPr>
        <w:t>It may facilitate communication about different frames of reference regarding health.</w:t>
      </w:r>
    </w:p>
    <w:p w:rsidR="009E12BF" w:rsidRPr="00D03B6C" w:rsidRDefault="009E12BF" w:rsidP="00D03B6C">
      <w:pPr>
        <w:jc w:val="both"/>
        <w:rPr>
          <w:rFonts w:ascii="Verdana" w:hAnsi="Verdana" w:cs="Arial"/>
          <w:i/>
          <w:iCs/>
          <w:sz w:val="22"/>
          <w:lang w:val="en-GB"/>
        </w:rPr>
      </w:pPr>
      <w:r w:rsidRPr="00D03B6C">
        <w:rPr>
          <w:rFonts w:ascii="Verdana" w:hAnsi="Verdana" w:cs="Arial"/>
          <w:i/>
          <w:iCs/>
          <w:sz w:val="22"/>
          <w:lang w:val="en-GB"/>
        </w:rPr>
        <w:t>It may help professionals to overcome deeply-rooted prejudices.</w:t>
      </w:r>
    </w:p>
    <w:p w:rsidR="009E12BF" w:rsidRPr="00D03B6C" w:rsidRDefault="009E12BF" w:rsidP="00D03B6C">
      <w:pPr>
        <w:jc w:val="both"/>
        <w:rPr>
          <w:rFonts w:ascii="Verdana" w:hAnsi="Verdana" w:cs="Arial"/>
          <w:i/>
          <w:iCs/>
          <w:sz w:val="22"/>
          <w:lang w:val="en-GB"/>
        </w:rPr>
      </w:pPr>
      <w:r w:rsidRPr="00D03B6C">
        <w:rPr>
          <w:rFonts w:ascii="Verdana" w:hAnsi="Verdana" w:cs="Arial"/>
          <w:i/>
          <w:iCs/>
          <w:sz w:val="22"/>
          <w:lang w:val="en-GB"/>
        </w:rPr>
        <w:t>It may help to bridge the gap between widely differing understandings of health and illness in general, as well as the nature, manifestations, causes, effects and social meanings of particular illnesses.</w:t>
      </w:r>
    </w:p>
    <w:p w:rsidR="009E12BF" w:rsidRPr="00D03B6C" w:rsidRDefault="009E12BF" w:rsidP="00D03B6C">
      <w:pPr>
        <w:jc w:val="both"/>
        <w:rPr>
          <w:rFonts w:ascii="Verdana" w:hAnsi="Verdana" w:cs="Arial"/>
          <w:i/>
          <w:iCs/>
          <w:sz w:val="22"/>
          <w:lang w:val="en-GB"/>
        </w:rPr>
      </w:pPr>
      <w:r w:rsidRPr="00D03B6C">
        <w:rPr>
          <w:rFonts w:ascii="Verdana" w:hAnsi="Verdana" w:cs="Arial"/>
          <w:i/>
          <w:iCs/>
          <w:sz w:val="22"/>
          <w:lang w:val="en-GB"/>
        </w:rPr>
        <w:t>It may help to reconcile conflicting expectations concerning appropriate behaviour for doctors and patients.</w:t>
      </w:r>
    </w:p>
    <w:p w:rsidR="009E12BF" w:rsidRPr="00D03B6C" w:rsidRDefault="009E12BF" w:rsidP="00D03B6C">
      <w:pPr>
        <w:jc w:val="both"/>
        <w:rPr>
          <w:rFonts w:ascii="Verdana" w:hAnsi="Verdana" w:cs="Arial"/>
          <w:i/>
          <w:iCs/>
          <w:sz w:val="22"/>
          <w:lang w:val="en-GB"/>
        </w:rPr>
      </w:pPr>
    </w:p>
    <w:p w:rsidR="009E12BF" w:rsidRPr="00D03B6C" w:rsidRDefault="009E12BF" w:rsidP="00D03B6C">
      <w:pPr>
        <w:jc w:val="both"/>
        <w:rPr>
          <w:rFonts w:ascii="Verdana" w:hAnsi="Verdana"/>
          <w:i/>
          <w:iCs/>
          <w:color w:val="000000"/>
          <w:sz w:val="22"/>
          <w:szCs w:val="22"/>
          <w:lang w:val="en-GB" w:eastAsia="es-ES"/>
        </w:rPr>
      </w:pPr>
      <w:r w:rsidRPr="00D03B6C">
        <w:rPr>
          <w:rFonts w:ascii="Verdana" w:hAnsi="Verdana"/>
          <w:sz w:val="22"/>
          <w:lang w:val="en-GB"/>
        </w:rPr>
        <w:t>Therefore</w:t>
      </w:r>
      <w:r w:rsidRPr="00D03B6C">
        <w:rPr>
          <w:rFonts w:ascii="Verdana" w:hAnsi="Verdana"/>
          <w:i/>
          <w:iCs/>
          <w:sz w:val="22"/>
          <w:lang w:val="en-GB"/>
        </w:rPr>
        <w:t xml:space="preserve"> “Promoting cultural competence or diversity sensitivity at the level of both organisations and individuals is seen as a central component of the changes which have to be made in order to adapt services to users with widely varying beliefs, expectations, needs and social positions. It is also important for targeting health promotion interventions for migrants, so as to take into account the different ways in which people perceive and experience a health problem.“</w:t>
      </w:r>
      <w:r w:rsidRPr="00D03B6C">
        <w:rPr>
          <w:rStyle w:val="FootnoteReference"/>
          <w:rFonts w:ascii="Verdana" w:hAnsi="Verdana"/>
          <w:i/>
          <w:iCs/>
          <w:sz w:val="22"/>
          <w:lang w:val="en-GB"/>
        </w:rPr>
        <w:footnoteReference w:id="49"/>
      </w:r>
    </w:p>
    <w:p w:rsidR="009E12BF" w:rsidRPr="00D03B6C" w:rsidRDefault="009E12BF" w:rsidP="00D03B6C">
      <w:pPr>
        <w:jc w:val="both"/>
        <w:rPr>
          <w:rFonts w:ascii="Verdana" w:hAnsi="Verdana"/>
          <w:color w:val="000000"/>
          <w:sz w:val="22"/>
          <w:szCs w:val="22"/>
          <w:lang w:val="en-GB" w:eastAsia="es-ES"/>
        </w:rPr>
      </w:pPr>
    </w:p>
    <w:p w:rsidR="009E12BF" w:rsidRPr="00D03B6C" w:rsidRDefault="009E12BF" w:rsidP="00D03B6C">
      <w:pPr>
        <w:jc w:val="both"/>
        <w:rPr>
          <w:rFonts w:ascii="Verdana" w:hAnsi="Verdana"/>
          <w:color w:val="000000"/>
          <w:sz w:val="22"/>
          <w:szCs w:val="22"/>
          <w:lang w:val="en-GB" w:eastAsia="es-ES"/>
        </w:rPr>
      </w:pPr>
      <w:r w:rsidRPr="00D03B6C">
        <w:rPr>
          <w:rFonts w:ascii="Verdana" w:hAnsi="Verdana"/>
          <w:color w:val="000000"/>
          <w:sz w:val="22"/>
          <w:szCs w:val="22"/>
          <w:lang w:val="en-GB" w:eastAsia="es-ES"/>
        </w:rPr>
        <w:t>Many of positive contributions and hidden talents of migrants cannot be measured. Nonetheless, they contribute to the wellbeing in Europe. ENAR´s publication estimates and describes the economic value of such talents. It therefore highlights the importance of the main intention of the publication: to change the common discourses on migration in Europe. This reality can also be applied to different ethnic minorities living in Europe nowadays.</w:t>
      </w:r>
    </w:p>
    <w:p w:rsidR="009E12BF" w:rsidRPr="00D03B6C" w:rsidRDefault="009E12BF" w:rsidP="00D03B6C">
      <w:pPr>
        <w:jc w:val="both"/>
        <w:rPr>
          <w:rFonts w:ascii="Verdana" w:hAnsi="Verdana"/>
          <w:color w:val="000000"/>
          <w:sz w:val="22"/>
          <w:szCs w:val="22"/>
          <w:lang w:val="en-GB" w:eastAsia="es-ES"/>
        </w:rPr>
      </w:pPr>
    </w:p>
    <w:p w:rsidR="009E12BF" w:rsidRPr="00D03B6C" w:rsidRDefault="009E12BF" w:rsidP="00D03B6C">
      <w:pPr>
        <w:jc w:val="both"/>
        <w:rPr>
          <w:rFonts w:ascii="Verdana" w:hAnsi="Verdana"/>
          <w:sz w:val="22"/>
          <w:szCs w:val="22"/>
          <w:lang w:val="en-US"/>
        </w:rPr>
      </w:pPr>
      <w:r w:rsidRPr="00D03B6C">
        <w:rPr>
          <w:rFonts w:ascii="Verdana" w:hAnsi="Verdana"/>
          <w:sz w:val="22"/>
          <w:szCs w:val="22"/>
          <w:lang w:val="en-US"/>
        </w:rPr>
        <w:t>A population's wellbeing and health are the result of the interaction between all the different population groups. If these populations are not integrated, their positive contributions to the common good will be lost.</w:t>
      </w:r>
    </w:p>
    <w:p w:rsidR="009E12BF" w:rsidRPr="00D03B6C" w:rsidRDefault="009E12BF" w:rsidP="00D03B6C">
      <w:pPr>
        <w:jc w:val="both"/>
        <w:rPr>
          <w:rFonts w:ascii="Verdana" w:hAnsi="Verdana"/>
          <w:lang w:val="en-US"/>
        </w:rPr>
      </w:pPr>
    </w:p>
    <w:p w:rsidR="009E12BF" w:rsidRPr="00D03B6C" w:rsidRDefault="009E12BF" w:rsidP="00D03B6C">
      <w:pPr>
        <w:jc w:val="both"/>
        <w:rPr>
          <w:rFonts w:ascii="Verdana" w:hAnsi="Verdana"/>
          <w:b/>
          <w:bCs/>
          <w:i/>
          <w:color w:val="008080"/>
          <w:sz w:val="22"/>
          <w:lang w:val="en-GB"/>
        </w:rPr>
      </w:pPr>
      <w:r w:rsidRPr="00D03B6C">
        <w:rPr>
          <w:rFonts w:ascii="Verdana" w:hAnsi="Verdana"/>
          <w:i/>
          <w:color w:val="008080"/>
          <w:sz w:val="22"/>
          <w:szCs w:val="22"/>
          <w:lang w:val="en-GB" w:eastAsia="es-ES"/>
        </w:rPr>
        <w:t xml:space="preserve">Some of the most important findings from the ENAR study are included </w:t>
      </w:r>
      <w:r w:rsidRPr="00D03B6C">
        <w:rPr>
          <w:rFonts w:ascii="Verdana" w:hAnsi="Verdana"/>
          <w:i/>
          <w:color w:val="008080"/>
          <w:sz w:val="22"/>
          <w:lang w:val="en-GB"/>
        </w:rPr>
        <w:t xml:space="preserve">in the additional readings. </w:t>
      </w:r>
      <w:r w:rsidRPr="00D03B6C">
        <w:rPr>
          <w:rFonts w:ascii="Verdana" w:hAnsi="Verdana"/>
          <w:i/>
          <w:color w:val="008080"/>
          <w:sz w:val="22"/>
          <w:szCs w:val="22"/>
          <w:lang w:val="en-GB" w:eastAsia="es-ES"/>
        </w:rPr>
        <w:t xml:space="preserve">As the study points out, migrants and ethnic minorities contribute positively to European society in social, cultural, political and health aspects, and not only in the economic aspects.  </w:t>
      </w:r>
    </w:p>
    <w:p w:rsidR="009E12BF" w:rsidRPr="00D03B6C" w:rsidRDefault="009E12BF" w:rsidP="00D03B6C">
      <w:pPr>
        <w:rPr>
          <w:rFonts w:ascii="Verdana" w:hAnsi="Verdana"/>
          <w:i/>
          <w:color w:val="008080"/>
          <w:sz w:val="22"/>
          <w:szCs w:val="22"/>
          <w:lang w:val="en-GB" w:eastAsia="es-ES"/>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lang w:val="en-GB"/>
        </w:rPr>
      </w:pPr>
      <w:r w:rsidRPr="00D03B6C">
        <w:rPr>
          <w:rFonts w:ascii="Verdana" w:hAnsi="Verdana" w:cs="Calibri"/>
          <w:b/>
          <w:bCs/>
          <w:lang w:val="en-GB"/>
        </w:rPr>
        <w:t>Slide 29:</w:t>
      </w:r>
    </w:p>
    <w:p w:rsidR="009E12BF" w:rsidRPr="00D03B6C" w:rsidRDefault="009E12BF" w:rsidP="00D03B6C">
      <w:pPr>
        <w:autoSpaceDE w:val="0"/>
        <w:autoSpaceDN w:val="0"/>
        <w:adjustRightInd w:val="0"/>
        <w:jc w:val="both"/>
        <w:rPr>
          <w:rFonts w:ascii="Verdana" w:hAnsi="Verdana" w:cs="Calibri"/>
          <w:b/>
          <w:bCs/>
          <w:lang w:val="en-GB"/>
        </w:rPr>
      </w:pPr>
    </w:p>
    <w:p w:rsidR="009E12BF" w:rsidRPr="00D03B6C" w:rsidRDefault="009E12BF" w:rsidP="00D03B6C">
      <w:pPr>
        <w:autoSpaceDE w:val="0"/>
        <w:autoSpaceDN w:val="0"/>
        <w:adjustRightInd w:val="0"/>
        <w:jc w:val="both"/>
        <w:rPr>
          <w:rFonts w:ascii="Verdana" w:hAnsi="Verdana" w:cs="Calibri"/>
          <w:b/>
          <w:bCs/>
          <w:lang w:val="en-GB"/>
        </w:rPr>
      </w:pPr>
      <w:r w:rsidRPr="00D03B6C">
        <w:rPr>
          <w:rFonts w:ascii="Verdana" w:hAnsi="Verdana" w:cs="Calibri"/>
          <w:b/>
          <w:bCs/>
          <w:lang w:val="en-GB"/>
        </w:rPr>
        <w:t>Recommended readings</w:t>
      </w: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0110C5" w:rsidRDefault="009E12BF" w:rsidP="000110C5">
      <w:pPr>
        <w:numPr>
          <w:ilvl w:val="0"/>
          <w:numId w:val="21"/>
        </w:numPr>
        <w:jc w:val="both"/>
        <w:rPr>
          <w:rFonts w:ascii="Verdana" w:hAnsi="Verdana"/>
          <w:sz w:val="20"/>
          <w:szCs w:val="20"/>
          <w:lang w:val="en-GB"/>
        </w:rPr>
      </w:pPr>
      <w:r w:rsidRPr="000110C5">
        <w:rPr>
          <w:rFonts w:ascii="Verdana" w:hAnsi="Verdana"/>
          <w:sz w:val="20"/>
          <w:szCs w:val="20"/>
          <w:lang w:val="en-GB"/>
        </w:rPr>
        <w:t>Conclusions of the European Council, 25/26 March 2010, EUCO 7/10, CO EUR 4, CONCL 1.</w:t>
      </w:r>
    </w:p>
    <w:p w:rsidR="009E12BF" w:rsidRPr="000110C5" w:rsidRDefault="009E12BF" w:rsidP="000110C5">
      <w:pPr>
        <w:pStyle w:val="FootnoteText"/>
        <w:numPr>
          <w:ilvl w:val="0"/>
          <w:numId w:val="21"/>
        </w:numPr>
        <w:rPr>
          <w:rFonts w:ascii="Verdana" w:hAnsi="Verdana"/>
          <w:lang w:val="en-GB"/>
        </w:rPr>
      </w:pPr>
      <w:r w:rsidRPr="000110C5">
        <w:rPr>
          <w:rFonts w:ascii="Verdana" w:hAnsi="Verdana"/>
          <w:lang w:val="en-GB"/>
        </w:rPr>
        <w:t>European Commission. COM(2011) 455 final, Communication from the Commission to the European Parliament, the Council, the European Economic and Social Committee and the Committee of the Regions, European Agenda for the Integration of Third-Country Nationals. Brussels, 20.07.2011.</w:t>
      </w:r>
    </w:p>
    <w:p w:rsidR="009E12BF" w:rsidRPr="000110C5" w:rsidRDefault="009E12BF" w:rsidP="000110C5">
      <w:pPr>
        <w:numPr>
          <w:ilvl w:val="0"/>
          <w:numId w:val="21"/>
        </w:numPr>
        <w:jc w:val="both"/>
        <w:rPr>
          <w:rFonts w:ascii="Verdana" w:hAnsi="Verdana"/>
          <w:sz w:val="20"/>
          <w:szCs w:val="20"/>
          <w:lang w:val="en-GB"/>
        </w:rPr>
      </w:pPr>
      <w:r w:rsidRPr="000110C5">
        <w:rPr>
          <w:rFonts w:ascii="Verdana" w:hAnsi="Verdana"/>
          <w:sz w:val="20"/>
          <w:szCs w:val="20"/>
          <w:lang w:val="en-GB"/>
        </w:rPr>
        <w:t xml:space="preserve">Lynch, C;Pfohman, S.: Hidden talents, Wasted Talents? The real cost of neglecting the positive contribution of migrants and ethnic minorities”. ENAR (European Network Against Racism). </w:t>
      </w:r>
      <w:hyperlink r:id="rId31" w:history="1">
        <w:r w:rsidRPr="000110C5">
          <w:rPr>
            <w:rStyle w:val="Hyperlink"/>
            <w:rFonts w:ascii="Verdana" w:hAnsi="Verdana"/>
            <w:sz w:val="20"/>
            <w:szCs w:val="20"/>
            <w:lang w:val="en-GB"/>
          </w:rPr>
          <w:t>http://cms.horus.be/files/99935/MediaArchive/publications/20068_Publication_HiddenTalents_web.pdf</w:t>
        </w:r>
      </w:hyperlink>
      <w:r w:rsidRPr="000110C5">
        <w:rPr>
          <w:rFonts w:ascii="Verdana" w:hAnsi="Verdana"/>
          <w:sz w:val="20"/>
          <w:szCs w:val="20"/>
          <w:lang w:val="en-GB"/>
        </w:rPr>
        <w:t xml:space="preserve"> </w:t>
      </w:r>
    </w:p>
    <w:p w:rsidR="009E12BF" w:rsidRPr="000110C5" w:rsidRDefault="009E12BF" w:rsidP="000110C5">
      <w:pPr>
        <w:pStyle w:val="FootnoteText"/>
        <w:numPr>
          <w:ilvl w:val="0"/>
          <w:numId w:val="21"/>
        </w:numPr>
        <w:rPr>
          <w:rFonts w:ascii="Verdana" w:hAnsi="Verdana"/>
          <w:i/>
          <w:lang w:val="en-GB"/>
        </w:rPr>
      </w:pPr>
      <w:r w:rsidRPr="000110C5">
        <w:rPr>
          <w:rFonts w:ascii="Verdana" w:hAnsi="Verdana"/>
          <w:lang w:val="en-GB"/>
        </w:rPr>
        <w:t xml:space="preserve">Netto, G. </w:t>
      </w:r>
      <w:r w:rsidRPr="000110C5">
        <w:rPr>
          <w:rFonts w:ascii="Verdana" w:hAnsi="Verdana"/>
          <w:i/>
          <w:lang w:val="en-GB"/>
        </w:rPr>
        <w:t>et al</w:t>
      </w:r>
      <w:r w:rsidRPr="000110C5">
        <w:rPr>
          <w:rFonts w:ascii="Verdana" w:hAnsi="Verdana"/>
          <w:lang w:val="en-GB"/>
        </w:rPr>
        <w:t xml:space="preserve"> (2010). How can health promotion interventions be adapted for minority ethnic communities? Five principles for guiding the development of behavioural interventions. </w:t>
      </w:r>
      <w:r w:rsidRPr="000110C5">
        <w:rPr>
          <w:rFonts w:ascii="Verdana" w:hAnsi="Verdana"/>
          <w:i/>
          <w:lang w:val="en-GB"/>
        </w:rPr>
        <w:t>Health Promotion International.</w:t>
      </w:r>
    </w:p>
    <w:p w:rsidR="009E12BF" w:rsidRPr="000110C5" w:rsidRDefault="009E12BF" w:rsidP="000110C5">
      <w:pPr>
        <w:numPr>
          <w:ilvl w:val="0"/>
          <w:numId w:val="21"/>
        </w:numPr>
        <w:jc w:val="both"/>
        <w:rPr>
          <w:rFonts w:ascii="Verdana" w:hAnsi="Verdana"/>
          <w:sz w:val="20"/>
          <w:szCs w:val="20"/>
          <w:lang w:val="en-GB"/>
        </w:rPr>
      </w:pPr>
      <w:r w:rsidRPr="000110C5">
        <w:rPr>
          <w:rFonts w:ascii="Verdana" w:hAnsi="Verdana"/>
          <w:sz w:val="20"/>
          <w:szCs w:val="20"/>
          <w:lang w:val="en-GB"/>
        </w:rPr>
        <w:t xml:space="preserve">The Stockholm Programme - An open and secure Europe serving and protecting citizens, OJ 2010/C 115/01. </w:t>
      </w:r>
    </w:p>
    <w:p w:rsidR="009E12BF" w:rsidRPr="00D03B6C" w:rsidRDefault="009E12BF" w:rsidP="000110C5">
      <w:pPr>
        <w:pStyle w:val="Pa42"/>
        <w:numPr>
          <w:ilvl w:val="0"/>
          <w:numId w:val="21"/>
        </w:numPr>
        <w:spacing w:line="240" w:lineRule="auto"/>
        <w:rPr>
          <w:rFonts w:ascii="Verdana" w:hAnsi="Verdana"/>
          <w:sz w:val="22"/>
          <w:szCs w:val="22"/>
        </w:rPr>
      </w:pPr>
      <w:r w:rsidRPr="000110C5">
        <w:rPr>
          <w:rFonts w:ascii="Verdana" w:hAnsi="Verdana"/>
          <w:sz w:val="20"/>
          <w:szCs w:val="20"/>
          <w:lang w:val="en-GB"/>
        </w:rPr>
        <w:t xml:space="preserve">European Commission. European Migration Network - Impact of Immigration on Europe’s Societies - March 2006European Migration Network. Impact of Immigration on Europe’s Societies.  </w:t>
      </w:r>
      <w:hyperlink r:id="rId32" w:history="1">
        <w:r w:rsidRPr="000110C5">
          <w:rPr>
            <w:rStyle w:val="Hyperlink"/>
            <w:rFonts w:ascii="Verdana" w:hAnsi="Verdana"/>
            <w:sz w:val="20"/>
            <w:szCs w:val="20"/>
          </w:rPr>
          <w:t>http://ec.europa.eu/dgs/home-affairs/what-we-do/networks/european_migration_network/reports/docs/emn-studies/illegally-resident/0._final_pilot_study_booklet_27mar06_en.pdf</w:t>
        </w:r>
      </w:hyperlink>
    </w:p>
    <w:p w:rsidR="009E12BF" w:rsidRPr="00D03B6C" w:rsidRDefault="009E12BF" w:rsidP="00D03B6C">
      <w:pPr>
        <w:pStyle w:val="Default"/>
        <w:rPr>
          <w:rFonts w:ascii="Verdana" w:hAnsi="Verdana"/>
        </w:rPr>
      </w:pPr>
    </w:p>
    <w:p w:rsidR="009E12BF" w:rsidRPr="00D03B6C" w:rsidRDefault="009E12BF" w:rsidP="00D03B6C">
      <w:pPr>
        <w:autoSpaceDE w:val="0"/>
        <w:autoSpaceDN w:val="0"/>
        <w:adjustRightInd w:val="0"/>
        <w:jc w:val="both"/>
        <w:rPr>
          <w:rFonts w:ascii="Verdana" w:hAnsi="Verdana" w:cs="Calibri"/>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rPr>
      </w:pPr>
    </w:p>
    <w:p w:rsidR="009E12BF" w:rsidRPr="00D03B6C" w:rsidRDefault="009E12BF" w:rsidP="00D03B6C">
      <w:pPr>
        <w:jc w:val="center"/>
        <w:rPr>
          <w:rFonts w:ascii="Verdana" w:hAnsi="Verdana"/>
          <w:b/>
          <w:bCs/>
          <w:color w:val="000080"/>
          <w:lang w:val="en-US"/>
        </w:rPr>
      </w:pPr>
      <w:r w:rsidRPr="00D03B6C">
        <w:rPr>
          <w:rFonts w:ascii="Verdana" w:hAnsi="Verdana"/>
          <w:b/>
          <w:bCs/>
          <w:color w:val="000080"/>
          <w:lang w:val="en-US"/>
        </w:rPr>
        <w:t>MODULE 1:</w:t>
      </w:r>
    </w:p>
    <w:p w:rsidR="009E12BF" w:rsidRPr="00D03B6C" w:rsidRDefault="009E12BF" w:rsidP="00D03B6C">
      <w:pPr>
        <w:jc w:val="center"/>
        <w:rPr>
          <w:rFonts w:ascii="Verdana" w:hAnsi="Verdana"/>
          <w:b/>
          <w:bCs/>
          <w:color w:val="000080"/>
          <w:lang w:val="en-US"/>
        </w:rPr>
      </w:pPr>
      <w:r w:rsidRPr="00D03B6C">
        <w:rPr>
          <w:rFonts w:ascii="Verdana" w:hAnsi="Verdana"/>
          <w:b/>
          <w:bCs/>
          <w:color w:val="000080"/>
          <w:lang w:val="en-US"/>
        </w:rPr>
        <w:t>SENSITIVITY AND AWARENESS OF CULTURAL AND OTHER FORMS OF DIVERSITY</w:t>
      </w: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autoSpaceDE w:val="0"/>
        <w:autoSpaceDN w:val="0"/>
        <w:adjustRightInd w:val="0"/>
        <w:jc w:val="center"/>
        <w:rPr>
          <w:rFonts w:ascii="Verdana" w:hAnsi="Verdana" w:cs="Calibri"/>
          <w:b/>
          <w:bCs/>
          <w:color w:val="000080"/>
          <w:lang w:val="en-GB"/>
        </w:rPr>
      </w:pPr>
      <w:r w:rsidRPr="00D03B6C">
        <w:rPr>
          <w:rFonts w:ascii="Verdana" w:hAnsi="Verdana" w:cs="Calibri"/>
          <w:b/>
          <w:bCs/>
          <w:color w:val="000080"/>
          <w:lang w:val="en-GB"/>
        </w:rPr>
        <w:t>Developing strategies for health promotion and health education</w:t>
      </w:r>
    </w:p>
    <w:p w:rsidR="009E12BF" w:rsidRPr="00D03B6C" w:rsidRDefault="009E12BF" w:rsidP="00D03B6C">
      <w:pPr>
        <w:autoSpaceDE w:val="0"/>
        <w:autoSpaceDN w:val="0"/>
        <w:adjustRightInd w:val="0"/>
        <w:jc w:val="center"/>
        <w:rPr>
          <w:rFonts w:ascii="Verdana" w:hAnsi="Verdana" w:cs="Calibri"/>
          <w:b/>
          <w:bCs/>
          <w:color w:val="000080"/>
          <w:lang w:val="en-GB"/>
        </w:rPr>
      </w:pPr>
      <w:r w:rsidRPr="00D03B6C">
        <w:rPr>
          <w:rFonts w:ascii="Verdana" w:hAnsi="Verdana" w:cs="Calibri"/>
          <w:b/>
          <w:bCs/>
          <w:color w:val="000080"/>
          <w:lang w:val="en-GB"/>
        </w:rPr>
        <w:t>based on cultural diversity and interculturality.</w:t>
      </w: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cs="Calibri"/>
          <w:b/>
          <w:bCs/>
          <w:color w:val="000080"/>
          <w:lang w:val="en-GB"/>
        </w:rPr>
      </w:pPr>
    </w:p>
    <w:p w:rsidR="009E12BF" w:rsidRPr="00D03B6C" w:rsidRDefault="009E12BF" w:rsidP="00D03B6C">
      <w:pPr>
        <w:jc w:val="center"/>
        <w:rPr>
          <w:rFonts w:ascii="Verdana" w:hAnsi="Verdana"/>
          <w:b/>
          <w:bCs/>
          <w:color w:val="000080"/>
          <w:lang w:val="en-GB"/>
        </w:rPr>
      </w:pPr>
    </w:p>
    <w:p w:rsidR="009E12BF" w:rsidRPr="00D03B6C" w:rsidRDefault="009E12BF" w:rsidP="00D03B6C">
      <w:pPr>
        <w:jc w:val="center"/>
        <w:rPr>
          <w:rFonts w:ascii="Verdana" w:hAnsi="Verdana"/>
          <w:b/>
          <w:bCs/>
          <w:color w:val="000080"/>
          <w:sz w:val="32"/>
          <w:szCs w:val="32"/>
          <w:lang w:val="en-GB"/>
        </w:rPr>
      </w:pPr>
    </w:p>
    <w:p w:rsidR="009E12BF" w:rsidRPr="00D03B6C" w:rsidRDefault="009E12BF" w:rsidP="00D03B6C">
      <w:pPr>
        <w:jc w:val="center"/>
        <w:rPr>
          <w:rFonts w:ascii="Verdana" w:hAnsi="Verdana"/>
          <w:b/>
          <w:bCs/>
          <w:color w:val="000080"/>
          <w:sz w:val="32"/>
          <w:szCs w:val="32"/>
          <w:lang w:val="en-GB"/>
        </w:rPr>
      </w:pPr>
    </w:p>
    <w:p w:rsidR="009E12BF" w:rsidRPr="00D03B6C" w:rsidRDefault="009E12BF" w:rsidP="00D03B6C">
      <w:pPr>
        <w:jc w:val="center"/>
        <w:rPr>
          <w:rFonts w:ascii="Verdana" w:hAnsi="Verdana"/>
          <w:b/>
          <w:bCs/>
          <w:color w:val="000080"/>
          <w:sz w:val="32"/>
          <w:szCs w:val="32"/>
          <w:lang w:val="en-GB"/>
        </w:rPr>
      </w:pPr>
    </w:p>
    <w:p w:rsidR="009E12BF" w:rsidRPr="00D03B6C" w:rsidRDefault="009E12BF" w:rsidP="00D03B6C">
      <w:pPr>
        <w:ind w:right="480"/>
        <w:jc w:val="right"/>
        <w:rPr>
          <w:rFonts w:ascii="Verdana" w:hAnsi="Verdana"/>
          <w:b/>
          <w:color w:val="000080"/>
          <w:szCs w:val="22"/>
          <w:lang w:val="en-GB"/>
        </w:rPr>
      </w:pPr>
      <w:r w:rsidRPr="00D03B6C">
        <w:rPr>
          <w:rFonts w:ascii="Verdana" w:hAnsi="Verdana"/>
          <w:b/>
          <w:color w:val="000080"/>
          <w:szCs w:val="22"/>
          <w:lang w:val="en-GB"/>
        </w:rPr>
        <w:t>Prepared by</w:t>
      </w:r>
    </w:p>
    <w:p w:rsidR="009E12BF" w:rsidRPr="00D03B6C" w:rsidRDefault="009E12BF" w:rsidP="00D03B6C">
      <w:pPr>
        <w:jc w:val="right"/>
        <w:rPr>
          <w:rFonts w:ascii="Verdana" w:hAnsi="Verdana"/>
          <w:color w:val="000080"/>
          <w:szCs w:val="22"/>
          <w:lang w:val="en-GB"/>
        </w:rPr>
      </w:pPr>
      <w:r w:rsidRPr="00D03B6C">
        <w:rPr>
          <w:rFonts w:ascii="Verdana" w:hAnsi="Verdana"/>
          <w:color w:val="000080"/>
          <w:szCs w:val="22"/>
          <w:lang w:val="en-GB"/>
        </w:rPr>
        <w:t xml:space="preserve">Ainhoa Ruiz Azarola, </w:t>
      </w:r>
    </w:p>
    <w:p w:rsidR="009E12BF" w:rsidRPr="00D03B6C" w:rsidRDefault="009E12BF" w:rsidP="00D03B6C">
      <w:pPr>
        <w:jc w:val="right"/>
        <w:rPr>
          <w:rFonts w:ascii="Verdana" w:hAnsi="Verdana"/>
          <w:color w:val="000080"/>
          <w:szCs w:val="22"/>
          <w:lang w:val="en-US"/>
        </w:rPr>
      </w:pPr>
      <w:r w:rsidRPr="00D03B6C">
        <w:rPr>
          <w:rFonts w:ascii="Verdana" w:hAnsi="Verdana"/>
          <w:color w:val="000080"/>
          <w:szCs w:val="22"/>
          <w:lang w:val="en-US"/>
        </w:rPr>
        <w:t>Andalusian School of Public Health, 2015</w:t>
      </w:r>
    </w:p>
    <w:p w:rsidR="009E12BF" w:rsidRPr="00D03B6C" w:rsidRDefault="009E12BF" w:rsidP="00D03B6C">
      <w:pPr>
        <w:jc w:val="right"/>
        <w:rPr>
          <w:rFonts w:ascii="Verdana" w:hAnsi="Verdana"/>
          <w:color w:val="000080"/>
          <w:szCs w:val="22"/>
          <w:lang w:val="en-US"/>
        </w:rPr>
      </w:pPr>
      <w:r w:rsidRPr="00D03B6C">
        <w:rPr>
          <w:rFonts w:ascii="Verdana" w:hAnsi="Verdana"/>
          <w:color w:val="000080"/>
          <w:szCs w:val="22"/>
          <w:lang w:val="en-US"/>
        </w:rPr>
        <w:tab/>
      </w:r>
      <w:r w:rsidRPr="00D03B6C">
        <w:rPr>
          <w:rFonts w:ascii="Verdana" w:hAnsi="Verdana"/>
          <w:color w:val="000080"/>
          <w:szCs w:val="22"/>
          <w:lang w:val="en-US"/>
        </w:rPr>
        <w:tab/>
      </w:r>
      <w:r w:rsidRPr="00D03B6C">
        <w:rPr>
          <w:rFonts w:ascii="Verdana" w:hAnsi="Verdana"/>
          <w:color w:val="000080"/>
          <w:szCs w:val="22"/>
          <w:lang w:val="en-US"/>
        </w:rPr>
        <w:tab/>
      </w:r>
      <w:r w:rsidRPr="00D03B6C">
        <w:rPr>
          <w:rFonts w:ascii="Verdana" w:hAnsi="Verdana"/>
          <w:color w:val="000080"/>
          <w:szCs w:val="22"/>
          <w:lang w:val="en-US"/>
        </w:rPr>
        <w:tab/>
      </w:r>
      <w:r w:rsidRPr="00D03B6C">
        <w:rPr>
          <w:rFonts w:ascii="Verdana" w:hAnsi="Verdana"/>
          <w:color w:val="000080"/>
          <w:szCs w:val="22"/>
          <w:lang w:val="en-US"/>
        </w:rPr>
        <w:tab/>
      </w:r>
      <w:r w:rsidRPr="00D03B6C">
        <w:rPr>
          <w:rFonts w:ascii="Verdana" w:hAnsi="Verdana"/>
          <w:color w:val="000080"/>
          <w:szCs w:val="22"/>
          <w:lang w:val="en-US"/>
        </w:rPr>
        <w:tab/>
      </w:r>
    </w:p>
    <w:p w:rsidR="009E12BF" w:rsidRPr="00D03B6C" w:rsidRDefault="009E12BF" w:rsidP="00D03B6C">
      <w:pPr>
        <w:autoSpaceDE w:val="0"/>
        <w:autoSpaceDN w:val="0"/>
        <w:adjustRightInd w:val="0"/>
        <w:jc w:val="center"/>
        <w:rPr>
          <w:rFonts w:ascii="Verdana" w:hAnsi="Verdana" w:cs="Calibri"/>
          <w:b/>
          <w:bCs/>
          <w:color w:val="000080"/>
          <w:sz w:val="22"/>
          <w:lang w:val="en-GB"/>
        </w:rPr>
      </w:pPr>
    </w:p>
    <w:p w:rsidR="009E12BF" w:rsidRPr="00D03B6C" w:rsidRDefault="009E12BF" w:rsidP="00D03B6C">
      <w:pPr>
        <w:autoSpaceDE w:val="0"/>
        <w:autoSpaceDN w:val="0"/>
        <w:adjustRightInd w:val="0"/>
        <w:jc w:val="center"/>
        <w:rPr>
          <w:rFonts w:ascii="Verdana" w:hAnsi="Verdana" w:cs="Calibri"/>
          <w:b/>
          <w:bCs/>
          <w:color w:val="000080"/>
          <w:sz w:val="22"/>
          <w:lang w:val="en-GB"/>
        </w:rPr>
      </w:pPr>
    </w:p>
    <w:p w:rsidR="009E12BF" w:rsidRPr="00D03B6C" w:rsidRDefault="009E12BF" w:rsidP="00D03B6C">
      <w:pPr>
        <w:autoSpaceDE w:val="0"/>
        <w:autoSpaceDN w:val="0"/>
        <w:adjustRightInd w:val="0"/>
        <w:jc w:val="center"/>
        <w:rPr>
          <w:rFonts w:ascii="Verdana" w:hAnsi="Verdana" w:cs="Calibri"/>
          <w:b/>
          <w:bCs/>
          <w:color w:val="000080"/>
          <w:sz w:val="22"/>
          <w:lang w:val="en-GB"/>
        </w:rPr>
      </w:pPr>
    </w:p>
    <w:p w:rsidR="009E12BF" w:rsidRPr="00D03B6C" w:rsidRDefault="009E12BF" w:rsidP="00D03B6C">
      <w:pPr>
        <w:autoSpaceDE w:val="0"/>
        <w:autoSpaceDN w:val="0"/>
        <w:adjustRightInd w:val="0"/>
        <w:jc w:val="center"/>
        <w:rPr>
          <w:rFonts w:ascii="Verdana" w:hAnsi="Verdana" w:cs="Calibri"/>
          <w:b/>
          <w:bCs/>
          <w:color w:val="000080"/>
          <w:sz w:val="22"/>
          <w:lang w:val="en-GB"/>
        </w:rPr>
      </w:pPr>
    </w:p>
    <w:p w:rsidR="009E12BF" w:rsidRPr="00D03B6C" w:rsidRDefault="009E12BF" w:rsidP="00D03B6C">
      <w:pPr>
        <w:autoSpaceDE w:val="0"/>
        <w:autoSpaceDN w:val="0"/>
        <w:adjustRightInd w:val="0"/>
        <w:jc w:val="center"/>
        <w:rPr>
          <w:rFonts w:ascii="Verdana" w:hAnsi="Verdana" w:cs="Calibri"/>
          <w:b/>
          <w:bCs/>
          <w:color w:val="000080"/>
          <w:sz w:val="22"/>
          <w:lang w:val="en-GB"/>
        </w:rPr>
      </w:pPr>
    </w:p>
    <w:p w:rsidR="009E12BF" w:rsidRPr="00D03B6C" w:rsidRDefault="009E12BF" w:rsidP="00D03B6C">
      <w:pPr>
        <w:autoSpaceDE w:val="0"/>
        <w:autoSpaceDN w:val="0"/>
        <w:adjustRightInd w:val="0"/>
        <w:jc w:val="center"/>
        <w:rPr>
          <w:rFonts w:ascii="Verdana" w:hAnsi="Verdana" w:cs="Calibri"/>
          <w:b/>
          <w:bCs/>
          <w:color w:val="000080"/>
          <w:sz w:val="22"/>
          <w:lang w:val="en-GB"/>
        </w:rPr>
      </w:pPr>
    </w:p>
    <w:p w:rsidR="009E12BF" w:rsidRDefault="009E12BF" w:rsidP="00D03B6C">
      <w:pPr>
        <w:autoSpaceDE w:val="0"/>
        <w:autoSpaceDN w:val="0"/>
        <w:adjustRightInd w:val="0"/>
        <w:jc w:val="center"/>
        <w:rPr>
          <w:rFonts w:ascii="Verdana" w:hAnsi="Verdana" w:cs="Calibri"/>
          <w:b/>
          <w:bCs/>
          <w:color w:val="000080"/>
          <w:lang w:val="en-GB"/>
        </w:rPr>
        <w:sectPr w:rsidR="009E12BF" w:rsidSect="00071FDA">
          <w:pgSz w:w="11907" w:h="16840" w:code="9"/>
          <w:pgMar w:top="1418" w:right="1418" w:bottom="1418" w:left="1418" w:header="709" w:footer="709" w:gutter="0"/>
          <w:cols w:space="708"/>
          <w:docGrid w:linePitch="360"/>
        </w:sectPr>
      </w:pPr>
    </w:p>
    <w:p w:rsidR="009E12BF" w:rsidRPr="00D03B6C" w:rsidRDefault="009E12BF" w:rsidP="00D03B6C">
      <w:pPr>
        <w:autoSpaceDE w:val="0"/>
        <w:autoSpaceDN w:val="0"/>
        <w:adjustRightInd w:val="0"/>
        <w:jc w:val="center"/>
        <w:rPr>
          <w:rFonts w:ascii="Verdana" w:hAnsi="Verdana" w:cs="Calibri"/>
          <w:b/>
          <w:bCs/>
          <w:color w:val="000080"/>
          <w:lang w:val="en-GB"/>
        </w:rPr>
      </w:pPr>
      <w:r w:rsidRPr="00D03B6C">
        <w:rPr>
          <w:rFonts w:ascii="Verdana" w:hAnsi="Verdana" w:cs="Calibri"/>
          <w:b/>
          <w:bCs/>
          <w:color w:val="000080"/>
          <w:lang w:val="en-GB"/>
        </w:rPr>
        <w:t xml:space="preserve">Developing strategies for health promotion and health education </w:t>
      </w:r>
    </w:p>
    <w:p w:rsidR="009E12BF" w:rsidRPr="00D03B6C" w:rsidRDefault="009E12BF" w:rsidP="00D03B6C">
      <w:pPr>
        <w:autoSpaceDE w:val="0"/>
        <w:autoSpaceDN w:val="0"/>
        <w:adjustRightInd w:val="0"/>
        <w:jc w:val="center"/>
        <w:rPr>
          <w:rFonts w:ascii="Verdana" w:hAnsi="Verdana" w:cs="Calibri"/>
          <w:b/>
          <w:bCs/>
          <w:color w:val="000080"/>
          <w:lang w:val="en-GB"/>
        </w:rPr>
      </w:pPr>
      <w:r w:rsidRPr="00D03B6C">
        <w:rPr>
          <w:rFonts w:ascii="Verdana" w:hAnsi="Verdana" w:cs="Calibri"/>
          <w:b/>
          <w:bCs/>
          <w:color w:val="000080"/>
          <w:lang w:val="en-GB"/>
        </w:rPr>
        <w:t>based on cultural diversity and interculturality</w:t>
      </w:r>
    </w:p>
    <w:p w:rsidR="009E12BF" w:rsidRPr="00D03B6C" w:rsidRDefault="009E12BF" w:rsidP="00D03B6C">
      <w:pPr>
        <w:autoSpaceDE w:val="0"/>
        <w:autoSpaceDN w:val="0"/>
        <w:adjustRightInd w:val="0"/>
        <w:jc w:val="both"/>
        <w:rPr>
          <w:rFonts w:ascii="Verdana" w:hAnsi="Verdana" w:cs="Calibri"/>
          <w:b/>
          <w:bCs/>
          <w:lang w:val="en-GB"/>
        </w:rPr>
      </w:pPr>
    </w:p>
    <w:p w:rsidR="009E12BF" w:rsidRPr="00D03B6C" w:rsidRDefault="009E12BF" w:rsidP="00D03B6C">
      <w:pPr>
        <w:autoSpaceDE w:val="0"/>
        <w:autoSpaceDN w:val="0"/>
        <w:adjustRightInd w:val="0"/>
        <w:jc w:val="both"/>
        <w:rPr>
          <w:rFonts w:ascii="Verdana" w:hAnsi="Verdana" w:cs="Calibri"/>
          <w:b/>
          <w:bCs/>
          <w:lang w:val="en-GB"/>
        </w:rPr>
      </w:pPr>
    </w:p>
    <w:p w:rsidR="009E12BF" w:rsidRPr="00D03B6C" w:rsidRDefault="009E12BF" w:rsidP="00D03B6C">
      <w:pPr>
        <w:jc w:val="both"/>
        <w:rPr>
          <w:rFonts w:ascii="Verdana" w:hAnsi="Verdana"/>
          <w:b/>
          <w:bCs/>
          <w:sz w:val="22"/>
          <w:lang w:val="en-GB"/>
        </w:rPr>
      </w:pPr>
      <w:r w:rsidRPr="00D03B6C">
        <w:rPr>
          <w:rFonts w:ascii="Verdana" w:hAnsi="Verdana"/>
          <w:b/>
          <w:bCs/>
          <w:sz w:val="22"/>
          <w:lang w:val="en-GB"/>
        </w:rPr>
        <w:t xml:space="preserve">Slide 30: </w:t>
      </w:r>
      <w:r w:rsidRPr="00D03B6C">
        <w:rPr>
          <w:rFonts w:ascii="Verdana" w:hAnsi="Verdana"/>
          <w:sz w:val="22"/>
          <w:lang w:val="en-GB"/>
        </w:rPr>
        <w:t>Title of the Unit</w:t>
      </w:r>
    </w:p>
    <w:p w:rsidR="009E12BF" w:rsidRPr="00D03B6C" w:rsidRDefault="009E12BF" w:rsidP="00D03B6C">
      <w:pPr>
        <w:jc w:val="both"/>
        <w:rPr>
          <w:rFonts w:ascii="Verdana" w:hAnsi="Verdana"/>
          <w:b/>
          <w:bCs/>
          <w:color w:val="000080"/>
          <w:sz w:val="22"/>
          <w:lang w:val="en-US"/>
        </w:rPr>
      </w:pPr>
    </w:p>
    <w:p w:rsidR="009E12BF" w:rsidRPr="00D03B6C" w:rsidRDefault="009E12BF" w:rsidP="00D03B6C">
      <w:pPr>
        <w:jc w:val="both"/>
        <w:rPr>
          <w:rFonts w:ascii="Verdana" w:hAnsi="Verdana"/>
          <w:b/>
          <w:bCs/>
          <w:sz w:val="22"/>
          <w:lang w:val="en-GB"/>
        </w:rPr>
      </w:pPr>
      <w:r w:rsidRPr="00D03B6C">
        <w:rPr>
          <w:rFonts w:ascii="Verdana" w:hAnsi="Verdana"/>
          <w:b/>
          <w:bCs/>
          <w:sz w:val="22"/>
          <w:lang w:val="en-GB"/>
        </w:rPr>
        <w:t>Slide 31:</w:t>
      </w:r>
    </w:p>
    <w:p w:rsidR="009E12BF" w:rsidRPr="00D03B6C" w:rsidRDefault="009E12BF" w:rsidP="00D03B6C">
      <w:pPr>
        <w:jc w:val="both"/>
        <w:rPr>
          <w:rFonts w:ascii="Verdana" w:hAnsi="Verdana"/>
          <w:bCs/>
          <w:sz w:val="22"/>
          <w:lang w:val="en-GB"/>
        </w:rPr>
      </w:pPr>
      <w:r w:rsidRPr="00D03B6C">
        <w:rPr>
          <w:rFonts w:ascii="Verdana" w:hAnsi="Verdana"/>
          <w:bCs/>
          <w:sz w:val="22"/>
          <w:lang w:val="en-GB"/>
        </w:rPr>
        <w:t>Developing strategies for health promotion and health education based on cultural diversity and interculturality</w:t>
      </w:r>
    </w:p>
    <w:p w:rsidR="009E12BF" w:rsidRPr="00D03B6C" w:rsidRDefault="009E12BF" w:rsidP="00D03B6C">
      <w:pPr>
        <w:jc w:val="both"/>
        <w:rPr>
          <w:rFonts w:ascii="Verdana" w:hAnsi="Verdana"/>
          <w:b/>
          <w:bCs/>
          <w:color w:val="000080"/>
          <w:sz w:val="22"/>
          <w:lang w:val="en-GB"/>
        </w:rPr>
      </w:pPr>
    </w:p>
    <w:p w:rsidR="009E12BF" w:rsidRPr="00D03B6C" w:rsidRDefault="009E12BF" w:rsidP="00D03B6C">
      <w:pPr>
        <w:jc w:val="both"/>
        <w:rPr>
          <w:rFonts w:ascii="Verdana" w:hAnsi="Verdana"/>
          <w:sz w:val="22"/>
          <w:lang w:val="en-GB"/>
        </w:rPr>
      </w:pPr>
      <w:r w:rsidRPr="00D03B6C">
        <w:rPr>
          <w:rFonts w:ascii="Verdana" w:hAnsi="Verdana"/>
          <w:sz w:val="22"/>
          <w:lang w:val="en-GB"/>
        </w:rPr>
        <w:t>Related to the issue of developing strategies for health promotion and health education</w:t>
      </w:r>
      <w:r w:rsidRPr="00D03B6C">
        <w:rPr>
          <w:rFonts w:ascii="Verdana" w:hAnsi="Verdana"/>
          <w:b/>
          <w:bCs/>
          <w:color w:val="000080"/>
          <w:sz w:val="22"/>
          <w:lang w:val="en-GB"/>
        </w:rPr>
        <w:t xml:space="preserve"> </w:t>
      </w:r>
      <w:r w:rsidRPr="00D03B6C">
        <w:rPr>
          <w:rFonts w:ascii="Verdana" w:hAnsi="Verdana"/>
          <w:sz w:val="22"/>
          <w:lang w:val="en-GB"/>
        </w:rPr>
        <w:t>in general,</w:t>
      </w:r>
      <w:r w:rsidRPr="00D03B6C">
        <w:rPr>
          <w:rFonts w:ascii="Verdana" w:hAnsi="Verdana"/>
          <w:b/>
          <w:bCs/>
          <w:color w:val="000080"/>
          <w:sz w:val="22"/>
          <w:lang w:val="en-GB"/>
        </w:rPr>
        <w:t xml:space="preserve"> </w:t>
      </w:r>
      <w:r w:rsidRPr="00D03B6C">
        <w:rPr>
          <w:rFonts w:ascii="Verdana" w:hAnsi="Verdana"/>
          <w:b/>
          <w:bCs/>
          <w:sz w:val="22"/>
          <w:lang w:val="en-GB"/>
        </w:rPr>
        <w:t xml:space="preserve">it is important to stress these </w:t>
      </w:r>
      <w:r w:rsidRPr="00D03B6C">
        <w:rPr>
          <w:rFonts w:ascii="Verdana" w:hAnsi="Verdana"/>
          <w:sz w:val="22"/>
          <w:lang w:val="en-GB"/>
        </w:rPr>
        <w:t xml:space="preserve">are services for the entire population, not just for those in need of care., WP1 authors conclude that </w:t>
      </w:r>
      <w:r w:rsidRPr="00D03B6C">
        <w:rPr>
          <w:rFonts w:ascii="Verdana" w:hAnsi="Verdana"/>
          <w:i/>
          <w:iCs/>
          <w:sz w:val="22"/>
          <w:lang w:val="en-GB"/>
        </w:rPr>
        <w:t>whereas it is the individual who seeks the health care provider, preventive and educational programmes go in search of the individual. If they succeed in finding him or her, the individual has access to them</w:t>
      </w:r>
      <w:r w:rsidRPr="00D03B6C">
        <w:rPr>
          <w:rFonts w:ascii="Verdana" w:hAnsi="Verdana"/>
          <w:sz w:val="22"/>
          <w:lang w:val="en-GB"/>
        </w:rPr>
        <w:t>.</w:t>
      </w:r>
    </w:p>
    <w:p w:rsidR="009E12BF" w:rsidRPr="00D03B6C" w:rsidRDefault="009E12BF" w:rsidP="00D03B6C">
      <w:pPr>
        <w:jc w:val="both"/>
        <w:rPr>
          <w:rFonts w:ascii="Verdana" w:hAnsi="Verdana"/>
          <w:sz w:val="22"/>
          <w:lang w:val="en-GB"/>
        </w:rPr>
      </w:pPr>
    </w:p>
    <w:p w:rsidR="009E12BF" w:rsidRPr="00D03B6C" w:rsidRDefault="009E12BF" w:rsidP="00D03B6C">
      <w:pPr>
        <w:jc w:val="both"/>
        <w:rPr>
          <w:rFonts w:ascii="Verdana" w:hAnsi="Verdana"/>
          <w:b/>
          <w:bCs/>
          <w:color w:val="000080"/>
          <w:sz w:val="22"/>
          <w:lang w:val="en-GB"/>
        </w:rPr>
      </w:pPr>
      <w:r w:rsidRPr="00D03B6C">
        <w:rPr>
          <w:rFonts w:ascii="Verdana" w:hAnsi="Verdana"/>
          <w:b/>
          <w:bCs/>
          <w:color w:val="000080"/>
          <w:sz w:val="22"/>
          <w:lang w:val="en-GB"/>
        </w:rPr>
        <w:t>Slide 32: Regarding health promotion:</w:t>
      </w:r>
    </w:p>
    <w:p w:rsidR="009E12BF" w:rsidRPr="00D03B6C" w:rsidRDefault="009E12BF" w:rsidP="00D03B6C">
      <w:pPr>
        <w:jc w:val="both"/>
        <w:rPr>
          <w:rFonts w:ascii="Verdana" w:hAnsi="Verdana"/>
          <w:b/>
          <w:bCs/>
          <w:color w:val="000080"/>
          <w:sz w:val="22"/>
          <w:lang w:val="en-GB"/>
        </w:rPr>
      </w:pPr>
    </w:p>
    <w:p w:rsidR="009E12BF" w:rsidRPr="00D03B6C" w:rsidRDefault="009E12BF" w:rsidP="00D03B6C">
      <w:pPr>
        <w:jc w:val="both"/>
        <w:rPr>
          <w:rFonts w:ascii="Verdana" w:hAnsi="Verdana"/>
          <w:b/>
          <w:bCs/>
          <w:sz w:val="22"/>
          <w:szCs w:val="22"/>
          <w:lang w:val="en-GB"/>
        </w:rPr>
      </w:pPr>
      <w:r w:rsidRPr="00D03B6C">
        <w:rPr>
          <w:rFonts w:ascii="Verdana" w:hAnsi="Verdana" w:cs="Helvetica"/>
          <w:sz w:val="22"/>
          <w:szCs w:val="22"/>
          <w:shd w:val="clear" w:color="auto" w:fill="FFFFFF"/>
          <w:lang w:val="en-GB"/>
        </w:rPr>
        <w:t>The World Health Organization defines health promotion as “the process of enabling people to increase control over, and to improve, their health. It moves beyond a focus on individual behaviour towards a wide range of social and environmental interventions.”</w:t>
      </w:r>
      <w:r w:rsidRPr="00D03B6C">
        <w:rPr>
          <w:rStyle w:val="FootnoteReference"/>
          <w:rFonts w:ascii="Verdana" w:hAnsi="Verdana"/>
          <w:sz w:val="22"/>
          <w:szCs w:val="22"/>
          <w:shd w:val="clear" w:color="auto" w:fill="FFFFFF"/>
          <w:lang w:val="en-GB"/>
        </w:rPr>
        <w:footnoteReference w:id="50"/>
      </w:r>
    </w:p>
    <w:p w:rsidR="009E12BF" w:rsidRPr="00D03B6C" w:rsidRDefault="009E12BF" w:rsidP="00D03B6C">
      <w:pPr>
        <w:jc w:val="both"/>
        <w:rPr>
          <w:rFonts w:ascii="Verdana" w:hAnsi="Verdana"/>
          <w:sz w:val="22"/>
          <w:lang w:val="en-GB"/>
        </w:rPr>
      </w:pPr>
    </w:p>
    <w:p w:rsidR="009E12BF" w:rsidRPr="00D03B6C" w:rsidRDefault="009E12BF" w:rsidP="00D03B6C">
      <w:pPr>
        <w:jc w:val="both"/>
        <w:rPr>
          <w:rFonts w:ascii="Verdana" w:hAnsi="Verdana"/>
          <w:b/>
          <w:bCs/>
          <w:color w:val="000080"/>
          <w:sz w:val="22"/>
          <w:lang w:val="en-GB"/>
        </w:rPr>
      </w:pPr>
      <w:r w:rsidRPr="00D03B6C">
        <w:rPr>
          <w:rFonts w:ascii="Verdana" w:hAnsi="Verdana"/>
          <w:sz w:val="22"/>
          <w:lang w:val="en-GB"/>
        </w:rPr>
        <w:t xml:space="preserve">It is very important to take into account that if services and interventions are not specifically targeted to migrant and an ethnic minority population, </w:t>
      </w:r>
      <w:r w:rsidRPr="00D03B6C">
        <w:rPr>
          <w:rFonts w:ascii="Verdana" w:hAnsi="Verdana"/>
          <w:i/>
          <w:iCs/>
          <w:sz w:val="22"/>
          <w:lang w:val="en-GB"/>
        </w:rPr>
        <w:t>research demonstrates that their success may be limited</w:t>
      </w:r>
      <w:r w:rsidRPr="00D03B6C">
        <w:rPr>
          <w:rFonts w:ascii="Verdana" w:hAnsi="Verdana"/>
          <w:sz w:val="22"/>
          <w:lang w:val="en-GB"/>
        </w:rPr>
        <w:t>. This is especially the case for very vulnerable groups such as the Roma, who experience a great number of barriers to accessing health services compared to non-Roma. This is despite the fact that most of them are national citizens of a Member State and thus should be entitled to these services.</w:t>
      </w:r>
      <w:r w:rsidRPr="00D03B6C">
        <w:rPr>
          <w:rStyle w:val="FootnoteReference"/>
          <w:rFonts w:ascii="Verdana" w:hAnsi="Verdana"/>
          <w:sz w:val="22"/>
          <w:lang w:val="en-GB"/>
        </w:rPr>
        <w:footnoteReference w:id="51"/>
      </w:r>
    </w:p>
    <w:p w:rsidR="009E12BF" w:rsidRPr="00D03B6C" w:rsidRDefault="009E12BF" w:rsidP="00D03B6C">
      <w:pPr>
        <w:jc w:val="both"/>
        <w:rPr>
          <w:rFonts w:ascii="Verdana" w:hAnsi="Verdana"/>
          <w:sz w:val="22"/>
          <w:lang w:val="en-GB"/>
        </w:rPr>
      </w:pPr>
    </w:p>
    <w:p w:rsidR="009E12BF" w:rsidRPr="00D03B6C" w:rsidRDefault="009E12BF" w:rsidP="00D03B6C">
      <w:pPr>
        <w:jc w:val="both"/>
        <w:rPr>
          <w:rFonts w:ascii="Verdana" w:hAnsi="Verdana"/>
          <w:sz w:val="22"/>
          <w:lang w:val="en-GB"/>
        </w:rPr>
      </w:pPr>
      <w:r w:rsidRPr="00D03B6C">
        <w:rPr>
          <w:rFonts w:ascii="Verdana" w:hAnsi="Verdana"/>
          <w:sz w:val="22"/>
          <w:lang w:val="en-GB"/>
        </w:rPr>
        <w:t xml:space="preserve">Therefore, in order to develop strategies for health promotion based on cultural diversity and interculturality, we need to:  </w:t>
      </w:r>
    </w:p>
    <w:p w:rsidR="009E12BF" w:rsidRPr="00D03B6C" w:rsidRDefault="009E12BF" w:rsidP="00D03B6C">
      <w:pPr>
        <w:jc w:val="both"/>
        <w:rPr>
          <w:rFonts w:ascii="Verdana" w:hAnsi="Verdana"/>
          <w:sz w:val="22"/>
          <w:szCs w:val="22"/>
          <w:lang w:val="en-GB"/>
        </w:rPr>
      </w:pPr>
    </w:p>
    <w:p w:rsidR="009E12BF" w:rsidRPr="00D03B6C" w:rsidRDefault="009E12BF" w:rsidP="00D03B6C">
      <w:pPr>
        <w:numPr>
          <w:ilvl w:val="0"/>
          <w:numId w:val="10"/>
        </w:numPr>
        <w:jc w:val="both"/>
        <w:rPr>
          <w:rFonts w:ascii="Verdana" w:hAnsi="Verdana"/>
          <w:sz w:val="22"/>
          <w:szCs w:val="22"/>
          <w:lang w:val="en-GB"/>
        </w:rPr>
      </w:pPr>
      <w:r w:rsidRPr="00D03B6C">
        <w:rPr>
          <w:rFonts w:ascii="Verdana" w:hAnsi="Verdana"/>
          <w:sz w:val="22"/>
          <w:szCs w:val="22"/>
          <w:lang w:val="en-GB"/>
        </w:rPr>
        <w:t>Identify tools for health promotion in migrant and ethnic minority populations.</w:t>
      </w:r>
    </w:p>
    <w:p w:rsidR="009E12BF" w:rsidRPr="00D03B6C" w:rsidRDefault="009E12BF" w:rsidP="00D03B6C">
      <w:pPr>
        <w:numPr>
          <w:ilvl w:val="0"/>
          <w:numId w:val="10"/>
        </w:numPr>
        <w:jc w:val="both"/>
        <w:rPr>
          <w:rFonts w:ascii="Verdana" w:hAnsi="Verdana"/>
          <w:sz w:val="22"/>
          <w:szCs w:val="22"/>
          <w:lang w:val="en-GB"/>
        </w:rPr>
      </w:pPr>
      <w:r w:rsidRPr="00D03B6C">
        <w:rPr>
          <w:rFonts w:ascii="Verdana" w:hAnsi="Verdana"/>
          <w:sz w:val="22"/>
          <w:szCs w:val="22"/>
          <w:lang w:val="en-GB"/>
        </w:rPr>
        <w:t>Identify health practices that can be enhanced.</w:t>
      </w:r>
    </w:p>
    <w:p w:rsidR="009E12BF" w:rsidRPr="00D03B6C" w:rsidRDefault="009E12BF" w:rsidP="00D03B6C">
      <w:pPr>
        <w:numPr>
          <w:ilvl w:val="0"/>
          <w:numId w:val="10"/>
        </w:numPr>
        <w:jc w:val="both"/>
        <w:rPr>
          <w:rFonts w:ascii="Verdana" w:hAnsi="Verdana"/>
          <w:sz w:val="22"/>
          <w:szCs w:val="22"/>
          <w:lang w:val="en-GB"/>
        </w:rPr>
      </w:pPr>
      <w:r w:rsidRPr="00D03B6C">
        <w:rPr>
          <w:rFonts w:ascii="Verdana" w:hAnsi="Verdana"/>
          <w:sz w:val="22"/>
          <w:szCs w:val="22"/>
          <w:lang w:val="en-GB"/>
        </w:rPr>
        <w:t>Apply  strategies for working with the community.</w:t>
      </w:r>
    </w:p>
    <w:p w:rsidR="009E12BF" w:rsidRPr="00D03B6C" w:rsidRDefault="009E12BF" w:rsidP="00D03B6C">
      <w:pPr>
        <w:numPr>
          <w:ilvl w:val="0"/>
          <w:numId w:val="10"/>
        </w:numPr>
        <w:jc w:val="both"/>
        <w:rPr>
          <w:rFonts w:ascii="Verdana" w:hAnsi="Verdana"/>
          <w:sz w:val="22"/>
          <w:szCs w:val="22"/>
          <w:lang w:val="en-GB"/>
        </w:rPr>
      </w:pPr>
      <w:r w:rsidRPr="00D03B6C">
        <w:rPr>
          <w:rFonts w:ascii="Verdana" w:hAnsi="Verdana"/>
          <w:sz w:val="22"/>
          <w:szCs w:val="22"/>
          <w:lang w:val="en-GB"/>
        </w:rPr>
        <w:t>Search for experiences of health promotion.</w:t>
      </w:r>
    </w:p>
    <w:p w:rsidR="009E12BF" w:rsidRPr="00D03B6C" w:rsidRDefault="009E12BF" w:rsidP="00D03B6C">
      <w:pPr>
        <w:jc w:val="both"/>
        <w:rPr>
          <w:rFonts w:ascii="Verdana" w:hAnsi="Verdana"/>
          <w:b/>
          <w:bCs/>
          <w:color w:val="000080"/>
          <w:sz w:val="22"/>
          <w:lang w:val="en-GB"/>
        </w:rPr>
      </w:pPr>
    </w:p>
    <w:p w:rsidR="009E12BF" w:rsidRPr="00D03B6C" w:rsidRDefault="009E12BF" w:rsidP="00D03B6C">
      <w:pPr>
        <w:jc w:val="both"/>
        <w:rPr>
          <w:rFonts w:ascii="Verdana" w:hAnsi="Verdana" w:cs="Tahoma"/>
          <w:sz w:val="22"/>
          <w:lang w:val="en-GB"/>
        </w:rPr>
      </w:pPr>
      <w:r w:rsidRPr="00D03B6C">
        <w:rPr>
          <w:rFonts w:ascii="Verdana" w:hAnsi="Verdana" w:cs="Tahoma"/>
          <w:sz w:val="22"/>
          <w:lang w:val="en-GB"/>
        </w:rPr>
        <w:br w:type="page"/>
      </w:r>
      <w:r w:rsidRPr="00D03B6C">
        <w:rPr>
          <w:rFonts w:ascii="Verdana" w:hAnsi="Verdana" w:cs="Tahoma"/>
          <w:b/>
          <w:bCs/>
          <w:sz w:val="22"/>
          <w:lang w:val="en-GB"/>
        </w:rPr>
        <w:t>Slide 33 and 34:</w:t>
      </w:r>
      <w:r w:rsidRPr="00D03B6C">
        <w:rPr>
          <w:rFonts w:ascii="Verdana" w:hAnsi="Verdana" w:cs="Tahoma"/>
          <w:sz w:val="22"/>
          <w:lang w:val="en-GB"/>
        </w:rPr>
        <w:t xml:space="preserve"> Different factors concerning health habits and health promotion need to take into account: </w:t>
      </w:r>
    </w:p>
    <w:p w:rsidR="009E12BF" w:rsidRPr="00D03B6C" w:rsidRDefault="009E12BF" w:rsidP="00D03B6C">
      <w:pPr>
        <w:jc w:val="both"/>
        <w:rPr>
          <w:rFonts w:ascii="Verdana" w:hAnsi="Verdana" w:cs="Tahoma"/>
          <w:sz w:val="22"/>
          <w:lang w:val="en-GB"/>
        </w:rPr>
      </w:pPr>
    </w:p>
    <w:p w:rsidR="009E12BF" w:rsidRPr="00D03B6C" w:rsidRDefault="009E12BF" w:rsidP="00D03B6C">
      <w:pPr>
        <w:jc w:val="both"/>
        <w:rPr>
          <w:rFonts w:ascii="Verdana" w:hAnsi="Verdana" w:cs="Tahoma"/>
          <w:sz w:val="22"/>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3"/>
        <w:gridCol w:w="4644"/>
      </w:tblGrid>
      <w:tr w:rsidR="009E12BF" w:rsidRPr="00D03B6C" w:rsidTr="006C3A30">
        <w:trPr>
          <w:trHeight w:val="506"/>
        </w:trPr>
        <w:tc>
          <w:tcPr>
            <w:tcW w:w="2500" w:type="pct"/>
            <w:shd w:val="clear" w:color="auto" w:fill="E6E6E6"/>
            <w:vAlign w:val="center"/>
          </w:tcPr>
          <w:p w:rsidR="009E12BF" w:rsidRPr="00D03B6C" w:rsidRDefault="009E12BF" w:rsidP="00D03B6C">
            <w:pPr>
              <w:jc w:val="both"/>
              <w:rPr>
                <w:rFonts w:ascii="Verdana" w:hAnsi="Verdana" w:cs="Tahoma"/>
                <w:lang w:val="en-GB"/>
              </w:rPr>
            </w:pPr>
            <w:r w:rsidRPr="00D03B6C">
              <w:rPr>
                <w:rFonts w:ascii="Verdana" w:hAnsi="Verdana"/>
                <w:b/>
                <w:bCs/>
                <w:color w:val="212121"/>
                <w:sz w:val="22"/>
                <w:szCs w:val="22"/>
                <w:lang w:val="en-GB"/>
              </w:rPr>
              <w:t>Macrostructural factors</w:t>
            </w:r>
          </w:p>
        </w:tc>
        <w:tc>
          <w:tcPr>
            <w:tcW w:w="2500" w:type="pct"/>
            <w:shd w:val="clear" w:color="auto" w:fill="E6E6E6"/>
            <w:vAlign w:val="center"/>
          </w:tcPr>
          <w:p w:rsidR="009E12BF" w:rsidRPr="00D03B6C" w:rsidRDefault="009E12BF" w:rsidP="00D03B6C">
            <w:pPr>
              <w:jc w:val="both"/>
              <w:rPr>
                <w:rFonts w:ascii="Verdana" w:hAnsi="Verdana"/>
                <w:b/>
                <w:bCs/>
                <w:color w:val="212121"/>
                <w:lang w:val="en-GB"/>
              </w:rPr>
            </w:pPr>
          </w:p>
          <w:p w:rsidR="009E12BF" w:rsidRPr="00D03B6C" w:rsidRDefault="009E12BF" w:rsidP="00D03B6C">
            <w:pPr>
              <w:jc w:val="both"/>
              <w:rPr>
                <w:rFonts w:ascii="Verdana" w:hAnsi="Verdana"/>
                <w:b/>
                <w:bCs/>
                <w:color w:val="212121"/>
                <w:lang w:val="en-GB"/>
              </w:rPr>
            </w:pPr>
            <w:r w:rsidRPr="00D03B6C">
              <w:rPr>
                <w:rFonts w:ascii="Verdana" w:hAnsi="Verdana"/>
                <w:b/>
                <w:bCs/>
                <w:color w:val="212121"/>
                <w:sz w:val="22"/>
                <w:szCs w:val="22"/>
                <w:lang w:val="en-GB"/>
              </w:rPr>
              <w:t>Microstructural factors</w:t>
            </w:r>
          </w:p>
          <w:p w:rsidR="009E12BF" w:rsidRPr="00D03B6C" w:rsidRDefault="009E12BF" w:rsidP="00D03B6C">
            <w:pPr>
              <w:jc w:val="both"/>
              <w:rPr>
                <w:rFonts w:ascii="Verdana" w:hAnsi="Verdana" w:cs="Tahoma"/>
                <w:lang w:val="en-GB"/>
              </w:rPr>
            </w:pPr>
          </w:p>
        </w:tc>
      </w:tr>
      <w:tr w:rsidR="009E12BF" w:rsidRPr="00D03B6C" w:rsidTr="006C3A30">
        <w:trPr>
          <w:trHeight w:val="511"/>
        </w:trPr>
        <w:tc>
          <w:tcPr>
            <w:tcW w:w="2500" w:type="pct"/>
            <w:vAlign w:val="center"/>
          </w:tcPr>
          <w:p w:rsidR="009E12BF" w:rsidRPr="00D03B6C" w:rsidRDefault="009E12BF" w:rsidP="00D03B6C">
            <w:pPr>
              <w:jc w:val="both"/>
              <w:rPr>
                <w:rFonts w:ascii="Verdana" w:hAnsi="Verdana"/>
                <w:color w:val="212121"/>
                <w:lang w:val="en-GB"/>
              </w:rPr>
            </w:pPr>
            <w:r w:rsidRPr="00D03B6C">
              <w:rPr>
                <w:rFonts w:ascii="Verdana" w:hAnsi="Verdana"/>
                <w:color w:val="212121"/>
                <w:sz w:val="22"/>
                <w:szCs w:val="22"/>
                <w:lang w:val="en-GB"/>
              </w:rPr>
              <w:t>Economy</w:t>
            </w:r>
          </w:p>
          <w:p w:rsidR="009E12BF" w:rsidRPr="00D03B6C" w:rsidRDefault="009E12BF" w:rsidP="00D03B6C">
            <w:pPr>
              <w:jc w:val="both"/>
              <w:rPr>
                <w:rFonts w:ascii="Verdana" w:hAnsi="Verdana"/>
                <w:color w:val="212121"/>
                <w:lang w:val="en-GB"/>
              </w:rPr>
            </w:pPr>
          </w:p>
        </w:tc>
        <w:tc>
          <w:tcPr>
            <w:tcW w:w="2500" w:type="pct"/>
            <w:vAlign w:val="center"/>
          </w:tcPr>
          <w:p w:rsidR="009E12BF" w:rsidRPr="00D03B6C" w:rsidRDefault="009E12BF" w:rsidP="00D03B6C">
            <w:pPr>
              <w:jc w:val="both"/>
              <w:rPr>
                <w:rFonts w:ascii="Verdana" w:hAnsi="Verdana"/>
                <w:color w:val="212121"/>
                <w:lang w:val="en-GB"/>
              </w:rPr>
            </w:pPr>
            <w:r w:rsidRPr="00D03B6C">
              <w:rPr>
                <w:rFonts w:ascii="Verdana" w:hAnsi="Verdana"/>
                <w:color w:val="212121"/>
                <w:sz w:val="22"/>
                <w:szCs w:val="22"/>
                <w:lang w:val="en-GB"/>
              </w:rPr>
              <w:t>Family</w:t>
            </w:r>
          </w:p>
          <w:p w:rsidR="009E12BF" w:rsidRPr="00D03B6C" w:rsidRDefault="009E12BF" w:rsidP="00D03B6C">
            <w:pPr>
              <w:jc w:val="both"/>
              <w:rPr>
                <w:rFonts w:ascii="Verdana" w:hAnsi="Verdana" w:cs="Tahoma"/>
                <w:lang w:val="en-GB"/>
              </w:rPr>
            </w:pPr>
          </w:p>
        </w:tc>
      </w:tr>
      <w:tr w:rsidR="009E12BF" w:rsidRPr="00D03B6C" w:rsidTr="006C3A30">
        <w:trPr>
          <w:trHeight w:val="435"/>
        </w:trPr>
        <w:tc>
          <w:tcPr>
            <w:tcW w:w="2500" w:type="pct"/>
            <w:vAlign w:val="center"/>
          </w:tcPr>
          <w:p w:rsidR="009E12BF" w:rsidRPr="00D03B6C" w:rsidRDefault="009E12BF" w:rsidP="00D03B6C">
            <w:pPr>
              <w:jc w:val="both"/>
              <w:rPr>
                <w:rFonts w:ascii="Verdana" w:hAnsi="Verdana"/>
                <w:color w:val="212121"/>
                <w:lang w:val="en-GB"/>
              </w:rPr>
            </w:pPr>
            <w:r w:rsidRPr="00D03B6C">
              <w:rPr>
                <w:rFonts w:ascii="Verdana" w:hAnsi="Verdana"/>
                <w:color w:val="212121"/>
                <w:sz w:val="22"/>
                <w:szCs w:val="22"/>
                <w:lang w:val="en-GB"/>
              </w:rPr>
              <w:t>Policy</w:t>
            </w:r>
          </w:p>
          <w:p w:rsidR="009E12BF" w:rsidRPr="00D03B6C" w:rsidRDefault="009E12BF" w:rsidP="00D03B6C">
            <w:pPr>
              <w:jc w:val="both"/>
              <w:rPr>
                <w:rFonts w:ascii="Verdana" w:hAnsi="Verdana" w:cs="Courier New"/>
                <w:color w:val="212121"/>
                <w:lang w:val="en-GB"/>
              </w:rPr>
            </w:pPr>
          </w:p>
        </w:tc>
        <w:tc>
          <w:tcPr>
            <w:tcW w:w="2500" w:type="pct"/>
            <w:vAlign w:val="center"/>
          </w:tcPr>
          <w:p w:rsidR="009E12BF" w:rsidRPr="00D03B6C" w:rsidRDefault="009E12BF" w:rsidP="00D03B6C">
            <w:pPr>
              <w:jc w:val="both"/>
              <w:rPr>
                <w:rFonts w:ascii="Verdana" w:hAnsi="Verdana" w:cs="Tahoma"/>
                <w:lang w:val="en-GB"/>
              </w:rPr>
            </w:pPr>
            <w:r w:rsidRPr="00D03B6C">
              <w:rPr>
                <w:rFonts w:ascii="Verdana" w:hAnsi="Verdana"/>
                <w:color w:val="212121"/>
                <w:sz w:val="22"/>
                <w:szCs w:val="22"/>
                <w:lang w:val="en-GB"/>
              </w:rPr>
              <w:t>Social Networks</w:t>
            </w:r>
          </w:p>
        </w:tc>
      </w:tr>
      <w:tr w:rsidR="009E12BF" w:rsidRPr="00D03B6C" w:rsidTr="006C3A30">
        <w:trPr>
          <w:trHeight w:val="567"/>
        </w:trPr>
        <w:tc>
          <w:tcPr>
            <w:tcW w:w="2500" w:type="pct"/>
            <w:vAlign w:val="center"/>
          </w:tcPr>
          <w:p w:rsidR="009E12BF" w:rsidRPr="00D03B6C" w:rsidRDefault="009E12BF" w:rsidP="00D03B6C">
            <w:pPr>
              <w:jc w:val="both"/>
              <w:rPr>
                <w:rFonts w:ascii="Verdana" w:hAnsi="Verdana"/>
                <w:color w:val="212121"/>
                <w:lang w:val="en-GB"/>
              </w:rPr>
            </w:pPr>
            <w:r w:rsidRPr="00D03B6C">
              <w:rPr>
                <w:rFonts w:ascii="Verdana" w:hAnsi="Verdana"/>
                <w:color w:val="212121"/>
                <w:sz w:val="22"/>
                <w:szCs w:val="22"/>
                <w:lang w:val="en-GB"/>
              </w:rPr>
              <w:t>Globalization</w:t>
            </w:r>
          </w:p>
          <w:p w:rsidR="009E12BF" w:rsidRPr="00D03B6C" w:rsidRDefault="009E12BF" w:rsidP="00D03B6C">
            <w:pPr>
              <w:jc w:val="both"/>
              <w:rPr>
                <w:rFonts w:ascii="Verdana" w:hAnsi="Verdana" w:cs="Courier New"/>
                <w:color w:val="212121"/>
                <w:lang w:val="en-GB"/>
              </w:rPr>
            </w:pPr>
          </w:p>
        </w:tc>
        <w:tc>
          <w:tcPr>
            <w:tcW w:w="2500" w:type="pct"/>
            <w:vAlign w:val="center"/>
          </w:tcPr>
          <w:p w:rsidR="009E12BF" w:rsidRPr="00D03B6C" w:rsidRDefault="009E12BF" w:rsidP="00D03B6C">
            <w:pPr>
              <w:jc w:val="both"/>
              <w:rPr>
                <w:rFonts w:ascii="Verdana" w:hAnsi="Verdana" w:cs="Tahoma"/>
                <w:lang w:val="en-GB"/>
              </w:rPr>
            </w:pPr>
          </w:p>
        </w:tc>
      </w:tr>
      <w:tr w:rsidR="009E12BF" w:rsidRPr="00D03B6C" w:rsidTr="006C3A30">
        <w:trPr>
          <w:trHeight w:val="441"/>
        </w:trPr>
        <w:tc>
          <w:tcPr>
            <w:tcW w:w="2500" w:type="pct"/>
            <w:vAlign w:val="center"/>
          </w:tcPr>
          <w:p w:rsidR="009E12BF" w:rsidRPr="00D03B6C" w:rsidRDefault="009E12BF" w:rsidP="00D03B6C">
            <w:pPr>
              <w:jc w:val="both"/>
              <w:rPr>
                <w:rFonts w:ascii="Verdana" w:hAnsi="Verdana"/>
                <w:color w:val="212121"/>
                <w:lang w:val="en-GB"/>
              </w:rPr>
            </w:pPr>
            <w:r w:rsidRPr="00D03B6C">
              <w:rPr>
                <w:rFonts w:ascii="Verdana" w:hAnsi="Verdana"/>
                <w:color w:val="212121"/>
                <w:sz w:val="22"/>
                <w:szCs w:val="22"/>
                <w:lang w:val="en-GB"/>
              </w:rPr>
              <w:t>Communication</w:t>
            </w:r>
          </w:p>
          <w:p w:rsidR="009E12BF" w:rsidRPr="00D03B6C" w:rsidRDefault="009E12BF" w:rsidP="00D03B6C">
            <w:pPr>
              <w:jc w:val="both"/>
              <w:rPr>
                <w:rFonts w:ascii="Verdana" w:hAnsi="Verdana" w:cs="Courier New"/>
                <w:color w:val="212121"/>
                <w:lang w:val="en-GB"/>
              </w:rPr>
            </w:pPr>
          </w:p>
        </w:tc>
        <w:tc>
          <w:tcPr>
            <w:tcW w:w="2500" w:type="pct"/>
            <w:vAlign w:val="center"/>
          </w:tcPr>
          <w:p w:rsidR="009E12BF" w:rsidRPr="00D03B6C" w:rsidRDefault="009E12BF" w:rsidP="00D03B6C">
            <w:pPr>
              <w:jc w:val="both"/>
              <w:rPr>
                <w:rFonts w:ascii="Verdana" w:hAnsi="Verdana" w:cs="Tahoma"/>
                <w:lang w:val="en-GB"/>
              </w:rPr>
            </w:pPr>
          </w:p>
        </w:tc>
      </w:tr>
    </w:tbl>
    <w:p w:rsidR="009E12BF" w:rsidRPr="00D03B6C" w:rsidRDefault="009E12BF" w:rsidP="00D03B6C">
      <w:pPr>
        <w:jc w:val="both"/>
        <w:rPr>
          <w:rFonts w:ascii="Verdana" w:hAnsi="Verdana"/>
          <w:b/>
          <w:bCs/>
          <w:color w:val="000080"/>
          <w:sz w:val="22"/>
          <w:lang w:val="en-GB"/>
        </w:rPr>
      </w:pPr>
    </w:p>
    <w:p w:rsidR="009E12BF" w:rsidRPr="00D03B6C" w:rsidRDefault="009E12BF" w:rsidP="00D03B6C">
      <w:pPr>
        <w:jc w:val="both"/>
        <w:rPr>
          <w:rFonts w:ascii="Verdana" w:hAnsi="Verdana"/>
          <w:sz w:val="22"/>
          <w:lang w:val="en-GB"/>
        </w:rPr>
      </w:pPr>
      <w:r w:rsidRPr="00D03B6C">
        <w:rPr>
          <w:rFonts w:ascii="Verdana" w:hAnsi="Verdana"/>
          <w:sz w:val="22"/>
          <w:lang w:val="en-GB"/>
        </w:rPr>
        <w:t>A new social context could appear for migrants in the new host country. At the same time, the standard health habits adopted by ethnic minorities might not be appropriate.</w:t>
      </w:r>
    </w:p>
    <w:p w:rsidR="009E12BF" w:rsidRPr="00D03B6C" w:rsidRDefault="009E12BF" w:rsidP="00D03B6C">
      <w:pPr>
        <w:jc w:val="both"/>
        <w:rPr>
          <w:rFonts w:ascii="Verdana" w:hAnsi="Verdana"/>
          <w:sz w:val="22"/>
          <w:lang w:val="en-GB"/>
        </w:rPr>
      </w:pPr>
    </w:p>
    <w:p w:rsidR="009E12BF" w:rsidRPr="00D03B6C" w:rsidRDefault="009E12BF" w:rsidP="00D03B6C">
      <w:pPr>
        <w:jc w:val="both"/>
        <w:rPr>
          <w:rFonts w:ascii="Verdana" w:hAnsi="Verdana"/>
          <w:sz w:val="22"/>
          <w:szCs w:val="22"/>
          <w:lang w:val="en-GB"/>
        </w:rPr>
      </w:pPr>
      <w:r w:rsidRPr="00D03B6C">
        <w:rPr>
          <w:rFonts w:ascii="Verdana" w:hAnsi="Verdana"/>
          <w:sz w:val="22"/>
          <w:szCs w:val="22"/>
          <w:lang w:val="en-GB"/>
        </w:rPr>
        <w:t xml:space="preserve">People have customs, beliefs, different health systems and different health practices in the migrants’ countries of origin. </w:t>
      </w:r>
      <w:r w:rsidRPr="00D03B6C">
        <w:rPr>
          <w:rFonts w:ascii="Verdana" w:hAnsi="Verdana"/>
          <w:sz w:val="22"/>
          <w:szCs w:val="22"/>
          <w:lang w:val="en-US"/>
        </w:rPr>
        <w:t>To make a healthy adaptation to the new environment, migrants may need to acquire new, healthy habits regarding the food they consume or the use of alcohol, tobacco or other drugs.</w:t>
      </w:r>
      <w:r w:rsidRPr="00D03B6C" w:rsidDel="00A17E36">
        <w:rPr>
          <w:rFonts w:ascii="Verdana" w:hAnsi="Verdana"/>
          <w:sz w:val="22"/>
          <w:szCs w:val="22"/>
          <w:lang w:val="en-GB"/>
        </w:rPr>
        <w:t xml:space="preserve"> </w:t>
      </w:r>
    </w:p>
    <w:p w:rsidR="009E12BF" w:rsidRPr="00D03B6C" w:rsidRDefault="009E12BF" w:rsidP="00D03B6C">
      <w:pPr>
        <w:jc w:val="both"/>
        <w:rPr>
          <w:rFonts w:ascii="Verdana" w:hAnsi="Verdana"/>
          <w:sz w:val="22"/>
          <w:lang w:val="en-GB"/>
        </w:rPr>
      </w:pPr>
    </w:p>
    <w:p w:rsidR="009E12BF" w:rsidRPr="00D03B6C" w:rsidRDefault="009E12BF" w:rsidP="00D03B6C">
      <w:pPr>
        <w:jc w:val="both"/>
        <w:rPr>
          <w:rFonts w:ascii="Verdana" w:hAnsi="Verdana"/>
          <w:b/>
          <w:bCs/>
          <w:color w:val="000080"/>
          <w:sz w:val="22"/>
          <w:lang w:val="en-GB"/>
        </w:rPr>
      </w:pPr>
      <w:r w:rsidRPr="00D03B6C">
        <w:rPr>
          <w:rFonts w:ascii="Verdana" w:hAnsi="Verdana"/>
          <w:b/>
          <w:bCs/>
          <w:color w:val="000080"/>
          <w:sz w:val="22"/>
          <w:lang w:val="en-GB"/>
        </w:rPr>
        <w:t>What are the key elements of effective health promotion?</w:t>
      </w:r>
    </w:p>
    <w:p w:rsidR="009E12BF" w:rsidRPr="00D03B6C" w:rsidRDefault="009E12BF" w:rsidP="00D03B6C">
      <w:pPr>
        <w:jc w:val="both"/>
        <w:rPr>
          <w:rFonts w:ascii="Verdana" w:hAnsi="Verdana"/>
          <w:color w:val="212121"/>
          <w:sz w:val="22"/>
          <w:lang w:val="en-GB"/>
        </w:rPr>
      </w:pPr>
    </w:p>
    <w:p w:rsidR="009E12BF" w:rsidRPr="00D03B6C" w:rsidRDefault="009E12BF" w:rsidP="00D03B6C">
      <w:pPr>
        <w:jc w:val="both"/>
        <w:rPr>
          <w:rFonts w:ascii="Verdana" w:hAnsi="Verdana"/>
          <w:color w:val="212121"/>
          <w:sz w:val="22"/>
          <w:lang w:val="en-GB"/>
        </w:rPr>
      </w:pPr>
      <w:r w:rsidRPr="00D03B6C">
        <w:rPr>
          <w:rFonts w:ascii="Verdana" w:hAnsi="Verdana"/>
          <w:color w:val="212121"/>
          <w:sz w:val="22"/>
          <w:lang w:val="en-GB"/>
        </w:rPr>
        <w:t>• Schools, workplaces, and local communities all provide opportunities to promote health.</w:t>
      </w:r>
    </w:p>
    <w:p w:rsidR="009E12BF" w:rsidRPr="00D03B6C" w:rsidRDefault="009E12BF" w:rsidP="00D03B6C">
      <w:pPr>
        <w:jc w:val="both"/>
        <w:rPr>
          <w:rFonts w:ascii="Verdana" w:hAnsi="Verdana"/>
          <w:color w:val="212121"/>
          <w:sz w:val="22"/>
          <w:lang w:val="en-GB"/>
        </w:rPr>
      </w:pPr>
      <w:r w:rsidRPr="00D03B6C">
        <w:rPr>
          <w:rFonts w:ascii="Verdana" w:hAnsi="Verdana"/>
          <w:color w:val="212121"/>
          <w:sz w:val="22"/>
          <w:lang w:val="en-GB"/>
        </w:rPr>
        <w:t>• In order to be effective, people must be the focus of promotional programs and the processes of decision making.</w:t>
      </w:r>
    </w:p>
    <w:p w:rsidR="009E12BF" w:rsidRPr="00D03B6C" w:rsidRDefault="009E12BF" w:rsidP="00D03B6C">
      <w:pPr>
        <w:jc w:val="both"/>
        <w:rPr>
          <w:rFonts w:ascii="Verdana" w:hAnsi="Verdana"/>
          <w:color w:val="212121"/>
          <w:sz w:val="22"/>
          <w:lang w:val="en-GB"/>
        </w:rPr>
      </w:pPr>
      <w:r w:rsidRPr="00D03B6C">
        <w:rPr>
          <w:rFonts w:ascii="Verdana" w:hAnsi="Verdana"/>
          <w:color w:val="212121"/>
          <w:sz w:val="22"/>
          <w:lang w:val="en-GB"/>
        </w:rPr>
        <w:t>• Providing real access to education and information, with an appropriate language and style, is crucial.</w:t>
      </w:r>
    </w:p>
    <w:p w:rsidR="009E12BF" w:rsidRPr="00D03B6C" w:rsidRDefault="009E12BF" w:rsidP="00D03B6C">
      <w:pPr>
        <w:jc w:val="both"/>
        <w:rPr>
          <w:rFonts w:ascii="Verdana" w:hAnsi="Verdana"/>
          <w:color w:val="212121"/>
          <w:sz w:val="22"/>
          <w:lang w:val="en-GB"/>
        </w:rPr>
      </w:pPr>
      <w:r w:rsidRPr="00D03B6C">
        <w:rPr>
          <w:rFonts w:ascii="Verdana" w:hAnsi="Verdana"/>
          <w:color w:val="212121"/>
          <w:sz w:val="22"/>
          <w:lang w:val="en-GB"/>
        </w:rPr>
        <w:t>• Health promotion is a key investment in economic and social development.</w:t>
      </w:r>
    </w:p>
    <w:p w:rsidR="009E12BF" w:rsidRPr="00D03B6C" w:rsidRDefault="009E12BF" w:rsidP="00D03B6C">
      <w:pPr>
        <w:jc w:val="both"/>
        <w:rPr>
          <w:rFonts w:ascii="Verdana" w:hAnsi="Verdana"/>
          <w:color w:val="212121"/>
          <w:sz w:val="22"/>
          <w:lang w:val="en-GB"/>
        </w:rPr>
      </w:pPr>
    </w:p>
    <w:p w:rsidR="009E12BF" w:rsidRPr="00D03B6C" w:rsidRDefault="009E12BF" w:rsidP="00D03B6C">
      <w:pPr>
        <w:jc w:val="both"/>
        <w:rPr>
          <w:rFonts w:ascii="Verdana" w:hAnsi="Verdana"/>
          <w:b/>
          <w:bCs/>
          <w:color w:val="212121"/>
          <w:sz w:val="22"/>
          <w:lang w:val="en-GB"/>
        </w:rPr>
      </w:pPr>
      <w:r w:rsidRPr="00D03B6C">
        <w:rPr>
          <w:rFonts w:ascii="Verdana" w:hAnsi="Verdana"/>
          <w:b/>
          <w:bCs/>
          <w:color w:val="212121"/>
          <w:sz w:val="22"/>
          <w:lang w:val="en-GB"/>
        </w:rPr>
        <w:t>The main objective of health promotion is to make it easy for people to have access to healthy choices. For this, it is essential to take into account these outcomes in planning health promotion programms.</w:t>
      </w:r>
    </w:p>
    <w:p w:rsidR="009E12BF" w:rsidRPr="00D03B6C" w:rsidRDefault="009E12BF" w:rsidP="00D03B6C">
      <w:pPr>
        <w:jc w:val="both"/>
        <w:rPr>
          <w:rFonts w:ascii="Verdana" w:hAnsi="Verdana"/>
          <w:color w:val="212121"/>
          <w:sz w:val="22"/>
          <w:lang w:val="en-GB"/>
        </w:rPr>
      </w:pPr>
    </w:p>
    <w:p w:rsidR="009E12BF" w:rsidRPr="00D03B6C" w:rsidRDefault="009E12BF" w:rsidP="00D03B6C">
      <w:pPr>
        <w:jc w:val="both"/>
        <w:rPr>
          <w:rFonts w:ascii="Verdana" w:hAnsi="Verdana"/>
          <w:color w:val="212121"/>
          <w:sz w:val="22"/>
          <w:lang w:val="en-GB"/>
        </w:rPr>
      </w:pPr>
      <w:r w:rsidRPr="00D03B6C">
        <w:rPr>
          <w:rFonts w:ascii="Verdana" w:hAnsi="Verdana"/>
          <w:color w:val="212121"/>
          <w:sz w:val="22"/>
          <w:lang w:val="en-GB"/>
        </w:rPr>
        <w:t xml:space="preserve">• </w:t>
      </w:r>
      <w:r w:rsidRPr="00D03B6C">
        <w:rPr>
          <w:rFonts w:ascii="Verdana" w:hAnsi="Verdana"/>
          <w:color w:val="000080"/>
          <w:sz w:val="22"/>
          <w:lang w:val="en-GB"/>
        </w:rPr>
        <w:t>Social outcomes:</w:t>
      </w:r>
      <w:r w:rsidRPr="00D03B6C">
        <w:rPr>
          <w:rFonts w:ascii="Verdana" w:hAnsi="Verdana"/>
          <w:color w:val="212121"/>
          <w:sz w:val="22"/>
          <w:lang w:val="en-GB"/>
        </w:rPr>
        <w:t xml:space="preserve"> quality of life, functional independence, and equity.</w:t>
      </w:r>
    </w:p>
    <w:p w:rsidR="009E12BF" w:rsidRPr="00D03B6C" w:rsidRDefault="009E12BF" w:rsidP="00D03B6C">
      <w:pPr>
        <w:jc w:val="both"/>
        <w:rPr>
          <w:rFonts w:ascii="Verdana" w:hAnsi="Verdana"/>
          <w:color w:val="212121"/>
          <w:sz w:val="22"/>
          <w:lang w:val="en-GB"/>
        </w:rPr>
      </w:pPr>
      <w:r w:rsidRPr="00D03B6C">
        <w:rPr>
          <w:rFonts w:ascii="Verdana" w:hAnsi="Verdana"/>
          <w:color w:val="212121"/>
          <w:sz w:val="22"/>
          <w:lang w:val="en-GB"/>
        </w:rPr>
        <w:t xml:space="preserve">• </w:t>
      </w:r>
      <w:r w:rsidRPr="00D03B6C">
        <w:rPr>
          <w:rFonts w:ascii="Verdana" w:hAnsi="Verdana"/>
          <w:color w:val="000080"/>
          <w:sz w:val="22"/>
          <w:lang w:val="en-GB"/>
        </w:rPr>
        <w:t xml:space="preserve">Health outcomes: </w:t>
      </w:r>
      <w:r w:rsidRPr="00D03B6C">
        <w:rPr>
          <w:rFonts w:ascii="Verdana" w:hAnsi="Verdana"/>
          <w:color w:val="212121"/>
          <w:sz w:val="22"/>
          <w:lang w:val="en-GB"/>
        </w:rPr>
        <w:t>morbidity, avoidable mortality, and disability.</w:t>
      </w:r>
    </w:p>
    <w:p w:rsidR="009E12BF" w:rsidRPr="00D03B6C" w:rsidRDefault="009E12BF" w:rsidP="00D03B6C">
      <w:pPr>
        <w:jc w:val="both"/>
        <w:rPr>
          <w:rFonts w:ascii="Verdana" w:hAnsi="Verdana"/>
          <w:color w:val="212121"/>
          <w:sz w:val="22"/>
          <w:lang w:val="en-GB"/>
        </w:rPr>
      </w:pPr>
      <w:r w:rsidRPr="00D03B6C">
        <w:rPr>
          <w:rFonts w:ascii="Verdana" w:hAnsi="Verdana"/>
          <w:color w:val="212121"/>
          <w:sz w:val="22"/>
          <w:lang w:val="en-GB"/>
        </w:rPr>
        <w:t xml:space="preserve">• </w:t>
      </w:r>
      <w:r w:rsidRPr="00D03B6C">
        <w:rPr>
          <w:rFonts w:ascii="Verdana" w:hAnsi="Verdana"/>
          <w:color w:val="000080"/>
          <w:sz w:val="22"/>
          <w:lang w:val="en-GB"/>
        </w:rPr>
        <w:t>Intermediate health outcomes</w:t>
      </w:r>
      <w:r w:rsidRPr="00D03B6C">
        <w:rPr>
          <w:rFonts w:ascii="Verdana" w:hAnsi="Verdana"/>
          <w:color w:val="212121"/>
          <w:sz w:val="22"/>
          <w:lang w:val="en-GB"/>
        </w:rPr>
        <w:t xml:space="preserve"> [modifiable (or adaptable) determinants of health]:</w:t>
      </w:r>
    </w:p>
    <w:p w:rsidR="009E12BF" w:rsidRPr="00D03B6C" w:rsidRDefault="009E12BF" w:rsidP="00D03B6C">
      <w:pPr>
        <w:jc w:val="both"/>
        <w:rPr>
          <w:rFonts w:ascii="Verdana" w:hAnsi="Verdana"/>
          <w:color w:val="212121"/>
          <w:sz w:val="22"/>
          <w:lang w:val="en-GB"/>
        </w:rPr>
      </w:pPr>
      <w:r w:rsidRPr="00D03B6C">
        <w:rPr>
          <w:rFonts w:ascii="Verdana" w:hAnsi="Verdana"/>
          <w:color w:val="212121"/>
          <w:sz w:val="22"/>
          <w:lang w:val="en-GB"/>
        </w:rPr>
        <w:t xml:space="preserve">-       </w:t>
      </w:r>
      <w:r w:rsidRPr="00D03B6C">
        <w:rPr>
          <w:rFonts w:ascii="Verdana" w:hAnsi="Verdana"/>
          <w:b/>
          <w:bCs/>
          <w:color w:val="212121"/>
          <w:sz w:val="22"/>
          <w:lang w:val="en-GB"/>
        </w:rPr>
        <w:t>Healthy lifestyles:</w:t>
      </w:r>
      <w:r w:rsidRPr="00D03B6C">
        <w:rPr>
          <w:rFonts w:ascii="Verdana" w:hAnsi="Verdana"/>
          <w:color w:val="212121"/>
          <w:sz w:val="22"/>
          <w:lang w:val="en-GB"/>
        </w:rPr>
        <w:t xml:space="preserve"> diet,  exercise.</w:t>
      </w:r>
    </w:p>
    <w:p w:rsidR="009E12BF" w:rsidRPr="00D03B6C" w:rsidRDefault="009E12BF" w:rsidP="00D03B6C">
      <w:pPr>
        <w:jc w:val="both"/>
        <w:rPr>
          <w:rFonts w:ascii="Verdana" w:hAnsi="Verdana"/>
          <w:color w:val="212121"/>
          <w:sz w:val="22"/>
          <w:lang w:val="en-GB"/>
        </w:rPr>
      </w:pPr>
      <w:r w:rsidRPr="00D03B6C">
        <w:rPr>
          <w:rFonts w:ascii="Verdana" w:hAnsi="Verdana"/>
          <w:color w:val="212121"/>
          <w:sz w:val="22"/>
          <w:lang w:val="en-GB"/>
        </w:rPr>
        <w:t xml:space="preserve">-    </w:t>
      </w:r>
      <w:r w:rsidRPr="00D03B6C">
        <w:rPr>
          <w:rFonts w:ascii="Verdana" w:hAnsi="Verdana"/>
          <w:b/>
          <w:bCs/>
          <w:color w:val="212121"/>
          <w:sz w:val="22"/>
          <w:lang w:val="en-GB"/>
        </w:rPr>
        <w:t>Effective health services:</w:t>
      </w:r>
      <w:r w:rsidRPr="00D03B6C">
        <w:rPr>
          <w:rFonts w:ascii="Verdana" w:hAnsi="Verdana"/>
          <w:color w:val="212121"/>
          <w:sz w:val="22"/>
          <w:lang w:val="en-GB"/>
        </w:rPr>
        <w:t xml:space="preserve"> delivery of preventive services, access to health services and their suitability.</w:t>
      </w:r>
    </w:p>
    <w:p w:rsidR="009E12BF" w:rsidRPr="00D03B6C" w:rsidRDefault="009E12BF" w:rsidP="00D03B6C">
      <w:pPr>
        <w:jc w:val="both"/>
        <w:rPr>
          <w:rFonts w:ascii="Verdana" w:hAnsi="Verdana"/>
          <w:color w:val="212121"/>
          <w:sz w:val="22"/>
          <w:lang w:val="en-GB"/>
        </w:rPr>
      </w:pPr>
      <w:r w:rsidRPr="00D03B6C">
        <w:rPr>
          <w:rFonts w:ascii="Verdana" w:hAnsi="Verdana"/>
          <w:color w:val="212121"/>
          <w:sz w:val="22"/>
          <w:lang w:val="en-GB"/>
        </w:rPr>
        <w:t xml:space="preserve">-      </w:t>
      </w:r>
      <w:r w:rsidRPr="00D03B6C">
        <w:rPr>
          <w:rFonts w:ascii="Verdana" w:hAnsi="Verdana"/>
          <w:b/>
          <w:bCs/>
          <w:color w:val="212121"/>
          <w:sz w:val="22"/>
          <w:lang w:val="en-GB"/>
        </w:rPr>
        <w:t>Healthy environments:</w:t>
      </w:r>
      <w:r w:rsidRPr="00D03B6C">
        <w:rPr>
          <w:rFonts w:ascii="Verdana" w:hAnsi="Verdana"/>
          <w:color w:val="212121"/>
          <w:sz w:val="22"/>
          <w:lang w:val="en-GB"/>
        </w:rPr>
        <w:t xml:space="preserve"> a safe physical environment, economic and social conditions, food supply, drug and alcohol restrictions.</w:t>
      </w:r>
    </w:p>
    <w:p w:rsidR="009E12BF" w:rsidRPr="00D03B6C" w:rsidRDefault="009E12BF" w:rsidP="00D03B6C">
      <w:pPr>
        <w:jc w:val="both"/>
        <w:rPr>
          <w:rFonts w:ascii="Verdana" w:hAnsi="Verdana"/>
          <w:color w:val="212121"/>
          <w:sz w:val="22"/>
          <w:lang w:val="en-GB"/>
        </w:rPr>
      </w:pPr>
    </w:p>
    <w:p w:rsidR="009E12BF" w:rsidRPr="00D03B6C" w:rsidRDefault="009E12BF" w:rsidP="00D03B6C">
      <w:pPr>
        <w:jc w:val="both"/>
        <w:rPr>
          <w:rFonts w:ascii="Verdana" w:hAnsi="Verdana"/>
          <w:color w:val="212121"/>
          <w:sz w:val="22"/>
          <w:lang w:val="en-GB"/>
        </w:rPr>
      </w:pPr>
    </w:p>
    <w:p w:rsidR="009E12BF" w:rsidRPr="00D03B6C" w:rsidRDefault="009E12BF" w:rsidP="00D03B6C">
      <w:pPr>
        <w:jc w:val="both"/>
        <w:rPr>
          <w:rFonts w:ascii="Verdana" w:hAnsi="Verdana"/>
          <w:color w:val="212121"/>
          <w:sz w:val="22"/>
          <w:lang w:val="en-GB"/>
        </w:rPr>
      </w:pPr>
      <w:r w:rsidRPr="00D03B6C">
        <w:rPr>
          <w:rFonts w:ascii="Verdana" w:hAnsi="Verdana"/>
          <w:color w:val="212121"/>
          <w:sz w:val="22"/>
          <w:lang w:val="en-GB"/>
        </w:rPr>
        <w:t>In terms of the individual, health promotion needs to focus on dealing with the life cycle: pregnancy, birth, childhood, adolescence, old age, and death. These moments have different meanings, lived experiences or even needs.</w:t>
      </w:r>
    </w:p>
    <w:p w:rsidR="009E12BF" w:rsidRPr="00D03B6C" w:rsidRDefault="009E12BF" w:rsidP="00D03B6C">
      <w:pPr>
        <w:jc w:val="both"/>
        <w:rPr>
          <w:rFonts w:ascii="Verdana" w:hAnsi="Verdana"/>
          <w:color w:val="212121"/>
          <w:sz w:val="22"/>
          <w:lang w:val="en-GB"/>
        </w:rPr>
      </w:pPr>
    </w:p>
    <w:p w:rsidR="009E12BF" w:rsidRPr="00D03B6C" w:rsidRDefault="009E12BF" w:rsidP="00D03B6C">
      <w:pPr>
        <w:jc w:val="both"/>
        <w:rPr>
          <w:rFonts w:ascii="Verdana" w:hAnsi="Verdana"/>
          <w:sz w:val="22"/>
          <w:lang w:val="en-GB"/>
        </w:rPr>
      </w:pPr>
      <w:r w:rsidRPr="00D03B6C">
        <w:rPr>
          <w:rFonts w:ascii="Verdana" w:hAnsi="Verdana"/>
          <w:color w:val="212121"/>
          <w:sz w:val="22"/>
          <w:lang w:val="en-GB"/>
        </w:rPr>
        <w:t xml:space="preserve">In most health systems, several health promotion programmes have been designed and put into place for these life moments. </w:t>
      </w:r>
      <w:r w:rsidRPr="00D03B6C">
        <w:rPr>
          <w:rFonts w:ascii="Verdana" w:hAnsi="Verdana"/>
          <w:sz w:val="22"/>
          <w:lang w:val="en-GB"/>
        </w:rPr>
        <w:t>There may be many reasons, however, for migrants and persons from ethnic minorities not to follow health programs, which the health services</w:t>
      </w:r>
      <w:r w:rsidRPr="00D03B6C" w:rsidDel="00FE1009">
        <w:rPr>
          <w:rFonts w:ascii="Verdana" w:hAnsi="Verdana"/>
          <w:sz w:val="22"/>
          <w:lang w:val="en-GB"/>
        </w:rPr>
        <w:t xml:space="preserve"> </w:t>
      </w:r>
      <w:r w:rsidRPr="00D03B6C">
        <w:rPr>
          <w:rFonts w:ascii="Verdana" w:hAnsi="Verdana"/>
          <w:sz w:val="22"/>
          <w:lang w:val="en-GB"/>
        </w:rPr>
        <w:t>have established. These include lack of information and their own parallel health systems. It is very important to be aware of these groups’ habits and needs.</w:t>
      </w:r>
    </w:p>
    <w:p w:rsidR="009E12BF" w:rsidRPr="00D03B6C" w:rsidRDefault="009E12BF" w:rsidP="00D03B6C">
      <w:pPr>
        <w:jc w:val="both"/>
        <w:rPr>
          <w:rFonts w:ascii="Verdana" w:hAnsi="Verdana"/>
          <w:sz w:val="22"/>
          <w:lang w:val="en-GB"/>
        </w:rPr>
      </w:pPr>
    </w:p>
    <w:p w:rsidR="009E12BF" w:rsidRPr="00D03B6C" w:rsidRDefault="009E12BF" w:rsidP="00D03B6C">
      <w:pPr>
        <w:jc w:val="both"/>
        <w:rPr>
          <w:rFonts w:ascii="Verdana" w:hAnsi="Verdana"/>
          <w:sz w:val="22"/>
          <w:lang w:val="en-GB"/>
        </w:rPr>
      </w:pPr>
      <w:r w:rsidRPr="00D03B6C">
        <w:rPr>
          <w:rFonts w:ascii="Verdana" w:hAnsi="Verdana"/>
          <w:sz w:val="22"/>
          <w:lang w:val="en-GB"/>
        </w:rPr>
        <w:t>Adapted health education is also an important issue for promoting the health of migrants and people from ethnic minorities. Health education can be implemented at an individual, group, or community level. Many resources are available on the Internet for health professionals</w:t>
      </w:r>
      <w:r w:rsidRPr="00D03B6C">
        <w:rPr>
          <w:rStyle w:val="FootnoteReference"/>
          <w:rFonts w:ascii="Verdana" w:hAnsi="Verdana"/>
          <w:sz w:val="22"/>
          <w:lang w:val="en-GB"/>
        </w:rPr>
        <w:footnoteReference w:id="52"/>
      </w:r>
      <w:r w:rsidRPr="00D03B6C">
        <w:rPr>
          <w:rFonts w:ascii="Verdana" w:hAnsi="Verdana"/>
          <w:sz w:val="22"/>
          <w:lang w:val="en-GB"/>
        </w:rPr>
        <w:t xml:space="preserve"> that can help to improve their daily work.</w:t>
      </w:r>
    </w:p>
    <w:p w:rsidR="009E12BF" w:rsidRPr="00D03B6C" w:rsidRDefault="009E12BF" w:rsidP="00D03B6C">
      <w:pPr>
        <w:jc w:val="both"/>
        <w:rPr>
          <w:rFonts w:ascii="Verdana" w:hAnsi="Verdana"/>
          <w:sz w:val="22"/>
          <w:lang w:val="en-GB"/>
        </w:rPr>
      </w:pPr>
    </w:p>
    <w:p w:rsidR="009E12BF" w:rsidRPr="00D03B6C" w:rsidRDefault="009E12BF" w:rsidP="00D03B6C">
      <w:pPr>
        <w:jc w:val="both"/>
        <w:rPr>
          <w:rFonts w:ascii="Verdana" w:hAnsi="Verdana"/>
          <w:b/>
          <w:bCs/>
          <w:color w:val="000080"/>
          <w:sz w:val="22"/>
          <w:lang w:val="en-GB"/>
        </w:rPr>
      </w:pPr>
      <w:r w:rsidRPr="00D03B6C">
        <w:rPr>
          <w:rFonts w:ascii="Verdana" w:hAnsi="Verdana"/>
          <w:sz w:val="22"/>
          <w:lang w:val="en-GB"/>
        </w:rPr>
        <w:t>We will be able to give all these population groups the best attention by sharing best practices and being aware of cultural diversity and interculturality, and by taking into account the different needs, customs and values of these groups.</w:t>
      </w:r>
    </w:p>
    <w:p w:rsidR="009E12BF" w:rsidRPr="00D03B6C" w:rsidRDefault="009E12BF" w:rsidP="00D03B6C">
      <w:pPr>
        <w:jc w:val="both"/>
        <w:rPr>
          <w:rFonts w:ascii="Verdana" w:hAnsi="Verdana"/>
          <w:sz w:val="22"/>
          <w:lang w:val="en-GB"/>
        </w:rPr>
      </w:pPr>
    </w:p>
    <w:p w:rsidR="009E12BF" w:rsidRPr="00D03B6C" w:rsidRDefault="009E12BF" w:rsidP="00D03B6C">
      <w:pPr>
        <w:jc w:val="both"/>
        <w:rPr>
          <w:rFonts w:ascii="Verdana" w:hAnsi="Verdana"/>
          <w:b/>
          <w:bCs/>
          <w:color w:val="000080"/>
          <w:sz w:val="22"/>
          <w:lang w:val="en-GB"/>
        </w:rPr>
      </w:pPr>
      <w:r w:rsidRPr="00D03B6C">
        <w:rPr>
          <w:rFonts w:ascii="Verdana" w:hAnsi="Verdana"/>
          <w:b/>
          <w:bCs/>
          <w:color w:val="000080"/>
          <w:sz w:val="22"/>
          <w:lang w:val="en-GB"/>
        </w:rPr>
        <w:t>Slide 35: Regarding health education / health literacy:</w:t>
      </w:r>
    </w:p>
    <w:p w:rsidR="009E12BF" w:rsidRPr="00D03B6C" w:rsidRDefault="009E12BF" w:rsidP="00D03B6C">
      <w:pPr>
        <w:jc w:val="both"/>
        <w:rPr>
          <w:rFonts w:ascii="Verdana" w:hAnsi="Verdana" w:cs="Arial"/>
          <w:i/>
          <w:sz w:val="22"/>
          <w:lang w:val="en-GB"/>
        </w:rPr>
      </w:pPr>
    </w:p>
    <w:p w:rsidR="009E12BF" w:rsidRPr="00D03B6C" w:rsidRDefault="009E12BF" w:rsidP="00D03B6C">
      <w:pPr>
        <w:jc w:val="both"/>
        <w:rPr>
          <w:rFonts w:ascii="Verdana" w:hAnsi="Verdana" w:cs="Helvetica"/>
          <w:sz w:val="22"/>
          <w:szCs w:val="22"/>
          <w:shd w:val="clear" w:color="auto" w:fill="FFFFFF"/>
          <w:lang w:val="en-GB"/>
        </w:rPr>
      </w:pPr>
      <w:r w:rsidRPr="00D03B6C">
        <w:rPr>
          <w:rFonts w:ascii="Verdana" w:hAnsi="Verdana" w:cs="Helvetica"/>
          <w:sz w:val="22"/>
          <w:szCs w:val="22"/>
          <w:shd w:val="clear" w:color="auto" w:fill="FFFFFF"/>
          <w:lang w:val="en-GB"/>
        </w:rPr>
        <w:t>Health education is defined by the World Health Organization as any combination of learning experiences designed to help individuals and communities improve their health, by increasing their knowledge or influencing their attitudes.</w:t>
      </w:r>
      <w:r w:rsidRPr="00D03B6C">
        <w:rPr>
          <w:rStyle w:val="FootnoteReference"/>
          <w:rFonts w:ascii="Verdana" w:hAnsi="Verdana"/>
          <w:sz w:val="22"/>
          <w:szCs w:val="22"/>
          <w:shd w:val="clear" w:color="auto" w:fill="FFFFFF"/>
          <w:lang w:val="en-GB"/>
        </w:rPr>
        <w:footnoteReference w:id="53"/>
      </w:r>
    </w:p>
    <w:p w:rsidR="009E12BF" w:rsidRPr="00D03B6C" w:rsidRDefault="009E12BF" w:rsidP="00D03B6C">
      <w:pPr>
        <w:jc w:val="both"/>
        <w:rPr>
          <w:rFonts w:ascii="Verdana" w:hAnsi="Verdana" w:cs="Arial"/>
          <w:i/>
          <w:color w:val="008080"/>
          <w:sz w:val="22"/>
          <w:highlight w:val="yellow"/>
          <w:lang w:val="en-GB"/>
        </w:rPr>
      </w:pPr>
    </w:p>
    <w:p w:rsidR="009E12BF" w:rsidRPr="00D03B6C" w:rsidRDefault="009E12BF" w:rsidP="00D03B6C">
      <w:pPr>
        <w:jc w:val="both"/>
        <w:rPr>
          <w:rFonts w:ascii="Verdana" w:hAnsi="Verdana" w:cs="Arial"/>
          <w:iCs/>
          <w:sz w:val="22"/>
          <w:lang w:val="en-GB"/>
        </w:rPr>
      </w:pPr>
      <w:r w:rsidRPr="00D03B6C">
        <w:rPr>
          <w:rFonts w:ascii="Verdana" w:hAnsi="Verdana" w:cs="Arial"/>
          <w:i/>
          <w:color w:val="008080"/>
          <w:sz w:val="22"/>
          <w:lang w:val="en-GB"/>
        </w:rPr>
        <w:t xml:space="preserve"> This </w:t>
      </w:r>
      <w:r w:rsidRPr="00D03B6C">
        <w:rPr>
          <w:rFonts w:ascii="Verdana" w:hAnsi="Verdana" w:cs="Arial"/>
          <w:i/>
          <w:iCs/>
          <w:color w:val="008080"/>
          <w:sz w:val="22"/>
          <w:lang w:val="en-GB"/>
        </w:rPr>
        <w:t>is define as “the degree to which individuals have the capacity to obtain, process and unde</w:t>
      </w:r>
      <w:r w:rsidRPr="00D03B6C">
        <w:rPr>
          <w:rFonts w:ascii="Verdana" w:hAnsi="Verdana" w:cs="Arial"/>
          <w:i/>
          <w:color w:val="008080"/>
          <w:sz w:val="22"/>
          <w:lang w:val="en-GB"/>
        </w:rPr>
        <w:t>r</w:t>
      </w:r>
      <w:r w:rsidRPr="00D03B6C">
        <w:rPr>
          <w:rFonts w:ascii="Verdana" w:hAnsi="Verdana" w:cs="Arial"/>
          <w:i/>
          <w:iCs/>
          <w:color w:val="008080"/>
          <w:sz w:val="22"/>
          <w:lang w:val="en-GB"/>
        </w:rPr>
        <w:t>stand basic health information needed to make appropriate health decisions and [access] services needed to prevent or treat illness”</w:t>
      </w:r>
      <w:r w:rsidRPr="00D03B6C">
        <w:rPr>
          <w:rStyle w:val="FootnoteReference"/>
          <w:rFonts w:ascii="Verdana" w:hAnsi="Verdana" w:cs="Arial"/>
          <w:i/>
          <w:iCs/>
          <w:color w:val="008080"/>
          <w:sz w:val="22"/>
          <w:lang w:val="en-GB"/>
        </w:rPr>
        <w:footnoteReference w:id="54"/>
      </w:r>
      <w:r w:rsidRPr="00D03B6C">
        <w:rPr>
          <w:rFonts w:ascii="Verdana" w:hAnsi="Verdana" w:cs="Arial"/>
          <w:i/>
          <w:iCs/>
          <w:color w:val="008080"/>
          <w:sz w:val="22"/>
          <w:lang w:val="en-GB"/>
        </w:rPr>
        <w:t xml:space="preserve">. </w:t>
      </w:r>
    </w:p>
    <w:p w:rsidR="009E12BF" w:rsidRPr="00D03B6C" w:rsidRDefault="009E12BF" w:rsidP="00D03B6C">
      <w:pPr>
        <w:jc w:val="both"/>
        <w:rPr>
          <w:rFonts w:ascii="Verdana" w:hAnsi="Verdana" w:cs="Arial"/>
          <w:iCs/>
          <w:sz w:val="22"/>
          <w:lang w:val="en-GB"/>
        </w:rPr>
      </w:pPr>
    </w:p>
    <w:p w:rsidR="009E12BF" w:rsidRPr="00D03B6C" w:rsidRDefault="009E12BF" w:rsidP="00D03B6C">
      <w:pPr>
        <w:jc w:val="both"/>
        <w:rPr>
          <w:rFonts w:ascii="Verdana" w:hAnsi="Verdana" w:cs="Arial"/>
          <w:i/>
          <w:sz w:val="22"/>
          <w:lang w:val="en-GB"/>
        </w:rPr>
      </w:pPr>
      <w:r w:rsidRPr="00D03B6C">
        <w:rPr>
          <w:rFonts w:ascii="Verdana" w:hAnsi="Verdana" w:cs="Arial"/>
          <w:i/>
          <w:sz w:val="22"/>
          <w:lang w:val="en-GB"/>
        </w:rPr>
        <w:t>Poor health literacy implies a lack of knowledge about health, illness and the health care system</w:t>
      </w:r>
      <w:r w:rsidRPr="00D03B6C">
        <w:rPr>
          <w:rStyle w:val="FootnoteReference"/>
          <w:rFonts w:ascii="Verdana" w:hAnsi="Verdana"/>
          <w:i/>
          <w:sz w:val="22"/>
          <w:lang w:val="en-GB"/>
        </w:rPr>
        <w:footnoteReference w:id="55"/>
      </w:r>
      <w:r w:rsidRPr="00D03B6C">
        <w:rPr>
          <w:rFonts w:ascii="Verdana" w:hAnsi="Verdana" w:cs="Arial"/>
          <w:i/>
          <w:sz w:val="22"/>
          <w:lang w:val="en-GB"/>
        </w:rPr>
        <w:t>. It leads to the following difficulties in accessing healthcare: not knowing the connection between risky behaviours and health, not being able to locate providers and services, not knowing the meaning of application forms, notices, and brochures, not being able to fill out complex health forms, or to share medical history with providers</w:t>
      </w:r>
      <w:r w:rsidRPr="00D03B6C">
        <w:rPr>
          <w:rStyle w:val="FootnoteReference"/>
          <w:rFonts w:ascii="Verdana" w:hAnsi="Verdana"/>
          <w:i/>
          <w:sz w:val="22"/>
          <w:lang w:val="en-GB"/>
        </w:rPr>
        <w:footnoteReference w:id="56"/>
      </w:r>
      <w:r w:rsidRPr="00D03B6C">
        <w:rPr>
          <w:rFonts w:ascii="Verdana" w:hAnsi="Verdana" w:cs="Arial"/>
          <w:i/>
          <w:sz w:val="22"/>
          <w:lang w:val="en-GB"/>
        </w:rPr>
        <w:t>. Sometimes, low language proficiency can be an important factor preventing migrants from improving their health literacy.</w:t>
      </w:r>
    </w:p>
    <w:p w:rsidR="009E12BF" w:rsidRPr="00D03B6C" w:rsidRDefault="009E12BF" w:rsidP="00D03B6C">
      <w:pPr>
        <w:jc w:val="both"/>
        <w:rPr>
          <w:rFonts w:ascii="Verdana" w:hAnsi="Verdana" w:cs="Arial"/>
          <w:i/>
          <w:sz w:val="22"/>
          <w:lang w:val="en-GB"/>
        </w:rPr>
      </w:pPr>
    </w:p>
    <w:p w:rsidR="009E12BF" w:rsidRPr="00D03B6C" w:rsidRDefault="009E12BF" w:rsidP="00D03B6C">
      <w:pPr>
        <w:jc w:val="both"/>
        <w:rPr>
          <w:rFonts w:ascii="Verdana" w:hAnsi="Verdana" w:cs="Arial"/>
          <w:i/>
          <w:sz w:val="22"/>
          <w:lang w:val="en-GB"/>
        </w:rPr>
      </w:pPr>
      <w:r w:rsidRPr="00D03B6C">
        <w:rPr>
          <w:rFonts w:ascii="Verdana" w:hAnsi="Verdana" w:cs="Arial"/>
          <w:i/>
          <w:sz w:val="22"/>
          <w:lang w:val="en-GB"/>
        </w:rPr>
        <w:t>Often, however, migrant and ethnic minority users are regarded as having ‘low health literacy’ when the root of the problem may be simply that they have not been provided with adequate information. Such information needs to address the following issues:</w:t>
      </w:r>
    </w:p>
    <w:p w:rsidR="009E12BF" w:rsidRPr="00D03B6C" w:rsidRDefault="009E12BF" w:rsidP="00D03B6C">
      <w:pPr>
        <w:jc w:val="both"/>
        <w:rPr>
          <w:rFonts w:ascii="Verdana" w:hAnsi="Verdana" w:cs="Arial"/>
          <w:i/>
          <w:sz w:val="22"/>
          <w:lang w:val="en-GB"/>
        </w:rPr>
      </w:pPr>
    </w:p>
    <w:p w:rsidR="009E12BF" w:rsidRPr="00D03B6C" w:rsidRDefault="009E12BF" w:rsidP="00D03B6C">
      <w:pPr>
        <w:jc w:val="both"/>
        <w:rPr>
          <w:rFonts w:ascii="Verdana" w:hAnsi="Verdana" w:cs="Arial"/>
          <w:i/>
          <w:sz w:val="22"/>
          <w:lang w:val="en-GB"/>
        </w:rPr>
      </w:pPr>
      <w:r w:rsidRPr="00D03B6C">
        <w:rPr>
          <w:rFonts w:ascii="Verdana" w:hAnsi="Verdana" w:cs="Arial"/>
          <w:i/>
          <w:sz w:val="22"/>
          <w:lang w:val="en-GB"/>
        </w:rPr>
        <w:t>Entitlements and the procedures necessary to claim them.</w:t>
      </w:r>
    </w:p>
    <w:p w:rsidR="009E12BF" w:rsidRPr="00D03B6C" w:rsidRDefault="009E12BF" w:rsidP="00D03B6C">
      <w:pPr>
        <w:jc w:val="both"/>
        <w:rPr>
          <w:rFonts w:ascii="Verdana" w:hAnsi="Verdana" w:cs="Arial"/>
          <w:i/>
          <w:sz w:val="22"/>
          <w:lang w:val="en-GB"/>
        </w:rPr>
      </w:pPr>
      <w:r w:rsidRPr="00D03B6C">
        <w:rPr>
          <w:rFonts w:ascii="Verdana" w:hAnsi="Verdana" w:cs="Arial"/>
          <w:i/>
          <w:sz w:val="22"/>
          <w:lang w:val="en-GB"/>
        </w:rPr>
        <w:t>How to use the health system (e.g. whether specialist care can be accessed directly or only through a ‘gatekeeper’).</w:t>
      </w:r>
    </w:p>
    <w:p w:rsidR="009E12BF" w:rsidRPr="00D03B6C" w:rsidRDefault="009E12BF" w:rsidP="00D03B6C">
      <w:pPr>
        <w:jc w:val="both"/>
        <w:rPr>
          <w:rFonts w:ascii="Verdana" w:hAnsi="Verdana" w:cs="Arial"/>
          <w:i/>
          <w:sz w:val="22"/>
          <w:lang w:val="en-GB"/>
        </w:rPr>
      </w:pPr>
      <w:r w:rsidRPr="00D03B6C">
        <w:rPr>
          <w:rFonts w:ascii="Verdana" w:hAnsi="Verdana" w:cs="Arial"/>
          <w:i/>
          <w:sz w:val="22"/>
          <w:lang w:val="en-GB"/>
        </w:rPr>
        <w:t>Health maintenance in specific conditions (living with diabetes, cancer etc.).</w:t>
      </w:r>
    </w:p>
    <w:p w:rsidR="009E12BF" w:rsidRPr="00D03B6C" w:rsidRDefault="009E12BF" w:rsidP="00D03B6C">
      <w:pPr>
        <w:jc w:val="both"/>
        <w:rPr>
          <w:rFonts w:ascii="Verdana" w:hAnsi="Verdana" w:cs="Arial"/>
          <w:i/>
          <w:sz w:val="22"/>
          <w:lang w:val="en-GB"/>
        </w:rPr>
      </w:pPr>
      <w:r w:rsidRPr="00D03B6C">
        <w:rPr>
          <w:rFonts w:ascii="Verdana" w:hAnsi="Verdana" w:cs="Arial"/>
          <w:i/>
          <w:sz w:val="22"/>
          <w:lang w:val="en-GB"/>
        </w:rPr>
        <w:t>Health education and health promotion: how to recognise problems, when to seek help, how to look after one’s own health.</w:t>
      </w:r>
    </w:p>
    <w:p w:rsidR="009E12BF" w:rsidRPr="00D03B6C" w:rsidRDefault="009E12BF" w:rsidP="00D03B6C">
      <w:pPr>
        <w:jc w:val="both"/>
        <w:rPr>
          <w:rFonts w:ascii="Verdana" w:hAnsi="Verdana" w:cs="Arial"/>
          <w:i/>
          <w:sz w:val="22"/>
          <w:lang w:val="en-GB"/>
        </w:rPr>
      </w:pPr>
    </w:p>
    <w:p w:rsidR="009E12BF" w:rsidRPr="00D03B6C" w:rsidRDefault="009E12BF" w:rsidP="00D03B6C">
      <w:pPr>
        <w:jc w:val="both"/>
        <w:rPr>
          <w:rFonts w:ascii="Verdana" w:hAnsi="Verdana" w:cs="Arial"/>
          <w:i/>
          <w:sz w:val="22"/>
          <w:lang w:val="en-GB"/>
        </w:rPr>
      </w:pPr>
      <w:r w:rsidRPr="00D03B6C">
        <w:rPr>
          <w:rFonts w:ascii="Verdana" w:hAnsi="Verdana" w:cs="Arial"/>
          <w:i/>
          <w:sz w:val="22"/>
          <w:lang w:val="en-GB"/>
        </w:rPr>
        <w:t>A great deal of research, much of it supported by the EU, has been carried out in the last decade on shortcomings in the information available to migrants as well as ‘good practices’ to overcome them. An important finding is that such information often needs to be targeted: the language used, the means of dissemination, and the content may all have to be adapted in order to reach migrants effectively.</w:t>
      </w:r>
      <w:r w:rsidRPr="00D03B6C">
        <w:rPr>
          <w:rStyle w:val="FootnoteReference"/>
          <w:rFonts w:ascii="Verdana" w:hAnsi="Verdana" w:cs="Arial"/>
          <w:i/>
          <w:sz w:val="22"/>
          <w:lang w:val="en-GB"/>
        </w:rPr>
        <w:footnoteReference w:id="57"/>
      </w:r>
      <w:r w:rsidRPr="00D03B6C">
        <w:rPr>
          <w:rFonts w:ascii="Verdana" w:hAnsi="Verdana" w:cs="Arial"/>
          <w:i/>
          <w:sz w:val="22"/>
          <w:vertAlign w:val="superscript"/>
          <w:lang w:val="en-GB"/>
        </w:rPr>
        <w:t>,</w:t>
      </w:r>
      <w:r w:rsidRPr="00D03B6C">
        <w:rPr>
          <w:rStyle w:val="FootnoteReference"/>
          <w:rFonts w:ascii="Verdana" w:hAnsi="Verdana" w:cs="Arial"/>
          <w:i/>
          <w:sz w:val="22"/>
          <w:lang w:val="en-GB"/>
        </w:rPr>
        <w:footnoteReference w:id="58"/>
      </w:r>
      <w:r w:rsidRPr="00D03B6C">
        <w:rPr>
          <w:rFonts w:ascii="Verdana" w:hAnsi="Verdana" w:cs="Arial"/>
          <w:i/>
          <w:sz w:val="22"/>
          <w:vertAlign w:val="superscript"/>
          <w:lang w:val="en-GB"/>
        </w:rPr>
        <w:t>,</w:t>
      </w:r>
      <w:r w:rsidRPr="00D03B6C">
        <w:rPr>
          <w:rStyle w:val="FootnoteReference"/>
          <w:rFonts w:ascii="Verdana" w:hAnsi="Verdana" w:cs="Arial"/>
          <w:i/>
          <w:sz w:val="22"/>
          <w:lang w:val="en-GB"/>
        </w:rPr>
        <w:footnoteReference w:id="59"/>
      </w:r>
      <w:r w:rsidRPr="00D03B6C">
        <w:rPr>
          <w:rFonts w:ascii="Verdana" w:hAnsi="Verdana" w:cs="Arial"/>
          <w:i/>
          <w:sz w:val="22"/>
          <w:lang w:val="en-GB"/>
        </w:rPr>
        <w:t xml:space="preserve"> Some of these interventions also call for intersectoral and intersectional approaches, requiring the engagement of policy makers and key stakeholders outside the health sector and at all levels of health organisations, and looking at health inequalities through a wider 'diversity' lens. Other interventions involve front-line health professionals who come into contact with the target group in their daily work, and representatives of the communities they serve. </w:t>
      </w:r>
    </w:p>
    <w:p w:rsidR="009E12BF" w:rsidRPr="00D03B6C" w:rsidRDefault="009E12BF" w:rsidP="00D03B6C">
      <w:pPr>
        <w:jc w:val="both"/>
        <w:rPr>
          <w:rFonts w:ascii="Verdana" w:hAnsi="Verdana"/>
          <w:b/>
          <w:bCs/>
          <w:i/>
          <w:color w:val="000080"/>
          <w:sz w:val="22"/>
          <w:lang w:val="en-GB"/>
        </w:rPr>
      </w:pPr>
    </w:p>
    <w:p w:rsidR="009E12BF" w:rsidRPr="00D03B6C" w:rsidRDefault="009E12BF" w:rsidP="00D03B6C">
      <w:pPr>
        <w:jc w:val="both"/>
        <w:rPr>
          <w:rFonts w:ascii="Verdana" w:hAnsi="Verdana"/>
          <w:b/>
          <w:bCs/>
          <w:i/>
          <w:color w:val="000080"/>
          <w:lang w:val="en-GB"/>
        </w:rPr>
      </w:pPr>
    </w:p>
    <w:p w:rsidR="009E12BF" w:rsidRPr="00D03B6C" w:rsidRDefault="009E12BF" w:rsidP="00D03B6C">
      <w:pPr>
        <w:jc w:val="both"/>
        <w:rPr>
          <w:rFonts w:ascii="Verdana" w:hAnsi="Verdana"/>
          <w:b/>
          <w:bCs/>
          <w:color w:val="000080"/>
          <w:lang w:val="en-GB"/>
        </w:rPr>
      </w:pPr>
      <w:r w:rsidRPr="00D03B6C">
        <w:rPr>
          <w:rFonts w:ascii="Verdana" w:hAnsi="Verdana"/>
          <w:b/>
          <w:bCs/>
          <w:color w:val="000080"/>
          <w:lang w:val="en-GB"/>
        </w:rPr>
        <w:t>Slide 36</w:t>
      </w:r>
      <w:bookmarkStart w:id="0" w:name="_GoBack"/>
      <w:bookmarkEnd w:id="0"/>
      <w:r w:rsidRPr="00D03B6C">
        <w:rPr>
          <w:rFonts w:ascii="Verdana" w:hAnsi="Verdana"/>
          <w:b/>
          <w:bCs/>
          <w:color w:val="000080"/>
          <w:lang w:val="en-GB"/>
        </w:rPr>
        <w:t>: Readings</w:t>
      </w:r>
    </w:p>
    <w:p w:rsidR="009E12BF" w:rsidRPr="00D03B6C" w:rsidRDefault="009E12BF" w:rsidP="00D03B6C">
      <w:pPr>
        <w:rPr>
          <w:rFonts w:ascii="Verdana" w:hAnsi="Verdana"/>
          <w:b/>
          <w:bCs/>
          <w:i/>
          <w:color w:val="000080"/>
          <w:lang w:val="en-GB"/>
        </w:rPr>
      </w:pPr>
    </w:p>
    <w:p w:rsidR="009E12BF" w:rsidRPr="000110C5" w:rsidRDefault="009E12BF" w:rsidP="000110C5">
      <w:pPr>
        <w:pStyle w:val="FootnoteText"/>
        <w:numPr>
          <w:ilvl w:val="0"/>
          <w:numId w:val="22"/>
        </w:numPr>
        <w:tabs>
          <w:tab w:val="clear" w:pos="720"/>
          <w:tab w:val="num" w:pos="360"/>
        </w:tabs>
        <w:ind w:left="360"/>
        <w:jc w:val="left"/>
        <w:rPr>
          <w:rFonts w:ascii="Verdana" w:hAnsi="Verdana"/>
          <w:lang w:val="en-GB"/>
        </w:rPr>
      </w:pPr>
      <w:r w:rsidRPr="000110C5">
        <w:rPr>
          <w:rFonts w:ascii="Verdana" w:hAnsi="Verdana"/>
          <w:lang w:val="en-GB"/>
        </w:rPr>
        <w:t xml:space="preserve">Institute of Medicine (2004). </w:t>
      </w:r>
      <w:r w:rsidRPr="000110C5">
        <w:rPr>
          <w:rFonts w:ascii="Verdana" w:hAnsi="Verdana"/>
          <w:i/>
          <w:iCs/>
          <w:lang w:val="en-GB"/>
        </w:rPr>
        <w:t xml:space="preserve">Health Literacy: A Prescription to End Confusion.  </w:t>
      </w:r>
      <w:r w:rsidRPr="000110C5">
        <w:rPr>
          <w:rFonts w:ascii="Verdana" w:hAnsi="Verdana"/>
          <w:lang w:val="en-GB"/>
        </w:rPr>
        <w:t>Washington DC: Institute of Medicine.</w:t>
      </w:r>
    </w:p>
    <w:p w:rsidR="009E12BF" w:rsidRPr="000110C5" w:rsidRDefault="009E12BF" w:rsidP="000110C5">
      <w:pPr>
        <w:pStyle w:val="FootnoteText"/>
        <w:numPr>
          <w:ilvl w:val="0"/>
          <w:numId w:val="22"/>
        </w:numPr>
        <w:tabs>
          <w:tab w:val="clear" w:pos="720"/>
          <w:tab w:val="num" w:pos="360"/>
        </w:tabs>
        <w:ind w:left="360"/>
        <w:jc w:val="left"/>
        <w:rPr>
          <w:rFonts w:ascii="Verdana" w:hAnsi="Verdana"/>
          <w:lang w:val="en-GB"/>
        </w:rPr>
      </w:pPr>
      <w:r w:rsidRPr="000110C5">
        <w:rPr>
          <w:rFonts w:ascii="Verdana" w:hAnsi="Verdana"/>
          <w:lang w:val="en-US"/>
        </w:rPr>
        <w:t xml:space="preserve">Priebe. S. </w:t>
      </w:r>
      <w:r w:rsidRPr="000110C5">
        <w:rPr>
          <w:rFonts w:ascii="Verdana" w:hAnsi="Verdana"/>
          <w:i/>
          <w:lang w:val="en-US"/>
        </w:rPr>
        <w:t>et al</w:t>
      </w:r>
      <w:r w:rsidRPr="000110C5">
        <w:rPr>
          <w:rFonts w:ascii="Verdana" w:hAnsi="Verdana"/>
          <w:lang w:val="en-US"/>
        </w:rPr>
        <w:t xml:space="preserve"> (2011). Good practice in health care for migrants: views and experiences of care professionals in 16 European countries. </w:t>
      </w:r>
      <w:r w:rsidRPr="000110C5">
        <w:rPr>
          <w:rFonts w:ascii="Verdana" w:hAnsi="Verdana"/>
          <w:i/>
          <w:lang w:val="en-US"/>
        </w:rPr>
        <w:t>BMC Public Health</w:t>
      </w:r>
      <w:r w:rsidRPr="000110C5">
        <w:rPr>
          <w:rFonts w:ascii="Verdana" w:hAnsi="Verdana"/>
          <w:lang w:val="en-US"/>
        </w:rPr>
        <w:t xml:space="preserve">, 11:187. </w:t>
      </w:r>
    </w:p>
    <w:p w:rsidR="009E12BF" w:rsidRPr="000110C5" w:rsidRDefault="009E12BF" w:rsidP="000110C5">
      <w:pPr>
        <w:pStyle w:val="FootnoteText"/>
        <w:numPr>
          <w:ilvl w:val="0"/>
          <w:numId w:val="22"/>
        </w:numPr>
        <w:tabs>
          <w:tab w:val="clear" w:pos="720"/>
          <w:tab w:val="num" w:pos="360"/>
        </w:tabs>
        <w:ind w:left="360"/>
        <w:jc w:val="left"/>
        <w:rPr>
          <w:rFonts w:ascii="Verdana" w:hAnsi="Verdana"/>
          <w:lang w:val="en-US"/>
        </w:rPr>
      </w:pPr>
      <w:r w:rsidRPr="000110C5">
        <w:rPr>
          <w:rFonts w:ascii="Verdana" w:hAnsi="Verdana"/>
          <w:lang w:val="en-GB"/>
        </w:rPr>
        <w:t xml:space="preserve">Mladovsky, P. </w:t>
      </w:r>
      <w:r w:rsidRPr="000110C5">
        <w:rPr>
          <w:rFonts w:ascii="Verdana" w:hAnsi="Verdana"/>
          <w:i/>
          <w:lang w:val="en-GB"/>
        </w:rPr>
        <w:t>et al</w:t>
      </w:r>
      <w:r w:rsidRPr="000110C5">
        <w:rPr>
          <w:rFonts w:ascii="Verdana" w:hAnsi="Verdana"/>
          <w:lang w:val="en-GB"/>
        </w:rPr>
        <w:t xml:space="preserve"> (2012a). </w:t>
      </w:r>
      <w:r w:rsidRPr="000110C5">
        <w:rPr>
          <w:rFonts w:ascii="Verdana" w:hAnsi="Verdana"/>
          <w:lang w:val="en-US"/>
        </w:rPr>
        <w:t xml:space="preserve">Good practices in migrant health: the European experience. </w:t>
      </w:r>
      <w:r w:rsidRPr="000110C5">
        <w:rPr>
          <w:rFonts w:ascii="Verdana" w:hAnsi="Verdana"/>
          <w:i/>
          <w:lang w:val="en-US"/>
        </w:rPr>
        <w:t>Clinical Medicine</w:t>
      </w:r>
      <w:r w:rsidRPr="000110C5">
        <w:rPr>
          <w:rFonts w:ascii="Verdana" w:hAnsi="Verdana"/>
          <w:lang w:val="en-US"/>
        </w:rPr>
        <w:t xml:space="preserve">, Vol 12, No. 3: 248-52. </w:t>
      </w:r>
    </w:p>
    <w:p w:rsidR="009E12BF" w:rsidRPr="000110C5" w:rsidRDefault="009E12BF" w:rsidP="000110C5">
      <w:pPr>
        <w:pStyle w:val="FootnoteText"/>
        <w:numPr>
          <w:ilvl w:val="0"/>
          <w:numId w:val="22"/>
        </w:numPr>
        <w:tabs>
          <w:tab w:val="clear" w:pos="720"/>
          <w:tab w:val="num" w:pos="360"/>
        </w:tabs>
        <w:ind w:left="360"/>
        <w:jc w:val="left"/>
        <w:rPr>
          <w:rFonts w:ascii="Verdana" w:hAnsi="Verdana"/>
        </w:rPr>
      </w:pPr>
      <w:r w:rsidRPr="000110C5">
        <w:rPr>
          <w:rFonts w:ascii="Verdana" w:hAnsi="Verdana"/>
          <w:lang w:val="en-US"/>
        </w:rPr>
        <w:t xml:space="preserve">Mock-Muñoz de Luna C, Ingleby D, Graval E, Krasnik A. Synthesis Report. </w:t>
      </w:r>
      <w:r w:rsidRPr="000110C5">
        <w:rPr>
          <w:rFonts w:ascii="Verdana" w:hAnsi="Verdana"/>
          <w:lang w:val="en-GB"/>
        </w:rPr>
        <w:t xml:space="preserve">Work package 1 MEM-TP project. Training packages for health professionals to improve access and quality of health services for migrants and ethnic minorities, including the Roma. Granada, Copenhagen: Andalusian School of Public Health, University of Copenhagen, 2015. </w:t>
      </w:r>
      <w:hyperlink r:id="rId33" w:history="1">
        <w:r w:rsidRPr="000110C5">
          <w:rPr>
            <w:rStyle w:val="Hyperlink"/>
            <w:rFonts w:ascii="Verdana" w:hAnsi="Verdana"/>
          </w:rPr>
          <w:t>http://www.mem-tp.org/pluginfile.php/233/mod_resource/content/1/MEM-TP%20WP1%20Synthesis%20Report%20171014.pdf</w:t>
        </w:r>
      </w:hyperlink>
    </w:p>
    <w:p w:rsidR="009E12BF" w:rsidRPr="000110C5" w:rsidRDefault="009E12BF" w:rsidP="000110C5">
      <w:pPr>
        <w:pStyle w:val="FootnoteText"/>
        <w:numPr>
          <w:ilvl w:val="0"/>
          <w:numId w:val="22"/>
        </w:numPr>
        <w:tabs>
          <w:tab w:val="clear" w:pos="720"/>
          <w:tab w:val="num" w:pos="360"/>
        </w:tabs>
        <w:ind w:left="360"/>
        <w:jc w:val="left"/>
        <w:rPr>
          <w:rFonts w:ascii="Verdana" w:hAnsi="Verdana"/>
          <w:lang w:val="en-GB"/>
        </w:rPr>
      </w:pPr>
      <w:r w:rsidRPr="000110C5">
        <w:rPr>
          <w:rFonts w:ascii="Verdana" w:hAnsi="Verdana"/>
          <w:lang w:val="en-US"/>
        </w:rPr>
        <w:t xml:space="preserve">Netto, G. </w:t>
      </w:r>
      <w:r w:rsidRPr="000110C5">
        <w:rPr>
          <w:rFonts w:ascii="Verdana" w:hAnsi="Verdana"/>
          <w:i/>
          <w:lang w:val="en-US"/>
        </w:rPr>
        <w:t>et al</w:t>
      </w:r>
      <w:r w:rsidRPr="000110C5">
        <w:rPr>
          <w:rFonts w:ascii="Verdana" w:hAnsi="Verdana"/>
          <w:lang w:val="en-US"/>
        </w:rPr>
        <w:t xml:space="preserve"> (2010). How can health promotion interventions be adapted for minority ethnic communities? Five principles for guiding the development of behavioural interventions. </w:t>
      </w:r>
      <w:r w:rsidRPr="000110C5">
        <w:rPr>
          <w:rFonts w:ascii="Verdana" w:hAnsi="Verdana"/>
          <w:i/>
          <w:lang w:val="en-US"/>
        </w:rPr>
        <w:t>Health Promotion Internationa</w:t>
      </w:r>
      <w:r w:rsidRPr="000110C5">
        <w:rPr>
          <w:rFonts w:ascii="Verdana" w:hAnsi="Verdana"/>
          <w:lang w:val="en-US"/>
        </w:rPr>
        <w:t>l, 25:  248-57</w:t>
      </w:r>
    </w:p>
    <w:p w:rsidR="009E12BF" w:rsidRPr="000110C5" w:rsidRDefault="009E12BF" w:rsidP="000110C5">
      <w:pPr>
        <w:pStyle w:val="FootnoteText"/>
        <w:numPr>
          <w:ilvl w:val="0"/>
          <w:numId w:val="22"/>
        </w:numPr>
        <w:tabs>
          <w:tab w:val="clear" w:pos="720"/>
          <w:tab w:val="num" w:pos="360"/>
        </w:tabs>
        <w:ind w:left="360"/>
        <w:jc w:val="left"/>
        <w:rPr>
          <w:rFonts w:ascii="Verdana" w:hAnsi="Verdana" w:cs="Arial"/>
          <w:bCs/>
          <w:lang w:val="en-US"/>
        </w:rPr>
      </w:pPr>
      <w:r w:rsidRPr="000110C5">
        <w:rPr>
          <w:rFonts w:ascii="Verdana" w:hAnsi="Verdana" w:cs="Arial"/>
          <w:bCs/>
          <w:lang w:val="en-US"/>
        </w:rPr>
        <w:t xml:space="preserve">U.S. Department of Health and Human Services (2013, December). </w:t>
      </w:r>
      <w:r w:rsidRPr="000110C5">
        <w:rPr>
          <w:rFonts w:ascii="Verdana" w:hAnsi="Verdana" w:cs="Arial"/>
          <w:bCs/>
          <w:i/>
          <w:iCs/>
          <w:lang w:val="en-US"/>
        </w:rPr>
        <w:t>About Health Literacy.</w:t>
      </w:r>
      <w:r w:rsidRPr="000110C5">
        <w:rPr>
          <w:rFonts w:ascii="Verdana" w:hAnsi="Verdana" w:cs="Arial"/>
          <w:bCs/>
          <w:lang w:val="en-US"/>
        </w:rPr>
        <w:t xml:space="preserve"> Health Resources and Services Administration. Retrieved from </w:t>
      </w:r>
      <w:hyperlink r:id="rId34" w:history="1">
        <w:r w:rsidRPr="000110C5">
          <w:rPr>
            <w:rStyle w:val="Hyperlink"/>
            <w:rFonts w:ascii="Verdana" w:hAnsi="Verdana" w:cs="Arial"/>
            <w:bCs/>
            <w:lang w:val="en-US"/>
          </w:rPr>
          <w:t>http://www.hrsa.gov/publichealth/healthliteracy/healthlitabout.html</w:t>
        </w:r>
      </w:hyperlink>
      <w:r w:rsidRPr="000110C5">
        <w:rPr>
          <w:rFonts w:ascii="Verdana" w:hAnsi="Verdana" w:cs="Arial"/>
          <w:bCs/>
          <w:lang w:val="en-US"/>
        </w:rPr>
        <w:t xml:space="preserve"> </w:t>
      </w:r>
    </w:p>
    <w:p w:rsidR="009E12BF" w:rsidRPr="001A6CC5" w:rsidRDefault="009E12BF" w:rsidP="000110C5">
      <w:pPr>
        <w:numPr>
          <w:ilvl w:val="0"/>
          <w:numId w:val="22"/>
        </w:numPr>
        <w:tabs>
          <w:tab w:val="clear" w:pos="720"/>
          <w:tab w:val="num" w:pos="360"/>
        </w:tabs>
        <w:ind w:left="360"/>
        <w:rPr>
          <w:rStyle w:val="Hyperlink"/>
          <w:rFonts w:ascii="Calibri" w:hAnsi="Calibri"/>
          <w:sz w:val="18"/>
          <w:szCs w:val="18"/>
        </w:rPr>
      </w:pPr>
      <w:r w:rsidRPr="000110C5">
        <w:rPr>
          <w:rFonts w:ascii="Verdana" w:hAnsi="Verdana"/>
          <w:sz w:val="20"/>
          <w:szCs w:val="20"/>
          <w:lang w:val="en-GB"/>
        </w:rPr>
        <w:t xml:space="preserve">European Commission. Synthesis Report Migrant access to social security and healthcare: policies and practice European Migration Network Study 2014. </w:t>
      </w:r>
      <w:hyperlink r:id="rId35" w:history="1">
        <w:r w:rsidRPr="000110C5">
          <w:rPr>
            <w:rStyle w:val="Hyperlink"/>
            <w:rFonts w:ascii="Verdana" w:hAnsi="Verdana"/>
            <w:sz w:val="20"/>
            <w:szCs w:val="20"/>
          </w:rPr>
          <w:t>http://ec.europa.eu/dgs/home-affairs/what-we-do/networks/european_migration_network/reports/docs/emn-studies/emn_synthesis_report_migrant_access_to_social_security_2014_en.pdf</w:t>
        </w:r>
      </w:hyperlink>
      <w:r w:rsidRPr="001A6CC5">
        <w:rPr>
          <w:rStyle w:val="Hyperlink"/>
          <w:rFonts w:ascii="Calibri" w:hAnsi="Calibri"/>
          <w:sz w:val="18"/>
          <w:szCs w:val="18"/>
        </w:rPr>
        <w:t xml:space="preserve"> </w:t>
      </w:r>
    </w:p>
    <w:sectPr w:rsidR="009E12BF" w:rsidRPr="001A6CC5" w:rsidSect="00071FDA">
      <w:pgSz w:w="11907" w:h="16840"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12BF" w:rsidRDefault="009E12BF">
      <w:r>
        <w:separator/>
      </w:r>
    </w:p>
  </w:endnote>
  <w:endnote w:type="continuationSeparator" w:id="0">
    <w:p w:rsidR="009E12BF" w:rsidRDefault="009E12B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Mincho">
    <w:altName w:val="?l?r ??fc"/>
    <w:panose1 w:val="02020609040205080304"/>
    <w:charset w:val="80"/>
    <w:family w:val="modern"/>
    <w:pitch w:val="fixed"/>
    <w:sig w:usb0="A00002BF" w:usb1="68C7FCFB" w:usb2="00000010" w:usb3="00000000" w:csb0="0002009F" w:csb1="00000000"/>
  </w:font>
  <w:font w:name="Times">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00022FF" w:usb1="C000205B" w:usb2="00000009" w:usb3="00000000" w:csb0="000001DF" w:csb1="00000000"/>
  </w:font>
  <w:font w:name="CETJWH+Meta-Normal">
    <w:altName w:val="Meta"/>
    <w:panose1 w:val="00000000000000000000"/>
    <w:charset w:val="00"/>
    <w:family w:val="swiss"/>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SimSun">
    <w:altName w:val="??¨¬?"/>
    <w:panose1 w:val="02010600030101010101"/>
    <w:charset w:val="86"/>
    <w:family w:val="auto"/>
    <w:pitch w:val="variable"/>
    <w:sig w:usb0="00000003" w:usb1="080E0000" w:usb2="00000010" w:usb3="00000000" w:csb0="00040001" w:csb1="00000000"/>
  </w:font>
  <w:font w:name="EC Square Sans Pro Medium">
    <w:altName w:val="Corbe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Ligh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A00002BF" w:usb1="68C7FCFB" w:usb2="00000010" w:usb3="00000000" w:csb0="0002009F" w:csb1="00000000"/>
  </w:font>
  <w:font w:name="Lucida Sans Unicode">
    <w:panose1 w:val="020B0602030504020204"/>
    <w:charset w:val="00"/>
    <w:family w:val="swiss"/>
    <w:pitch w:val="variable"/>
    <w:sig w:usb0="80000AFF" w:usb1="0000396B" w:usb2="00000000" w:usb3="00000000" w:csb0="0000003F"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2BF" w:rsidRDefault="009E12BF" w:rsidP="004C4A7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E12BF" w:rsidRDefault="009E12BF" w:rsidP="004C4A7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2BF" w:rsidRPr="00927B53" w:rsidRDefault="009E12BF" w:rsidP="004C4A74">
    <w:pPr>
      <w:pStyle w:val="Footer"/>
      <w:framePr w:wrap="around" w:vAnchor="text" w:hAnchor="margin" w:xAlign="right" w:y="1"/>
      <w:rPr>
        <w:rStyle w:val="PageNumber"/>
        <w:rFonts w:ascii="Calibri" w:hAnsi="Calibri"/>
        <w:sz w:val="22"/>
      </w:rPr>
    </w:pPr>
    <w:r>
      <w:rPr>
        <w:rStyle w:val="PageNumber"/>
        <w:rFonts w:ascii="Calibri" w:hAnsi="Calibri"/>
        <w:sz w:val="22"/>
      </w:rPr>
      <w:fldChar w:fldCharType="begin"/>
    </w:r>
    <w:r>
      <w:rPr>
        <w:rStyle w:val="PageNumber"/>
        <w:rFonts w:ascii="Calibri" w:hAnsi="Calibri"/>
        <w:sz w:val="22"/>
      </w:rPr>
      <w:instrText>PAGE</w:instrText>
    </w:r>
    <w:r w:rsidRPr="00927B53">
      <w:rPr>
        <w:rStyle w:val="PageNumber"/>
        <w:rFonts w:ascii="Calibri" w:hAnsi="Calibri"/>
        <w:sz w:val="22"/>
      </w:rPr>
      <w:instrText xml:space="preserve">  </w:instrText>
    </w:r>
    <w:r>
      <w:rPr>
        <w:rStyle w:val="PageNumber"/>
        <w:rFonts w:ascii="Calibri" w:hAnsi="Calibri"/>
        <w:sz w:val="22"/>
      </w:rPr>
      <w:fldChar w:fldCharType="separate"/>
    </w:r>
    <w:r>
      <w:rPr>
        <w:rStyle w:val="PageNumber"/>
        <w:rFonts w:ascii="Calibri" w:hAnsi="Calibri"/>
        <w:noProof/>
        <w:sz w:val="22"/>
      </w:rPr>
      <w:t>10</w:t>
    </w:r>
    <w:r>
      <w:rPr>
        <w:rStyle w:val="PageNumber"/>
        <w:rFonts w:ascii="Calibri" w:hAnsi="Calibri"/>
        <w:sz w:val="22"/>
      </w:rPr>
      <w:fldChar w:fldCharType="end"/>
    </w:r>
  </w:p>
  <w:p w:rsidR="009E12BF" w:rsidRPr="00733DBE" w:rsidRDefault="009E12BF" w:rsidP="00072D47">
    <w:pPr>
      <w:pStyle w:val="Footer"/>
      <w:rPr>
        <w:sz w:val="16"/>
        <w:szCs w:val="16"/>
      </w:rPr>
    </w:pPr>
    <w:r>
      <w:rPr>
        <w:noProof/>
        <w:lang w:eastAsia="es-ES"/>
      </w:rPr>
      <w:pict>
        <v:line id="Line 31" o:spid="_x0000_s2049" style="position:absolute;z-index:-251658240;visibility:visible;mso-wrap-distance-top:-3e-5mm;mso-wrap-distance-bottom:-3e-5mm" from="0,3.1pt" to="441pt,3.1pt" wrapcoords="1 1 589 1 589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PMFQIAACk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" o:allowincell="f">
          <w10:wrap type="tight"/>
        </v:line>
      </w:pict>
    </w:r>
  </w:p>
  <w:p w:rsidR="009E12BF" w:rsidRDefault="009E12BF" w:rsidP="00072D47">
    <w:pPr>
      <w:pStyle w:val="Footer"/>
    </w:pPr>
    <w:r>
      <w:rPr>
        <w:i/>
        <w:sz w:val="16"/>
        <w:szCs w:val="16"/>
      </w:rPr>
      <w:t>September</w:t>
    </w:r>
    <w:r w:rsidRPr="006A1621">
      <w:rPr>
        <w:i/>
        <w:sz w:val="16"/>
        <w:szCs w:val="16"/>
      </w:rPr>
      <w:t xml:space="preserve">, </w:t>
    </w:r>
    <w:r>
      <w:rPr>
        <w:i/>
        <w:sz w:val="16"/>
        <w:szCs w:val="16"/>
      </w:rPr>
      <w:t>2015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2BF" w:rsidRPr="00F8345A" w:rsidRDefault="009E12BF" w:rsidP="000110C5">
    <w:pPr>
      <w:pStyle w:val="Footer"/>
      <w:jc w:val="right"/>
      <w:rPr>
        <w:rFonts w:ascii="Verdana" w:hAnsi="Verdana"/>
        <w:sz w:val="16"/>
        <w:szCs w:val="16"/>
      </w:rPr>
    </w:pPr>
    <w:r>
      <w:rPr>
        <w:noProof/>
        <w:lang w:eastAsia="es-ES"/>
      </w:rPr>
      <w:pict>
        <v:line id="_x0000_s2050" style="position:absolute;left:0;text-align:left;z-index:-251656192;visibility:visible" from=".75pt,-2.2pt" to="441.75pt,-2.2pt" wrapcoords="1 1 589 1 589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PMFQIAACk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">
          <w10:wrap type="tight"/>
        </v:line>
      </w:pict>
    </w:r>
    <w:r w:rsidRPr="00F8345A">
      <w:rPr>
        <w:rFonts w:ascii="Verdana" w:hAnsi="Verdana"/>
        <w:sz w:val="16"/>
        <w:szCs w:val="16"/>
      </w:rPr>
      <w:fldChar w:fldCharType="begin"/>
    </w:r>
    <w:r w:rsidRPr="00F8345A">
      <w:rPr>
        <w:rFonts w:ascii="Verdana" w:hAnsi="Verdana"/>
        <w:sz w:val="16"/>
        <w:szCs w:val="16"/>
      </w:rPr>
      <w:instrText xml:space="preserve"> PAGE </w:instrText>
    </w:r>
    <w:r w:rsidRPr="00F8345A">
      <w:rPr>
        <w:rFonts w:ascii="Verdana" w:hAnsi="Verdana"/>
        <w:sz w:val="16"/>
        <w:szCs w:val="16"/>
      </w:rPr>
      <w:fldChar w:fldCharType="separate"/>
    </w:r>
    <w:r>
      <w:rPr>
        <w:rFonts w:ascii="Verdana" w:hAnsi="Verdana"/>
        <w:noProof/>
        <w:sz w:val="16"/>
        <w:szCs w:val="16"/>
      </w:rPr>
      <w:t>27</w:t>
    </w:r>
    <w:r w:rsidRPr="00F8345A">
      <w:rPr>
        <w:rFonts w:ascii="Verdana" w:hAnsi="Verdana"/>
        <w:sz w:val="16"/>
        <w:szCs w:val="16"/>
      </w:rPr>
      <w:fldChar w:fldCharType="end"/>
    </w:r>
  </w:p>
  <w:p w:rsidR="009E12BF" w:rsidRDefault="009E12BF" w:rsidP="000110C5">
    <w:pPr>
      <w:pStyle w:val="Footer"/>
    </w:pPr>
    <w:r w:rsidRPr="00F8345A">
      <w:rPr>
        <w:rFonts w:ascii="Verdana" w:hAnsi="Verdana"/>
        <w:i/>
        <w:sz w:val="16"/>
        <w:szCs w:val="16"/>
      </w:rPr>
      <w:t>September,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12BF" w:rsidRDefault="009E12BF">
      <w:r>
        <w:separator/>
      </w:r>
    </w:p>
  </w:footnote>
  <w:footnote w:type="continuationSeparator" w:id="0">
    <w:p w:rsidR="009E12BF" w:rsidRDefault="009E12BF">
      <w:r>
        <w:continuationSeparator/>
      </w:r>
    </w:p>
  </w:footnote>
  <w:footnote w:id="1">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n-GB"/>
        </w:rPr>
        <w:t xml:space="preserve"> Barrett M. Introduction – Interculturalism and multiculturalism: concepts and controversies. In: Barrett M (ed). Interculturalism and multclturalism: similarities and differences, p. 15-42. </w:t>
      </w:r>
      <w:smartTag w:uri="urn:schemas-microsoft-com:office:smarttags" w:element="City">
        <w:r w:rsidRPr="00D03B6C">
          <w:rPr>
            <w:rFonts w:ascii="Verdana" w:hAnsi="Verdana"/>
            <w:sz w:val="18"/>
            <w:szCs w:val="18"/>
            <w:lang w:val="en-GB"/>
          </w:rPr>
          <w:t>Strasbourg</w:t>
        </w:r>
      </w:smartTag>
      <w:r w:rsidRPr="00D03B6C">
        <w:rPr>
          <w:rFonts w:ascii="Verdana" w:hAnsi="Verdana"/>
          <w:sz w:val="18"/>
          <w:szCs w:val="18"/>
          <w:lang w:val="en-GB"/>
        </w:rPr>
        <w:t xml:space="preserve">: Council of </w:t>
      </w:r>
      <w:smartTag w:uri="urn:schemas-microsoft-com:office:smarttags" w:element="place">
        <w:r w:rsidRPr="00D03B6C">
          <w:rPr>
            <w:rFonts w:ascii="Verdana" w:hAnsi="Verdana"/>
            <w:sz w:val="18"/>
            <w:szCs w:val="18"/>
            <w:lang w:val="en-GB"/>
          </w:rPr>
          <w:t>Europe</w:t>
        </w:r>
      </w:smartTag>
      <w:r w:rsidRPr="00D03B6C">
        <w:rPr>
          <w:rFonts w:ascii="Verdana" w:hAnsi="Verdana"/>
          <w:sz w:val="18"/>
          <w:szCs w:val="18"/>
          <w:lang w:val="en-GB"/>
        </w:rPr>
        <w:t xml:space="preserve"> Publishing, 2013. </w:t>
      </w:r>
    </w:p>
  </w:footnote>
  <w:footnote w:id="2">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n-GB"/>
        </w:rPr>
        <w:t xml:space="preserve"> Council of </w:t>
      </w:r>
      <w:smartTag w:uri="urn:schemas-microsoft-com:office:smarttags" w:element="place">
        <w:r w:rsidRPr="00D03B6C">
          <w:rPr>
            <w:rFonts w:ascii="Verdana" w:hAnsi="Verdana"/>
            <w:sz w:val="18"/>
            <w:szCs w:val="18"/>
            <w:lang w:val="en-GB"/>
          </w:rPr>
          <w:t>Europe</w:t>
        </w:r>
      </w:smartTag>
      <w:r w:rsidRPr="00D03B6C">
        <w:rPr>
          <w:rFonts w:ascii="Verdana" w:hAnsi="Verdana"/>
          <w:sz w:val="18"/>
          <w:szCs w:val="18"/>
          <w:lang w:val="en-GB"/>
        </w:rPr>
        <w:t xml:space="preserve">. White Paper on Intercultural Dialogue. “Living Together As Equals in Dignity”. </w:t>
      </w:r>
      <w:smartTag w:uri="urn:schemas-microsoft-com:office:smarttags" w:element="City">
        <w:r w:rsidRPr="00D03B6C">
          <w:rPr>
            <w:rFonts w:ascii="Verdana" w:hAnsi="Verdana"/>
            <w:sz w:val="18"/>
            <w:szCs w:val="18"/>
            <w:lang w:val="en-GB"/>
          </w:rPr>
          <w:t>Strasbourg</w:t>
        </w:r>
      </w:smartTag>
      <w:r w:rsidRPr="00D03B6C">
        <w:rPr>
          <w:rFonts w:ascii="Verdana" w:hAnsi="Verdana"/>
          <w:sz w:val="18"/>
          <w:szCs w:val="18"/>
          <w:lang w:val="en-GB"/>
        </w:rPr>
        <w:t xml:space="preserve">: Council of </w:t>
      </w:r>
      <w:smartTag w:uri="urn:schemas-microsoft-com:office:smarttags" w:element="place">
        <w:r w:rsidRPr="00D03B6C">
          <w:rPr>
            <w:rFonts w:ascii="Verdana" w:hAnsi="Verdana"/>
            <w:sz w:val="18"/>
            <w:szCs w:val="18"/>
            <w:lang w:val="en-GB"/>
          </w:rPr>
          <w:t>Europe</w:t>
        </w:r>
      </w:smartTag>
      <w:r w:rsidRPr="00D03B6C">
        <w:rPr>
          <w:rFonts w:ascii="Verdana" w:hAnsi="Verdana"/>
          <w:sz w:val="18"/>
          <w:szCs w:val="18"/>
          <w:lang w:val="en-GB"/>
        </w:rPr>
        <w:t xml:space="preserve">, 2008. </w:t>
      </w:r>
      <w:hyperlink r:id="rId1" w:history="1">
        <w:r w:rsidRPr="00D03B6C">
          <w:rPr>
            <w:rStyle w:val="Hyperlink"/>
            <w:rFonts w:ascii="Verdana" w:hAnsi="Verdana"/>
            <w:sz w:val="18"/>
            <w:szCs w:val="18"/>
            <w:lang w:val="en-GB"/>
          </w:rPr>
          <w:t>http://www.coe.int/t/dg4/intercultural/source/white%20paper_final_revised_en.pdf</w:t>
        </w:r>
      </w:hyperlink>
      <w:r w:rsidRPr="00D03B6C">
        <w:rPr>
          <w:rFonts w:ascii="Verdana" w:hAnsi="Verdana"/>
          <w:sz w:val="18"/>
          <w:szCs w:val="18"/>
          <w:lang w:val="en-GB"/>
        </w:rPr>
        <w:t xml:space="preserve"> (retrieved: March 5, 2015). </w:t>
      </w:r>
    </w:p>
  </w:footnote>
  <w:footnote w:id="3">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n-GB"/>
        </w:rPr>
        <w:t xml:space="preserve"> Levey GB. Interculturalism vs. Multiculturalism: A Distinction without a Difference?, Journal of Intercultural Studies 2012;33:2:217-224.</w:t>
      </w:r>
    </w:p>
  </w:footnote>
  <w:footnote w:id="4">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n-GB"/>
        </w:rPr>
        <w:t xml:space="preserve"> Meer N, Modood T. How does Interculturalism Contrast with Multiculturalism? Journal of Intercultural Studies 2011:1-22. </w:t>
      </w:r>
      <w:hyperlink r:id="rId2" w:history="1">
        <w:r w:rsidRPr="00D03B6C">
          <w:rPr>
            <w:rStyle w:val="Hyperlink"/>
            <w:rFonts w:ascii="Verdana" w:hAnsi="Verdana"/>
            <w:sz w:val="18"/>
            <w:szCs w:val="18"/>
            <w:lang w:val="en-GB"/>
          </w:rPr>
          <w:t>http://www.bristol.ac.uk/media-library/sites/ethnicity/migrated/documents/interculturalism.pdf</w:t>
        </w:r>
      </w:hyperlink>
      <w:r w:rsidRPr="00D03B6C">
        <w:rPr>
          <w:rFonts w:ascii="Verdana" w:hAnsi="Verdana"/>
          <w:sz w:val="18"/>
          <w:szCs w:val="18"/>
          <w:lang w:val="en-GB"/>
        </w:rPr>
        <w:t xml:space="preserve"> (retrieved: March 5, 2015). </w:t>
      </w:r>
    </w:p>
  </w:footnote>
  <w:footnote w:id="5">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n-GB"/>
        </w:rPr>
        <w:t xml:space="preserve"> Sarmento C. Interculturalism, multiculturalism, and intercultural studies: Questioning definitions and repositioning strategies. Intercultural Pragmatics 2014;11(4):603-618.</w:t>
      </w:r>
    </w:p>
  </w:footnote>
  <w:footnote w:id="6">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n-GB"/>
        </w:rPr>
        <w:t xml:space="preserve"> Barrett 2013, op. cit. </w:t>
      </w:r>
    </w:p>
  </w:footnote>
  <w:footnote w:id="7">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n-GB"/>
        </w:rPr>
        <w:t xml:space="preserve"> Council of Europe 2008, op. cit. </w:t>
      </w:r>
    </w:p>
  </w:footnote>
  <w:footnote w:id="8">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nl-NL"/>
        </w:rPr>
        <w:t xml:space="preserve"> Levey 2012, op. cit.</w:t>
      </w:r>
    </w:p>
  </w:footnote>
  <w:footnote w:id="9">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nl-NL"/>
        </w:rPr>
        <w:t xml:space="preserve"> Meer, et al. 2011, op. cit.</w:t>
      </w:r>
    </w:p>
  </w:footnote>
  <w:footnote w:id="10">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it-IT"/>
        </w:rPr>
        <w:t xml:space="preserve"> Sarmento 2014, op. cit.</w:t>
      </w:r>
    </w:p>
  </w:footnote>
  <w:footnote w:id="11">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it-IT"/>
        </w:rPr>
        <w:t xml:space="preserve"> </w:t>
      </w:r>
      <w:r w:rsidRPr="00D03B6C">
        <w:rPr>
          <w:rFonts w:ascii="Verdana" w:hAnsi="Verdana" w:cs="Tahoma"/>
          <w:sz w:val="18"/>
          <w:szCs w:val="18"/>
          <w:shd w:val="clear" w:color="auto" w:fill="FFFFFF"/>
          <w:lang w:val="it-IT"/>
        </w:rPr>
        <w:t xml:space="preserve">Papadopoulos I (ed). </w:t>
      </w:r>
      <w:r w:rsidRPr="00D03B6C">
        <w:rPr>
          <w:rFonts w:ascii="Verdana" w:hAnsi="Verdana" w:cs="Tahoma"/>
          <w:sz w:val="18"/>
          <w:szCs w:val="18"/>
          <w:shd w:val="clear" w:color="auto" w:fill="FFFFFF"/>
          <w:lang w:val="en-GB"/>
        </w:rPr>
        <w:t xml:space="preserve">Transcultural Health and Social Care: Development of Culturally Competent Practitioners. Churchill Livingstone Elsevier: </w:t>
      </w:r>
      <w:smartTag w:uri="urn:schemas-microsoft-com:office:smarttags" w:element="City">
        <w:r w:rsidRPr="00D03B6C">
          <w:rPr>
            <w:rFonts w:ascii="Verdana" w:hAnsi="Verdana" w:cs="Tahoma"/>
            <w:sz w:val="18"/>
            <w:szCs w:val="18"/>
            <w:shd w:val="clear" w:color="auto" w:fill="FFFFFF"/>
            <w:lang w:val="en-GB"/>
          </w:rPr>
          <w:t>Edinburgh</w:t>
        </w:r>
      </w:smartTag>
      <w:r w:rsidRPr="00D03B6C">
        <w:rPr>
          <w:rFonts w:ascii="Verdana" w:hAnsi="Verdana" w:cs="Tahoma"/>
          <w:sz w:val="18"/>
          <w:szCs w:val="18"/>
          <w:shd w:val="clear" w:color="auto" w:fill="FFFFFF"/>
          <w:lang w:val="en-GB"/>
        </w:rPr>
        <w:t xml:space="preserve">, 2006, quoted in: IENE, Intercultural Education of Nurses in </w:t>
      </w:r>
      <w:smartTag w:uri="urn:schemas-microsoft-com:office:smarttags" w:element="place">
        <w:r w:rsidRPr="00D03B6C">
          <w:rPr>
            <w:rFonts w:ascii="Verdana" w:hAnsi="Verdana" w:cs="Tahoma"/>
            <w:sz w:val="18"/>
            <w:szCs w:val="18"/>
            <w:shd w:val="clear" w:color="auto" w:fill="FFFFFF"/>
            <w:lang w:val="en-GB"/>
          </w:rPr>
          <w:t>Europe</w:t>
        </w:r>
      </w:smartTag>
      <w:r w:rsidRPr="00D03B6C">
        <w:rPr>
          <w:rFonts w:ascii="Verdana" w:hAnsi="Verdana" w:cs="Tahoma"/>
          <w:sz w:val="18"/>
          <w:szCs w:val="18"/>
          <w:shd w:val="clear" w:color="auto" w:fill="FFFFFF"/>
          <w:lang w:val="en-GB"/>
        </w:rPr>
        <w:t xml:space="preserve">, 2014, n.p. </w:t>
      </w:r>
      <w:hyperlink r:id="rId3" w:history="1">
        <w:r w:rsidRPr="00D03B6C">
          <w:rPr>
            <w:rStyle w:val="Hyperlink"/>
            <w:rFonts w:ascii="Verdana" w:hAnsi="Verdana" w:cs="Tahoma"/>
            <w:sz w:val="18"/>
            <w:szCs w:val="18"/>
            <w:shd w:val="clear" w:color="auto" w:fill="FFFFFF"/>
            <w:lang w:val="en-GB"/>
          </w:rPr>
          <w:t>http://www.ieneproject.eu/glossary-term.php?termID=11</w:t>
        </w:r>
      </w:hyperlink>
      <w:r w:rsidRPr="00D03B6C">
        <w:rPr>
          <w:rFonts w:ascii="Verdana" w:hAnsi="Verdana" w:cs="Tahoma"/>
          <w:color w:val="393939"/>
          <w:sz w:val="18"/>
          <w:szCs w:val="18"/>
          <w:shd w:val="clear" w:color="auto" w:fill="FFFFFF"/>
          <w:lang w:val="en-GB"/>
        </w:rPr>
        <w:t xml:space="preserve"> </w:t>
      </w:r>
      <w:r w:rsidRPr="00D03B6C">
        <w:rPr>
          <w:rFonts w:ascii="Verdana" w:hAnsi="Verdana" w:cs="Tahoma"/>
          <w:sz w:val="18"/>
          <w:szCs w:val="18"/>
          <w:shd w:val="clear" w:color="auto" w:fill="FFFFFF"/>
          <w:lang w:val="en-GB"/>
        </w:rPr>
        <w:t xml:space="preserve">(retrieved: March 5, 2015). </w:t>
      </w:r>
    </w:p>
  </w:footnote>
  <w:footnote w:id="12">
    <w:p w:rsidR="009E12BF" w:rsidRPr="00D03B6C" w:rsidRDefault="009E12BF" w:rsidP="00D03B6C">
      <w:pPr>
        <w:pStyle w:val="FootnoteText"/>
        <w:jc w:val="left"/>
        <w:rPr>
          <w:rFonts w:ascii="Verdana" w:hAnsi="Verdana"/>
          <w:sz w:val="18"/>
          <w:szCs w:val="18"/>
          <w:lang w:val="en-GB"/>
        </w:rPr>
      </w:pPr>
      <w:r w:rsidRPr="00D03B6C">
        <w:rPr>
          <w:rStyle w:val="FootnoteReference"/>
          <w:rFonts w:ascii="Verdana" w:hAnsi="Verdana"/>
          <w:sz w:val="18"/>
          <w:szCs w:val="18"/>
        </w:rPr>
        <w:footnoteRef/>
      </w:r>
      <w:r w:rsidRPr="00D03B6C">
        <w:rPr>
          <w:rFonts w:ascii="Verdana" w:hAnsi="Verdana"/>
          <w:sz w:val="18"/>
          <w:szCs w:val="18"/>
          <w:lang w:val="en-GB"/>
        </w:rPr>
        <w:t xml:space="preserve"> UNESCO, United Nations Educational, Scientific and Cultural Organization. Intercultural Competences. Conceptual and Operational Framework. </w:t>
      </w:r>
      <w:smartTag w:uri="urn:schemas-microsoft-com:office:smarttags" w:element="place">
        <w:smartTag w:uri="urn:schemas-microsoft-com:office:smarttags" w:element="City">
          <w:r w:rsidRPr="00D03B6C">
            <w:rPr>
              <w:rFonts w:ascii="Verdana" w:hAnsi="Verdana"/>
              <w:sz w:val="18"/>
              <w:szCs w:val="18"/>
              <w:lang w:val="en-GB"/>
            </w:rPr>
            <w:t>Paris</w:t>
          </w:r>
        </w:smartTag>
      </w:smartTag>
      <w:r w:rsidRPr="00D03B6C">
        <w:rPr>
          <w:rFonts w:ascii="Verdana" w:hAnsi="Verdana"/>
          <w:sz w:val="18"/>
          <w:szCs w:val="18"/>
          <w:lang w:val="en-GB"/>
        </w:rPr>
        <w:t xml:space="preserve">: UNESCO, 2013. </w:t>
      </w:r>
    </w:p>
    <w:p w:rsidR="009E12BF" w:rsidRDefault="009E12BF" w:rsidP="00D03B6C">
      <w:pPr>
        <w:pStyle w:val="FootnoteText"/>
        <w:jc w:val="left"/>
      </w:pPr>
      <w:hyperlink r:id="rId4" w:history="1">
        <w:r w:rsidRPr="00D03B6C">
          <w:rPr>
            <w:rStyle w:val="Hyperlink"/>
            <w:rFonts w:ascii="Verdana" w:hAnsi="Verdana"/>
            <w:sz w:val="18"/>
            <w:szCs w:val="18"/>
            <w:lang w:val="en-GB"/>
          </w:rPr>
          <w:t>http://unesdoc.unesco.org/images/0021/002197/219768e.pdf</w:t>
        </w:r>
      </w:hyperlink>
      <w:r w:rsidRPr="00D03B6C">
        <w:rPr>
          <w:rFonts w:ascii="Verdana" w:hAnsi="Verdana"/>
          <w:sz w:val="18"/>
          <w:szCs w:val="18"/>
          <w:lang w:val="en-GB"/>
        </w:rPr>
        <w:t xml:space="preserve"> (retrieved: March 5, 2015). </w:t>
      </w:r>
    </w:p>
  </w:footnote>
  <w:footnote w:id="13">
    <w:p w:rsidR="009E12BF" w:rsidRPr="00D03B6C" w:rsidRDefault="009E12BF" w:rsidP="00D03B6C">
      <w:pPr>
        <w:pStyle w:val="FootnoteText"/>
        <w:jc w:val="left"/>
        <w:rPr>
          <w:rFonts w:ascii="Verdana" w:hAnsi="Verdana"/>
          <w:sz w:val="18"/>
          <w:szCs w:val="18"/>
          <w:lang w:val="en-GB"/>
        </w:rPr>
      </w:pPr>
      <w:r w:rsidRPr="00D03B6C">
        <w:rPr>
          <w:rStyle w:val="FootnoteReference"/>
          <w:rFonts w:ascii="Verdana" w:hAnsi="Verdana"/>
          <w:sz w:val="18"/>
          <w:szCs w:val="18"/>
        </w:rPr>
        <w:footnoteRef/>
      </w:r>
      <w:r w:rsidRPr="00D03B6C">
        <w:rPr>
          <w:rFonts w:ascii="Verdana" w:hAnsi="Verdana"/>
          <w:sz w:val="18"/>
          <w:szCs w:val="18"/>
          <w:lang w:val="en-GB"/>
        </w:rPr>
        <w:t xml:space="preserve"> UNESCO, United Nations Educational, Scientific and Cultural Organization. UNESCO Universal Declaration on Cultural Diversity. </w:t>
      </w:r>
      <w:smartTag w:uri="urn:schemas-microsoft-com:office:smarttags" w:element="place">
        <w:smartTag w:uri="urn:schemas-microsoft-com:office:smarttags" w:element="City">
          <w:r w:rsidRPr="00D03B6C">
            <w:rPr>
              <w:rFonts w:ascii="Verdana" w:hAnsi="Verdana"/>
              <w:sz w:val="18"/>
              <w:szCs w:val="18"/>
              <w:lang w:val="en-GB"/>
            </w:rPr>
            <w:t>Paris</w:t>
          </w:r>
        </w:smartTag>
      </w:smartTag>
      <w:r w:rsidRPr="00D03B6C">
        <w:rPr>
          <w:rFonts w:ascii="Verdana" w:hAnsi="Verdana"/>
          <w:sz w:val="18"/>
          <w:szCs w:val="18"/>
          <w:lang w:val="en-GB"/>
        </w:rPr>
        <w:t xml:space="preserve">: UNESCO, 2001. </w:t>
      </w:r>
    </w:p>
    <w:p w:rsidR="009E12BF" w:rsidRDefault="009E12BF" w:rsidP="00D03B6C">
      <w:pPr>
        <w:pStyle w:val="FootnoteText"/>
        <w:jc w:val="left"/>
      </w:pPr>
      <w:hyperlink r:id="rId5" w:history="1">
        <w:r w:rsidRPr="00D03B6C">
          <w:rPr>
            <w:rStyle w:val="Hyperlink"/>
            <w:rFonts w:ascii="Verdana" w:hAnsi="Verdana"/>
            <w:sz w:val="18"/>
            <w:szCs w:val="18"/>
            <w:lang w:val="en-GB"/>
          </w:rPr>
          <w:t>http://unesdoc.unesco.org/images/0012/001271/127162e.pdf</w:t>
        </w:r>
      </w:hyperlink>
      <w:r w:rsidRPr="00D03B6C">
        <w:rPr>
          <w:rFonts w:ascii="Verdana" w:hAnsi="Verdana"/>
          <w:sz w:val="18"/>
          <w:szCs w:val="18"/>
          <w:lang w:val="en-GB"/>
        </w:rPr>
        <w:t xml:space="preserve"> (retrieved: March 5, 2015). </w:t>
      </w:r>
    </w:p>
  </w:footnote>
  <w:footnote w:id="14">
    <w:p w:rsidR="009E12BF" w:rsidRPr="00D03B6C" w:rsidRDefault="009E12BF" w:rsidP="00D03B6C">
      <w:pPr>
        <w:pStyle w:val="FootnoteText"/>
        <w:jc w:val="left"/>
        <w:rPr>
          <w:rFonts w:ascii="Verdana" w:hAnsi="Verdana"/>
          <w:sz w:val="18"/>
          <w:szCs w:val="18"/>
          <w:lang w:val="en-GB"/>
        </w:rPr>
      </w:pPr>
      <w:r w:rsidRPr="00D03B6C">
        <w:rPr>
          <w:rStyle w:val="FootnoteReference"/>
          <w:rFonts w:ascii="Verdana" w:hAnsi="Verdana"/>
          <w:sz w:val="18"/>
          <w:szCs w:val="18"/>
        </w:rPr>
        <w:footnoteRef/>
      </w:r>
      <w:r w:rsidRPr="00D03B6C">
        <w:rPr>
          <w:rFonts w:ascii="Verdana" w:hAnsi="Verdana"/>
          <w:sz w:val="18"/>
          <w:szCs w:val="18"/>
          <w:lang w:val="en-GB"/>
        </w:rPr>
        <w:t xml:space="preserve"> WHO, World Health Organization. WHO’s Contribution to the World Conference Against Racism, Racial Discrimination, Xenophobia and Related Intolerance. Health and freedom from discrimination. Health &amp; Human Rights Publication Series Issue No. 2, </w:t>
      </w:r>
      <w:smartTag w:uri="urn:schemas-microsoft-com:office:smarttags" w:element="place">
        <w:smartTag w:uri="urn:schemas-microsoft-com:office:smarttags" w:element="City">
          <w:r w:rsidRPr="00D03B6C">
            <w:rPr>
              <w:rFonts w:ascii="Verdana" w:hAnsi="Verdana"/>
              <w:sz w:val="18"/>
              <w:szCs w:val="18"/>
              <w:lang w:val="en-GB"/>
            </w:rPr>
            <w:t>Geneva</w:t>
          </w:r>
        </w:smartTag>
      </w:smartTag>
      <w:r w:rsidRPr="00D03B6C">
        <w:rPr>
          <w:rFonts w:ascii="Verdana" w:hAnsi="Verdana"/>
          <w:sz w:val="18"/>
          <w:szCs w:val="18"/>
          <w:lang w:val="en-GB"/>
        </w:rPr>
        <w:t>: WHO, 2001.</w:t>
      </w:r>
    </w:p>
    <w:p w:rsidR="009E12BF" w:rsidRDefault="009E12BF" w:rsidP="00D03B6C">
      <w:pPr>
        <w:pStyle w:val="FootnoteText"/>
        <w:jc w:val="left"/>
      </w:pPr>
      <w:hyperlink r:id="rId6" w:history="1">
        <w:r w:rsidRPr="00D03B6C">
          <w:rPr>
            <w:rStyle w:val="Hyperlink"/>
            <w:rFonts w:ascii="Verdana" w:hAnsi="Verdana"/>
            <w:sz w:val="18"/>
            <w:szCs w:val="18"/>
            <w:lang w:val="en-GB"/>
          </w:rPr>
          <w:t>http://www.who.int/hhr/activities/q_and_a/en/Health_and_Freedom_from_Discrimination_English_699KB.pdf</w:t>
        </w:r>
      </w:hyperlink>
      <w:r w:rsidRPr="00D03B6C">
        <w:rPr>
          <w:rFonts w:ascii="Verdana" w:hAnsi="Verdana"/>
          <w:sz w:val="18"/>
          <w:szCs w:val="18"/>
          <w:lang w:val="en-GB"/>
        </w:rPr>
        <w:t xml:space="preserve"> (retrieved: March 5, 2015).</w:t>
      </w:r>
    </w:p>
  </w:footnote>
  <w:footnote w:id="15">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n-GB"/>
        </w:rPr>
        <w:t xml:space="preserve"> Council of </w:t>
      </w:r>
      <w:smartTag w:uri="urn:schemas-microsoft-com:office:smarttags" w:element="place">
        <w:r w:rsidRPr="00D03B6C">
          <w:rPr>
            <w:rFonts w:ascii="Verdana" w:hAnsi="Verdana"/>
            <w:sz w:val="18"/>
            <w:szCs w:val="18"/>
            <w:lang w:val="en-GB"/>
          </w:rPr>
          <w:t>Europe</w:t>
        </w:r>
      </w:smartTag>
      <w:r w:rsidRPr="00D03B6C">
        <w:rPr>
          <w:rFonts w:ascii="Verdana" w:hAnsi="Verdana"/>
          <w:sz w:val="18"/>
          <w:szCs w:val="18"/>
          <w:lang w:val="en-GB"/>
        </w:rPr>
        <w:t xml:space="preserve">. Recommendation Rec2006(18) of the Committee of Ministers to Member States on health services in a multicultural society, 2006. </w:t>
      </w:r>
      <w:hyperlink r:id="rId7" w:history="1">
        <w:r w:rsidRPr="00D03B6C">
          <w:rPr>
            <w:rStyle w:val="Hyperlink"/>
            <w:rFonts w:ascii="Verdana" w:hAnsi="Verdana"/>
            <w:sz w:val="18"/>
            <w:szCs w:val="18"/>
            <w:lang w:val="en-GB"/>
          </w:rPr>
          <w:t>https://wcd.coe.int/ViewDoc.jsp?id=1062769&amp;BackC</w:t>
        </w:r>
      </w:hyperlink>
      <w:r w:rsidRPr="00D03B6C">
        <w:rPr>
          <w:rFonts w:ascii="Verdana" w:hAnsi="Verdana"/>
          <w:sz w:val="18"/>
          <w:szCs w:val="18"/>
          <w:lang w:val="en-GB"/>
        </w:rPr>
        <w:t xml:space="preserve"> (retrieved: March 5, 2015).</w:t>
      </w:r>
    </w:p>
  </w:footnote>
  <w:footnote w:id="16">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n-GB"/>
        </w:rPr>
        <w:t xml:space="preserve"> Renschler I, Cattacin S. Comprehensive ‘difference sensitivity’ in health systems. In: Bjorngren-Cuadra C, Cattacin S (eds). </w:t>
      </w:r>
      <w:r w:rsidRPr="00D03B6C">
        <w:rPr>
          <w:rFonts w:ascii="Verdana" w:hAnsi="Verdana"/>
          <w:iCs/>
          <w:sz w:val="18"/>
          <w:szCs w:val="18"/>
          <w:lang w:val="en-GB"/>
        </w:rPr>
        <w:t>Migration and Health: difference sensitivity from an organizational perspective, p. 37-41</w:t>
      </w:r>
      <w:r w:rsidRPr="00D03B6C">
        <w:rPr>
          <w:rFonts w:ascii="Verdana" w:hAnsi="Verdana"/>
          <w:sz w:val="18"/>
          <w:szCs w:val="18"/>
          <w:lang w:val="en-GB"/>
        </w:rPr>
        <w:t xml:space="preserve">. </w:t>
      </w:r>
      <w:smartTag w:uri="urn:schemas-microsoft-com:office:smarttags" w:element="place">
        <w:smartTag w:uri="urn:schemas-microsoft-com:office:smarttags" w:element="City">
          <w:r w:rsidRPr="00D03B6C">
            <w:rPr>
              <w:rFonts w:ascii="Verdana" w:hAnsi="Verdana"/>
              <w:sz w:val="18"/>
              <w:szCs w:val="18"/>
              <w:lang w:val="en-GB"/>
            </w:rPr>
            <w:t>Malmo</w:t>
          </w:r>
        </w:smartTag>
      </w:smartTag>
      <w:r w:rsidRPr="00D03B6C">
        <w:rPr>
          <w:rFonts w:ascii="Verdana" w:hAnsi="Verdana"/>
          <w:sz w:val="18"/>
          <w:szCs w:val="18"/>
          <w:lang w:val="en-GB"/>
        </w:rPr>
        <w:t>: IMER, 2007.</w:t>
      </w:r>
    </w:p>
  </w:footnote>
  <w:footnote w:id="17">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n-GB"/>
        </w:rPr>
        <w:t xml:space="preserve"> Chiarenza A. Developments in the concept of 'cultural competence'. In: Ingleby D, Chiarenza A, Devillé W, Kotsioni (eds). </w:t>
      </w:r>
      <w:r w:rsidRPr="00D03B6C">
        <w:rPr>
          <w:rFonts w:ascii="Verdana" w:hAnsi="Verdana"/>
          <w:iCs/>
          <w:sz w:val="18"/>
          <w:szCs w:val="18"/>
          <w:lang w:val="en-GB"/>
        </w:rPr>
        <w:t>Inequalities in health care for migrants and ethnic minorities</w:t>
      </w:r>
      <w:r w:rsidRPr="00D03B6C">
        <w:rPr>
          <w:rFonts w:ascii="Verdana" w:hAnsi="Verdana"/>
          <w:sz w:val="18"/>
          <w:szCs w:val="18"/>
          <w:lang w:val="en-GB"/>
        </w:rPr>
        <w:t xml:space="preserve">, Vol. 2, p. 66-81. COST Series on Health and Diversity. </w:t>
      </w:r>
      <w:smartTag w:uri="urn:schemas-microsoft-com:office:smarttags" w:element="place">
        <w:smartTag w:uri="urn:schemas-microsoft-com:office:smarttags" w:element="City">
          <w:r w:rsidRPr="00D03B6C">
            <w:rPr>
              <w:rFonts w:ascii="Verdana" w:hAnsi="Verdana"/>
              <w:sz w:val="18"/>
              <w:szCs w:val="18"/>
              <w:lang w:val="en-GB"/>
            </w:rPr>
            <w:t>Antwerp</w:t>
          </w:r>
        </w:smartTag>
      </w:smartTag>
      <w:r w:rsidRPr="00D03B6C">
        <w:rPr>
          <w:rFonts w:ascii="Verdana" w:hAnsi="Verdana"/>
          <w:sz w:val="18"/>
          <w:szCs w:val="18"/>
          <w:lang w:val="en-GB"/>
        </w:rPr>
        <w:t>: Garant Publishers, 2012.</w:t>
      </w:r>
    </w:p>
  </w:footnote>
  <w:footnote w:id="18">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n-US"/>
        </w:rPr>
        <w:t xml:space="preserve"> Mock-Muñoz de Luna C, Ingleby D, Graval E, Krasnik A. Synthesis Report. </w:t>
      </w:r>
      <w:r w:rsidRPr="00D03B6C">
        <w:rPr>
          <w:rFonts w:ascii="Verdana" w:hAnsi="Verdana"/>
          <w:sz w:val="18"/>
          <w:szCs w:val="18"/>
          <w:lang w:val="en-GB"/>
        </w:rPr>
        <w:t xml:space="preserve">MEM-TP, Training packages for health professionals to improve access and quality of health services for migrants and ethnic minorities, including the Roma. </w:t>
      </w:r>
      <w:smartTag w:uri="urn:schemas-microsoft-com:office:smarttags" w:element="City">
        <w:r w:rsidRPr="00D03B6C">
          <w:rPr>
            <w:rFonts w:ascii="Verdana" w:hAnsi="Verdana"/>
            <w:sz w:val="18"/>
            <w:szCs w:val="18"/>
            <w:lang w:val="en-GB"/>
          </w:rPr>
          <w:t>Granada</w:t>
        </w:r>
      </w:smartTag>
      <w:r w:rsidRPr="00D03B6C">
        <w:rPr>
          <w:rFonts w:ascii="Verdana" w:hAnsi="Verdana"/>
          <w:sz w:val="18"/>
          <w:szCs w:val="18"/>
          <w:lang w:val="en-GB"/>
        </w:rPr>
        <w:t xml:space="preserve">, </w:t>
      </w:r>
      <w:smartTag w:uri="urn:schemas-microsoft-com:office:smarttags" w:element="City">
        <w:r w:rsidRPr="00D03B6C">
          <w:rPr>
            <w:rFonts w:ascii="Verdana" w:hAnsi="Verdana"/>
            <w:sz w:val="18"/>
            <w:szCs w:val="18"/>
            <w:lang w:val="en-GB"/>
          </w:rPr>
          <w:t>Copenhagen</w:t>
        </w:r>
      </w:smartTag>
      <w:r w:rsidRPr="00D03B6C">
        <w:rPr>
          <w:rFonts w:ascii="Verdana" w:hAnsi="Verdana"/>
          <w:sz w:val="18"/>
          <w:szCs w:val="18"/>
          <w:lang w:val="en-GB"/>
        </w:rPr>
        <w:t xml:space="preserve">: </w:t>
      </w:r>
      <w:smartTag w:uri="urn:schemas-microsoft-com:office:smarttags" w:element="PlaceName">
        <w:r w:rsidRPr="00D03B6C">
          <w:rPr>
            <w:rFonts w:ascii="Verdana" w:hAnsi="Verdana"/>
            <w:sz w:val="18"/>
            <w:szCs w:val="18"/>
            <w:lang w:val="en-GB"/>
          </w:rPr>
          <w:t>Andalusian</w:t>
        </w:r>
      </w:smartTag>
      <w:r w:rsidRPr="00D03B6C">
        <w:rPr>
          <w:rFonts w:ascii="Verdana" w:hAnsi="Verdana"/>
          <w:sz w:val="18"/>
          <w:szCs w:val="18"/>
          <w:lang w:val="en-GB"/>
        </w:rPr>
        <w:t xml:space="preserve"> </w:t>
      </w:r>
      <w:smartTag w:uri="urn:schemas-microsoft-com:office:smarttags" w:element="PlaceType">
        <w:r w:rsidRPr="00D03B6C">
          <w:rPr>
            <w:rFonts w:ascii="Verdana" w:hAnsi="Verdana"/>
            <w:sz w:val="18"/>
            <w:szCs w:val="18"/>
            <w:lang w:val="en-GB"/>
          </w:rPr>
          <w:t>School</w:t>
        </w:r>
      </w:smartTag>
      <w:r w:rsidRPr="00D03B6C">
        <w:rPr>
          <w:rFonts w:ascii="Verdana" w:hAnsi="Verdana"/>
          <w:sz w:val="18"/>
          <w:szCs w:val="18"/>
          <w:lang w:val="en-GB"/>
        </w:rPr>
        <w:t xml:space="preserve"> of Public Health, University of </w:t>
      </w:r>
      <w:smartTag w:uri="urn:schemas-microsoft-com:office:smarttags" w:element="place">
        <w:smartTag w:uri="urn:schemas-microsoft-com:office:smarttags" w:element="City">
          <w:r w:rsidRPr="00D03B6C">
            <w:rPr>
              <w:rFonts w:ascii="Verdana" w:hAnsi="Verdana"/>
              <w:sz w:val="18"/>
              <w:szCs w:val="18"/>
              <w:lang w:val="en-GB"/>
            </w:rPr>
            <w:t>Copenhagen</w:t>
          </w:r>
        </w:smartTag>
      </w:smartTag>
      <w:r w:rsidRPr="00D03B6C">
        <w:rPr>
          <w:rFonts w:ascii="Verdana" w:hAnsi="Verdana"/>
          <w:sz w:val="18"/>
          <w:szCs w:val="18"/>
          <w:lang w:val="en-GB"/>
        </w:rPr>
        <w:t xml:space="preserve">, 2015. </w:t>
      </w:r>
    </w:p>
  </w:footnote>
  <w:footnote w:id="19">
    <w:p w:rsidR="009E12BF" w:rsidRDefault="009E12BF" w:rsidP="00D03B6C">
      <w:pPr>
        <w:pStyle w:val="FootnoteText"/>
        <w:jc w:val="left"/>
      </w:pPr>
      <w:r w:rsidRPr="00D03B6C">
        <w:rPr>
          <w:rStyle w:val="FootnoteReference"/>
          <w:rFonts w:ascii="Verdana" w:hAnsi="Verdana" w:cs="Arial"/>
          <w:sz w:val="18"/>
          <w:szCs w:val="18"/>
        </w:rPr>
        <w:footnoteRef/>
      </w:r>
      <w:r w:rsidRPr="00D03B6C">
        <w:rPr>
          <w:rFonts w:ascii="Verdana" w:hAnsi="Verdana" w:cs="Arial"/>
          <w:sz w:val="18"/>
          <w:szCs w:val="18"/>
          <w:lang w:val="en-GB"/>
        </w:rPr>
        <w:t xml:space="preserve"> </w:t>
      </w:r>
      <w:r w:rsidRPr="00D03B6C">
        <w:rPr>
          <w:rFonts w:ascii="Verdana" w:hAnsi="Verdana" w:cs="Arial"/>
          <w:sz w:val="18"/>
          <w:szCs w:val="18"/>
          <w:shd w:val="clear" w:color="auto" w:fill="FFFFFF"/>
          <w:lang w:val="en-GB"/>
        </w:rPr>
        <w:t>Papadopoulos (ed) 2014, op. cit., n.p.</w:t>
      </w:r>
    </w:p>
  </w:footnote>
  <w:footnote w:id="20">
    <w:p w:rsidR="009E12BF" w:rsidRDefault="009E12BF" w:rsidP="00D03B6C">
      <w:pPr>
        <w:pStyle w:val="FootnoteText"/>
        <w:jc w:val="left"/>
      </w:pPr>
      <w:r w:rsidRPr="00D03B6C">
        <w:rPr>
          <w:rStyle w:val="FootnoteReference"/>
          <w:rFonts w:ascii="Verdana" w:hAnsi="Verdana" w:cs="Arial"/>
          <w:sz w:val="18"/>
          <w:szCs w:val="18"/>
        </w:rPr>
        <w:footnoteRef/>
      </w:r>
      <w:r w:rsidRPr="00D03B6C">
        <w:rPr>
          <w:rFonts w:ascii="Verdana" w:hAnsi="Verdana" w:cs="Arial"/>
          <w:sz w:val="18"/>
          <w:szCs w:val="18"/>
          <w:lang w:val="en-GB"/>
        </w:rPr>
        <w:t xml:space="preserve"> UNESCO 2013, op. cit., p. 16.</w:t>
      </w:r>
    </w:p>
  </w:footnote>
  <w:footnote w:id="21">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n-GB"/>
        </w:rPr>
        <w:t xml:space="preserve"> Cattacin S, Chiarenza A, Domenig D. Equity standards for healthcare organisations: a theoretical framework. Diversity and Equality in Health and Care 2013;10:249-258.</w:t>
      </w:r>
    </w:p>
  </w:footnote>
  <w:footnote w:id="22">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n-GB"/>
        </w:rPr>
        <w:t xml:space="preserve"> </w:t>
      </w:r>
      <w:r w:rsidRPr="00D03B6C">
        <w:rPr>
          <w:rFonts w:ascii="Verdana" w:hAnsi="Verdana" w:cs="Tahoma"/>
          <w:color w:val="393939"/>
          <w:sz w:val="18"/>
          <w:szCs w:val="18"/>
          <w:shd w:val="clear" w:color="auto" w:fill="FFFFFF"/>
          <w:lang w:val="en-GB"/>
        </w:rPr>
        <w:t xml:space="preserve">Papadopoulos 2006, quoted in IENE 2014, op. cit. </w:t>
      </w:r>
    </w:p>
  </w:footnote>
  <w:footnote w:id="23">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s-ES"/>
        </w:rPr>
        <w:t xml:space="preserve"> UNESCO 2013, op. cit.</w:t>
      </w:r>
    </w:p>
  </w:footnote>
  <w:footnote w:id="24">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s-ES"/>
        </w:rPr>
        <w:t xml:space="preserve"> UNESCO 2001, op. cit. </w:t>
      </w:r>
    </w:p>
  </w:footnote>
  <w:footnote w:id="25">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n-GB"/>
        </w:rPr>
        <w:t xml:space="preserve"> WHO 2001, op. cit. </w:t>
      </w:r>
    </w:p>
  </w:footnote>
  <w:footnote w:id="26">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n-GB"/>
        </w:rPr>
        <w:t xml:space="preserve"> Council of Europe, op. cit.  </w:t>
      </w:r>
    </w:p>
  </w:footnote>
  <w:footnote w:id="27">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nl-NL"/>
        </w:rPr>
        <w:t xml:space="preserve"> Renschler et al. 2007, op. cit.   </w:t>
      </w:r>
    </w:p>
  </w:footnote>
  <w:footnote w:id="28">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nl-NL"/>
        </w:rPr>
        <w:t xml:space="preserve"> Chiarenza 2012, op. cit. </w:t>
      </w:r>
    </w:p>
  </w:footnote>
  <w:footnote w:id="29">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nl-NL"/>
        </w:rPr>
        <w:t xml:space="preserve"> Mock-Muñoz 2015, op. cit. </w:t>
      </w:r>
    </w:p>
  </w:footnote>
  <w:footnote w:id="30">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nl-NL"/>
        </w:rPr>
        <w:t xml:space="preserve"> Papadopoulos (ed)2014, op.cit.n.p.</w:t>
      </w:r>
    </w:p>
  </w:footnote>
  <w:footnote w:id="31">
    <w:p w:rsidR="009E12BF" w:rsidRDefault="009E12BF" w:rsidP="00D03B6C">
      <w:pPr>
        <w:pStyle w:val="Footer"/>
      </w:pPr>
      <w:r w:rsidRPr="00D03B6C">
        <w:rPr>
          <w:rStyle w:val="FootnoteReference"/>
          <w:rFonts w:ascii="Verdana" w:hAnsi="Verdana"/>
          <w:sz w:val="18"/>
          <w:szCs w:val="18"/>
        </w:rPr>
        <w:footnoteRef/>
      </w:r>
      <w:r w:rsidRPr="00D03B6C">
        <w:rPr>
          <w:rFonts w:ascii="Verdana" w:hAnsi="Verdana"/>
          <w:sz w:val="18"/>
          <w:szCs w:val="18"/>
          <w:lang w:val="nl-NL"/>
        </w:rPr>
        <w:t xml:space="preserve"> </w:t>
      </w:r>
      <w:r w:rsidRPr="00D03B6C">
        <w:rPr>
          <w:rFonts w:ascii="Verdana" w:hAnsi="Verdana"/>
          <w:sz w:val="18"/>
          <w:szCs w:val="18"/>
          <w:lang w:val="nl-NL" w:eastAsia="en-US"/>
        </w:rPr>
        <w:t xml:space="preserve">Lancet Commission Report on “Culture and Health”, Vo. l384 November1, 2014: 1630. </w:t>
      </w:r>
    </w:p>
  </w:footnote>
  <w:footnote w:id="32">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n-GB"/>
        </w:rPr>
        <w:t xml:space="preserve"> </w:t>
      </w:r>
      <w:r w:rsidRPr="00D03B6C">
        <w:rPr>
          <w:rFonts w:ascii="Verdana" w:hAnsi="Verdana" w:cs="Garamond"/>
          <w:sz w:val="18"/>
          <w:szCs w:val="18"/>
          <w:lang w:val="en-GB"/>
        </w:rPr>
        <w:t xml:space="preserve">From: “IENE-Intercultural education of nurses and medical staff in Europe”. </w:t>
      </w:r>
      <w:hyperlink r:id="rId8" w:history="1">
        <w:r w:rsidRPr="00D03B6C">
          <w:rPr>
            <w:rStyle w:val="Hyperlink"/>
            <w:rFonts w:ascii="Verdana" w:hAnsi="Verdana" w:cs="Garamond"/>
            <w:sz w:val="18"/>
            <w:szCs w:val="18"/>
          </w:rPr>
          <w:t>http://www.wedo-partnership.eu/resource/iene-intercultural-education-nurses-and-medical-staff-europe</w:t>
        </w:r>
      </w:hyperlink>
      <w:r w:rsidRPr="00D03B6C">
        <w:rPr>
          <w:rFonts w:ascii="Verdana" w:hAnsi="Verdana" w:cs="Garamond"/>
          <w:sz w:val="18"/>
          <w:szCs w:val="18"/>
        </w:rPr>
        <w:t xml:space="preserve">. </w:t>
      </w:r>
      <w:r w:rsidRPr="00D03B6C">
        <w:rPr>
          <w:rFonts w:ascii="Verdana" w:hAnsi="Verdana" w:cs="Garamond"/>
          <w:sz w:val="18"/>
          <w:szCs w:val="18"/>
          <w:lang w:val="en-GB"/>
        </w:rPr>
        <w:t xml:space="preserve">(retrieved </w:t>
      </w:r>
      <w:r w:rsidRPr="00D03B6C">
        <w:rPr>
          <w:rFonts w:ascii="Verdana" w:hAnsi="Verdana" w:cs="Tahoma"/>
          <w:sz w:val="18"/>
          <w:szCs w:val="18"/>
          <w:shd w:val="clear" w:color="auto" w:fill="FFFFFF"/>
          <w:lang w:val="en-GB"/>
        </w:rPr>
        <w:t>January 21, 2015)</w:t>
      </w:r>
      <w:r w:rsidRPr="00D03B6C">
        <w:rPr>
          <w:rFonts w:ascii="Verdana" w:hAnsi="Verdana" w:cs="Tahoma"/>
          <w:color w:val="393939"/>
          <w:sz w:val="18"/>
          <w:szCs w:val="18"/>
          <w:shd w:val="clear" w:color="auto" w:fill="FFFFFF"/>
          <w:lang w:val="en-GB"/>
        </w:rPr>
        <w:t>.</w:t>
      </w:r>
    </w:p>
  </w:footnote>
  <w:footnote w:id="33">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n-GB"/>
        </w:rPr>
        <w:t xml:space="preserve"> </w:t>
      </w:r>
      <w:r w:rsidRPr="00D03B6C">
        <w:rPr>
          <w:rFonts w:ascii="Verdana" w:hAnsi="Verdana"/>
          <w:bCs/>
          <w:sz w:val="18"/>
          <w:szCs w:val="18"/>
          <w:lang w:val="en-US"/>
        </w:rPr>
        <w:t>The Red ISIR/Migration and Health Network. Regional Ministry of Equity, Health and Social Policies. Andalusia. Spain.</w:t>
      </w:r>
    </w:p>
  </w:footnote>
  <w:footnote w:id="34">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n-US"/>
        </w:rPr>
        <w:t xml:space="preserve">Mock-Muñoz de Luna C, Ingleby D, Graval E, Krasnik A. Synthesis Report. </w:t>
      </w:r>
      <w:r w:rsidRPr="00D03B6C">
        <w:rPr>
          <w:rFonts w:ascii="Verdana" w:hAnsi="Verdana"/>
          <w:sz w:val="18"/>
          <w:szCs w:val="18"/>
          <w:lang w:val="en-GB"/>
        </w:rPr>
        <w:t xml:space="preserve">MEM-TP, Training packages for health professionals to improve access and quality of health services for migrants and ethnic minorities, including the Roma. Granada, Copenhagen: Andalusian School of Public Health, University of Copenhagen, 2015a, p. 13. </w:t>
      </w:r>
      <w:hyperlink r:id="rId9" w:history="1">
        <w:r w:rsidRPr="00D03B6C">
          <w:rPr>
            <w:rFonts w:ascii="Verdana" w:hAnsi="Verdana"/>
            <w:color w:val="0000FF"/>
            <w:sz w:val="18"/>
            <w:szCs w:val="18"/>
            <w:u w:val="single"/>
            <w:lang w:val="en-GB"/>
          </w:rPr>
          <w:t>http://www.mem-tp.org/pluginfile.php/619/mod_resource/content/1/MEM-TP_Synthesis_Report.pdf</w:t>
        </w:r>
      </w:hyperlink>
      <w:r w:rsidRPr="00D03B6C">
        <w:rPr>
          <w:rFonts w:ascii="Verdana" w:hAnsi="Verdana"/>
          <w:sz w:val="18"/>
          <w:szCs w:val="18"/>
          <w:lang w:val="en-GB"/>
        </w:rPr>
        <w:t xml:space="preserve"> (retrieved: March 5, 2015). </w:t>
      </w:r>
    </w:p>
  </w:footnote>
  <w:footnote w:id="35">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n-US"/>
        </w:rPr>
        <w:t xml:space="preserve"> </w:t>
      </w:r>
      <w:r w:rsidRPr="00D03B6C">
        <w:rPr>
          <w:rFonts w:ascii="Verdana" w:hAnsi="Verdana"/>
          <w:sz w:val="18"/>
          <w:szCs w:val="18"/>
          <w:lang w:val="en-GB"/>
        </w:rPr>
        <w:t>This section draws on Ingleby, D. (2012). Introduction by series editor. In: D. Ingleby, A. Chiarenza, W. Devillé &amp; I. Kotsioni (Eds.)  </w:t>
      </w:r>
      <w:r w:rsidRPr="00D03B6C">
        <w:rPr>
          <w:rFonts w:ascii="Verdana" w:hAnsi="Verdana"/>
          <w:i/>
          <w:iCs/>
          <w:sz w:val="18"/>
          <w:szCs w:val="18"/>
          <w:lang w:val="en-GB"/>
        </w:rPr>
        <w:t xml:space="preserve">Inequalities in Health Care for Migrants and Ethnic Minorities. COST Series on Health and Diversity, Volume II </w:t>
      </w:r>
      <w:r w:rsidRPr="00D03B6C">
        <w:rPr>
          <w:rFonts w:ascii="Verdana" w:hAnsi="Verdana"/>
          <w:iCs/>
          <w:sz w:val="18"/>
          <w:szCs w:val="18"/>
          <w:lang w:val="en-GB"/>
        </w:rPr>
        <w:t>(pp. 9-28). A</w:t>
      </w:r>
      <w:r w:rsidRPr="00D03B6C">
        <w:rPr>
          <w:rFonts w:ascii="Verdana" w:hAnsi="Verdana"/>
          <w:sz w:val="18"/>
          <w:szCs w:val="18"/>
          <w:lang w:val="en-GB"/>
        </w:rPr>
        <w:t>ntwerp/Apeldoorn: Garant.</w:t>
      </w:r>
    </w:p>
  </w:footnote>
  <w:footnote w:id="36">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n-GB"/>
        </w:rPr>
        <w:t xml:space="preserve"> Tervalon, M., &amp; Murray-García, J. (1998). Cultural humility versus cultural competence: A critical distinction in defining physician training outcomes in multicultural education. </w:t>
      </w:r>
      <w:r w:rsidRPr="00D03B6C">
        <w:rPr>
          <w:rFonts w:ascii="Verdana" w:hAnsi="Verdana"/>
          <w:i/>
          <w:sz w:val="18"/>
          <w:szCs w:val="18"/>
          <w:lang w:val="en-GB"/>
        </w:rPr>
        <w:t>Journal of Health Care for the Poor and Underserved</w:t>
      </w:r>
      <w:r w:rsidRPr="00D03B6C">
        <w:rPr>
          <w:rFonts w:ascii="Verdana" w:hAnsi="Verdana"/>
          <w:sz w:val="18"/>
          <w:szCs w:val="18"/>
          <w:lang w:val="en-GB"/>
        </w:rPr>
        <w:t xml:space="preserve">, </w:t>
      </w:r>
      <w:r w:rsidRPr="00D03B6C">
        <w:rPr>
          <w:rFonts w:ascii="Verdana" w:hAnsi="Verdana"/>
          <w:i/>
          <w:sz w:val="18"/>
          <w:szCs w:val="18"/>
          <w:lang w:val="en-GB"/>
        </w:rPr>
        <w:t>9</w:t>
      </w:r>
      <w:r w:rsidRPr="00D03B6C">
        <w:rPr>
          <w:rFonts w:ascii="Verdana" w:hAnsi="Verdana"/>
          <w:sz w:val="18"/>
          <w:szCs w:val="18"/>
          <w:lang w:val="en-GB"/>
        </w:rPr>
        <w:t>(2), 117–125.</w:t>
      </w:r>
    </w:p>
  </w:footnote>
  <w:footnote w:id="37">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n-US"/>
        </w:rPr>
        <w:t xml:space="preserve"> Saha, S., Beach, M.C., Cooper, L.A. (2009). Patient centeredness, cultural competence, and healthcare quality. </w:t>
      </w:r>
      <w:r w:rsidRPr="00D03B6C">
        <w:rPr>
          <w:rFonts w:ascii="Verdana" w:hAnsi="Verdana"/>
          <w:i/>
          <w:sz w:val="18"/>
          <w:szCs w:val="18"/>
          <w:lang w:val="en-US"/>
        </w:rPr>
        <w:t>Journal of the National Medical Association</w:t>
      </w:r>
      <w:r w:rsidRPr="00D03B6C">
        <w:rPr>
          <w:rFonts w:ascii="Verdana" w:hAnsi="Verdana"/>
          <w:sz w:val="18"/>
          <w:szCs w:val="18"/>
          <w:lang w:val="en-US"/>
        </w:rPr>
        <w:t>, 100 (11): 1275-85</w:t>
      </w:r>
    </w:p>
  </w:footnote>
  <w:footnote w:id="38">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n-US"/>
        </w:rPr>
        <w:t xml:space="preserve"> Tervalon, M., &amp; Murray-García, J. (1998). </w:t>
      </w:r>
      <w:r w:rsidRPr="00D03B6C">
        <w:rPr>
          <w:rFonts w:ascii="Verdana" w:hAnsi="Verdana"/>
          <w:sz w:val="18"/>
          <w:szCs w:val="18"/>
          <w:lang w:val="en-GB"/>
        </w:rPr>
        <w:t xml:space="preserve">Cultural humility versus cultural competence: A critical distinction in defining physician training outcomes in multicultural education. </w:t>
      </w:r>
      <w:r w:rsidRPr="00D03B6C">
        <w:rPr>
          <w:rFonts w:ascii="Verdana" w:hAnsi="Verdana"/>
          <w:i/>
          <w:sz w:val="18"/>
          <w:szCs w:val="18"/>
          <w:lang w:val="en-GB"/>
        </w:rPr>
        <w:t>Journal of Health Care for the Poor and Underserved</w:t>
      </w:r>
      <w:r w:rsidRPr="00D03B6C">
        <w:rPr>
          <w:rFonts w:ascii="Verdana" w:hAnsi="Verdana"/>
          <w:sz w:val="18"/>
          <w:szCs w:val="18"/>
          <w:lang w:val="en-GB"/>
        </w:rPr>
        <w:t xml:space="preserve">, </w:t>
      </w:r>
      <w:r w:rsidRPr="00D03B6C">
        <w:rPr>
          <w:rFonts w:ascii="Verdana" w:hAnsi="Verdana"/>
          <w:i/>
          <w:sz w:val="18"/>
          <w:szCs w:val="18"/>
          <w:lang w:val="en-GB"/>
        </w:rPr>
        <w:t>9</w:t>
      </w:r>
      <w:r w:rsidRPr="00D03B6C">
        <w:rPr>
          <w:rFonts w:ascii="Verdana" w:hAnsi="Verdana"/>
          <w:sz w:val="18"/>
          <w:szCs w:val="18"/>
          <w:lang w:val="en-GB"/>
        </w:rPr>
        <w:t>(2), 117–125.</w:t>
      </w:r>
    </w:p>
  </w:footnote>
  <w:footnote w:id="39">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n-GB"/>
        </w:rPr>
        <w:t xml:space="preserve"> Adapted from training materials of Red Isir. Network of Migration and Health. Andalusian Ministry of Health. 2014.</w:t>
      </w:r>
    </w:p>
  </w:footnote>
  <w:footnote w:id="40">
    <w:p w:rsidR="009E12BF" w:rsidRDefault="009E12BF" w:rsidP="00D03B6C">
      <w:pPr>
        <w:shd w:val="clear" w:color="auto" w:fill="FFFFFF"/>
      </w:pPr>
      <w:r w:rsidRPr="00D03B6C">
        <w:rPr>
          <w:rStyle w:val="FootnoteReference"/>
          <w:rFonts w:ascii="Verdana" w:hAnsi="Verdana"/>
          <w:sz w:val="18"/>
          <w:szCs w:val="18"/>
        </w:rPr>
        <w:footnoteRef/>
      </w:r>
      <w:r w:rsidRPr="00D03B6C">
        <w:rPr>
          <w:rFonts w:ascii="Verdana" w:hAnsi="Verdana"/>
          <w:sz w:val="18"/>
          <w:szCs w:val="18"/>
          <w:lang w:val="en-GB"/>
        </w:rPr>
        <w:t xml:space="preserve"> Fleming M, Towey K. Delivering culturally effective health care to adolescents. Chicago (IL): American Medical Association; 2001. Available at: </w:t>
      </w:r>
      <w:hyperlink r:id="rId10" w:tgtFrame="_blank" w:history="1">
        <w:r w:rsidRPr="00D03B6C">
          <w:rPr>
            <w:rStyle w:val="Hyperlink"/>
            <w:rFonts w:ascii="Verdana" w:hAnsi="Verdana" w:cs="Lucida Sans Unicode"/>
            <w:sz w:val="18"/>
            <w:szCs w:val="18"/>
            <w:lang w:val="en-GB"/>
          </w:rPr>
          <w:t>http://www.ama-assn.org/ama1/pub/upload/mm/39/culturallyeffective.pdf</w:t>
        </w:r>
      </w:hyperlink>
      <w:r w:rsidRPr="00D03B6C">
        <w:rPr>
          <w:rFonts w:ascii="Verdana" w:hAnsi="Verdana"/>
          <w:sz w:val="18"/>
          <w:szCs w:val="18"/>
          <w:lang w:val="en-GB"/>
        </w:rPr>
        <w:t xml:space="preserve">. </w:t>
      </w:r>
    </w:p>
  </w:footnote>
  <w:footnote w:id="41">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n-GB"/>
        </w:rPr>
        <w:t xml:space="preserve"> Source: Eurostat [migr_pop3ctb]</w:t>
      </w:r>
    </w:p>
  </w:footnote>
  <w:footnote w:id="42">
    <w:p w:rsidR="009E12BF" w:rsidRPr="00D03B6C" w:rsidRDefault="009E12BF" w:rsidP="00D03B6C">
      <w:pPr>
        <w:autoSpaceDE w:val="0"/>
        <w:autoSpaceDN w:val="0"/>
        <w:adjustRightInd w:val="0"/>
        <w:rPr>
          <w:rFonts w:ascii="Verdana" w:hAnsi="Verdana"/>
          <w:sz w:val="18"/>
          <w:szCs w:val="18"/>
          <w:lang w:val="en-GB"/>
        </w:rPr>
      </w:pPr>
      <w:r w:rsidRPr="00D03B6C">
        <w:rPr>
          <w:rStyle w:val="FootnoteReference"/>
          <w:rFonts w:ascii="Verdana" w:hAnsi="Verdana"/>
          <w:sz w:val="18"/>
          <w:szCs w:val="18"/>
        </w:rPr>
        <w:footnoteRef/>
      </w:r>
      <w:r w:rsidRPr="00D03B6C">
        <w:rPr>
          <w:rFonts w:ascii="Verdana" w:hAnsi="Verdana"/>
          <w:sz w:val="18"/>
          <w:szCs w:val="18"/>
          <w:lang w:val="en-GB"/>
        </w:rPr>
        <w:t xml:space="preserve"> Communication from the Commission: Free movement of workers – achieving the full benefits and potential.</w:t>
      </w:r>
    </w:p>
    <w:p w:rsidR="009E12BF" w:rsidRDefault="009E12BF" w:rsidP="00D03B6C">
      <w:pPr>
        <w:pStyle w:val="FootnoteText"/>
        <w:jc w:val="left"/>
      </w:pPr>
      <w:hyperlink r:id="rId11" w:history="1">
        <w:r w:rsidRPr="00D03B6C">
          <w:rPr>
            <w:rStyle w:val="Hyperlink"/>
            <w:rFonts w:ascii="Verdana" w:hAnsi="Verdana"/>
            <w:sz w:val="18"/>
            <w:szCs w:val="18"/>
            <w:lang w:val="en-GB"/>
          </w:rPr>
          <w:t>http://eur-lex.europa.eu/legal-content/EN/TXT/PDF/?uri=CELEX:52002DC0694&amp;from=EN</w:t>
        </w:r>
      </w:hyperlink>
      <w:r w:rsidRPr="00D03B6C">
        <w:rPr>
          <w:rFonts w:ascii="Verdana" w:hAnsi="Verdana"/>
          <w:sz w:val="18"/>
          <w:szCs w:val="18"/>
          <w:lang w:val="en-GB"/>
        </w:rPr>
        <w:t xml:space="preserve"> (retrieved: March 6, 2015)</w:t>
      </w:r>
    </w:p>
  </w:footnote>
  <w:footnote w:id="43">
    <w:p w:rsidR="009E12BF" w:rsidRPr="00D03B6C" w:rsidRDefault="009E12BF" w:rsidP="00D03B6C">
      <w:pPr>
        <w:rPr>
          <w:rFonts w:ascii="Verdana" w:hAnsi="Verdana"/>
          <w:sz w:val="18"/>
          <w:szCs w:val="18"/>
          <w:lang w:val="en-GB"/>
        </w:rPr>
      </w:pPr>
      <w:r w:rsidRPr="00D03B6C">
        <w:rPr>
          <w:rStyle w:val="FootnoteReference"/>
          <w:rFonts w:ascii="Verdana" w:hAnsi="Verdana"/>
          <w:sz w:val="18"/>
          <w:szCs w:val="18"/>
        </w:rPr>
        <w:footnoteRef/>
      </w:r>
      <w:r w:rsidRPr="00D03B6C">
        <w:rPr>
          <w:rFonts w:ascii="Verdana" w:hAnsi="Verdana"/>
          <w:sz w:val="18"/>
          <w:szCs w:val="18"/>
          <w:lang w:val="en-GB"/>
        </w:rPr>
        <w:t xml:space="preserve"> Lynch, C;Pfohman, S.: Hidden talents, Wasted Talents? The real cost of neglecting the positive contribution of migrants and ethnic minorities” .ENAR (European Network Against Racism). </w:t>
      </w:r>
    </w:p>
    <w:p w:rsidR="009E12BF" w:rsidRDefault="009E12BF" w:rsidP="00D03B6C">
      <w:hyperlink r:id="rId12" w:history="1">
        <w:r w:rsidRPr="00D03B6C">
          <w:rPr>
            <w:rStyle w:val="Hyperlink"/>
            <w:rFonts w:ascii="Verdana" w:hAnsi="Verdana"/>
            <w:sz w:val="18"/>
            <w:szCs w:val="18"/>
            <w:lang w:val="en-GB"/>
          </w:rPr>
          <w:t>http://cms.horus.be/files/99935/MediaArchive/publications/20068_Publication_HiddenTalents_web.pdf</w:t>
        </w:r>
      </w:hyperlink>
      <w:r w:rsidRPr="00D03B6C">
        <w:rPr>
          <w:rFonts w:ascii="Verdana" w:hAnsi="Verdana"/>
          <w:sz w:val="18"/>
          <w:szCs w:val="18"/>
          <w:lang w:val="en-GB"/>
        </w:rPr>
        <w:t xml:space="preserve"> </w:t>
      </w:r>
    </w:p>
  </w:footnote>
  <w:footnote w:id="44">
    <w:p w:rsidR="009E12BF" w:rsidRDefault="009E12BF" w:rsidP="00D03B6C">
      <w:r w:rsidRPr="00D03B6C">
        <w:rPr>
          <w:rStyle w:val="FootnoteReference"/>
          <w:rFonts w:ascii="Verdana" w:hAnsi="Verdana"/>
          <w:sz w:val="18"/>
          <w:szCs w:val="18"/>
        </w:rPr>
        <w:footnoteRef/>
      </w:r>
      <w:r w:rsidRPr="00D03B6C">
        <w:rPr>
          <w:rFonts w:ascii="Verdana" w:hAnsi="Verdana"/>
          <w:sz w:val="18"/>
          <w:szCs w:val="18"/>
          <w:lang w:val="en-GB"/>
        </w:rPr>
        <w:t xml:space="preserve"> Conclusions of the European Council, 25/26 March 2010, EUCO 7/10, CO EUR 4, CONCL 1.</w:t>
      </w:r>
    </w:p>
  </w:footnote>
  <w:footnote w:id="45">
    <w:p w:rsidR="009E12BF" w:rsidRDefault="009E12BF" w:rsidP="00D03B6C">
      <w:r w:rsidRPr="00D03B6C">
        <w:rPr>
          <w:rStyle w:val="FootnoteReference"/>
          <w:rFonts w:ascii="Verdana" w:hAnsi="Verdana"/>
          <w:sz w:val="18"/>
          <w:szCs w:val="18"/>
        </w:rPr>
        <w:footnoteRef/>
      </w:r>
      <w:r w:rsidRPr="00D03B6C">
        <w:rPr>
          <w:rFonts w:ascii="Verdana" w:hAnsi="Verdana"/>
          <w:sz w:val="18"/>
          <w:szCs w:val="18"/>
          <w:lang w:val="en-GB"/>
        </w:rPr>
        <w:t xml:space="preserve"> The Stockholm Programme - An open and secure Europe serving and protecting citizens, OJ 2010/C 115/01. </w:t>
      </w:r>
    </w:p>
  </w:footnote>
  <w:footnote w:id="46">
    <w:p w:rsidR="009E12BF" w:rsidRDefault="009E12BF" w:rsidP="00D03B6C">
      <w:r w:rsidRPr="00D03B6C">
        <w:rPr>
          <w:rStyle w:val="FootnoteReference"/>
          <w:rFonts w:ascii="Verdana" w:hAnsi="Verdana"/>
          <w:sz w:val="18"/>
          <w:szCs w:val="18"/>
        </w:rPr>
        <w:footnoteRef/>
      </w:r>
      <w:r w:rsidRPr="00D03B6C">
        <w:rPr>
          <w:rFonts w:ascii="Verdana" w:hAnsi="Verdana"/>
          <w:sz w:val="18"/>
          <w:szCs w:val="18"/>
          <w:lang w:val="en-GB"/>
        </w:rPr>
        <w:t xml:space="preserve"> The Annual Growth Survey 2011 brings together different actions which are essential for the EU to move towards its Europe 2020 objectives. This survey has shown the need for urgent reforms to promote skills and create incentives to work both for the national and migrant population,. COM(2011) 11 final, Annex 2, Macro economic report.</w:t>
      </w:r>
    </w:p>
  </w:footnote>
  <w:footnote w:id="47">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n-GB"/>
        </w:rPr>
        <w:t xml:space="preserve"> European Commission. COM(2011) 455 final, Communication from the Commission to the European Parliament, the Council, the European Economic and Social Committee and the Committee of the Regions, European Agenda for the Integration of Third-Country Nationals. Brussels, 20.07.2011.</w:t>
      </w:r>
    </w:p>
  </w:footnote>
  <w:footnote w:id="48">
    <w:p w:rsidR="009E12BF" w:rsidRPr="00D03B6C" w:rsidRDefault="009E12BF" w:rsidP="00D03B6C">
      <w:pPr>
        <w:pStyle w:val="FootnoteText"/>
        <w:jc w:val="left"/>
        <w:rPr>
          <w:rFonts w:ascii="Verdana" w:hAnsi="Verdana"/>
          <w:sz w:val="18"/>
          <w:szCs w:val="18"/>
          <w:lang w:val="en-GB"/>
        </w:rPr>
      </w:pPr>
      <w:r w:rsidRPr="00D03B6C">
        <w:rPr>
          <w:rStyle w:val="FootnoteReference"/>
          <w:rFonts w:ascii="Verdana" w:hAnsi="Verdana"/>
          <w:sz w:val="18"/>
          <w:szCs w:val="18"/>
        </w:rPr>
        <w:footnoteRef/>
      </w:r>
      <w:r w:rsidRPr="00D03B6C">
        <w:rPr>
          <w:rFonts w:ascii="Verdana" w:hAnsi="Verdana"/>
          <w:sz w:val="18"/>
          <w:szCs w:val="18"/>
          <w:lang w:val="en-US"/>
        </w:rPr>
        <w:t xml:space="preserve">Mock-Muñoz de Luna C, Ingleby D, Graval E, Krasnik A. Synthesis Report. </w:t>
      </w:r>
      <w:r w:rsidRPr="00D03B6C">
        <w:rPr>
          <w:rFonts w:ascii="Verdana" w:hAnsi="Verdana"/>
          <w:sz w:val="18"/>
          <w:szCs w:val="18"/>
          <w:lang w:val="en-GB"/>
        </w:rPr>
        <w:t xml:space="preserve">MEM-TP, Training packages for health professionals to improve access and quality of health services for migrants and ethnic minorities, including the Roma. Granada, Copenhagen: Andalusian School of Public Health, University of Copenhagen, 2015a, p. 13. </w:t>
      </w:r>
      <w:hyperlink r:id="rId13" w:history="1">
        <w:r w:rsidRPr="00D03B6C">
          <w:rPr>
            <w:rFonts w:ascii="Verdana" w:hAnsi="Verdana"/>
            <w:color w:val="0000FF"/>
            <w:sz w:val="18"/>
            <w:szCs w:val="18"/>
            <w:u w:val="single"/>
            <w:lang w:val="en-GB"/>
          </w:rPr>
          <w:t>http://www.mem-tp.org/pluginfile.php/619/mod_resource/content/1/MEM-TP_Synthesis_Report.pdf</w:t>
        </w:r>
      </w:hyperlink>
      <w:r w:rsidRPr="00D03B6C">
        <w:rPr>
          <w:rFonts w:ascii="Verdana" w:hAnsi="Verdana"/>
          <w:sz w:val="18"/>
          <w:szCs w:val="18"/>
          <w:lang w:val="en-GB"/>
        </w:rPr>
        <w:t xml:space="preserve"> (retrieved: March 5, 2015). </w:t>
      </w:r>
    </w:p>
    <w:p w:rsidR="009E12BF" w:rsidRDefault="009E12BF" w:rsidP="00D03B6C">
      <w:pPr>
        <w:pStyle w:val="FootnoteText"/>
        <w:jc w:val="left"/>
      </w:pPr>
    </w:p>
  </w:footnote>
  <w:footnote w:id="49">
    <w:p w:rsidR="009E12BF" w:rsidRPr="00D03B6C" w:rsidRDefault="009E12BF" w:rsidP="00D03B6C">
      <w:pPr>
        <w:pStyle w:val="FootnoteText"/>
        <w:jc w:val="left"/>
        <w:rPr>
          <w:rFonts w:ascii="Verdana" w:hAnsi="Verdana"/>
          <w:sz w:val="18"/>
          <w:szCs w:val="18"/>
          <w:lang w:val="en-GB"/>
        </w:rPr>
      </w:pPr>
      <w:r w:rsidRPr="00D03B6C">
        <w:rPr>
          <w:rStyle w:val="FootnoteReference"/>
          <w:rFonts w:ascii="Verdana" w:hAnsi="Verdana"/>
          <w:sz w:val="18"/>
          <w:szCs w:val="18"/>
        </w:rPr>
        <w:footnoteRef/>
      </w:r>
      <w:r w:rsidRPr="00D03B6C">
        <w:rPr>
          <w:rFonts w:ascii="Verdana" w:hAnsi="Verdana"/>
          <w:sz w:val="18"/>
          <w:szCs w:val="18"/>
          <w:lang w:val="en-GB"/>
        </w:rPr>
        <w:t xml:space="preserve"> Netto, G. </w:t>
      </w:r>
      <w:r w:rsidRPr="00D03B6C">
        <w:rPr>
          <w:rFonts w:ascii="Verdana" w:hAnsi="Verdana"/>
          <w:i/>
          <w:sz w:val="18"/>
          <w:szCs w:val="18"/>
          <w:lang w:val="en-GB"/>
        </w:rPr>
        <w:t>et al</w:t>
      </w:r>
      <w:r w:rsidRPr="00D03B6C">
        <w:rPr>
          <w:rFonts w:ascii="Verdana" w:hAnsi="Verdana"/>
          <w:sz w:val="18"/>
          <w:szCs w:val="18"/>
          <w:lang w:val="en-GB"/>
        </w:rPr>
        <w:t xml:space="preserve"> (2010). </w:t>
      </w:r>
      <w:r w:rsidRPr="00D03B6C">
        <w:rPr>
          <w:rFonts w:ascii="Verdana" w:hAnsi="Verdana"/>
          <w:sz w:val="18"/>
          <w:szCs w:val="18"/>
          <w:lang w:val="en-US"/>
        </w:rPr>
        <w:t xml:space="preserve">How can health promotion interventions be adapted for minority ethnic communities? Five principles for guiding the development of behavioural interventions. </w:t>
      </w:r>
      <w:r w:rsidRPr="00D03B6C">
        <w:rPr>
          <w:rFonts w:ascii="Verdana" w:hAnsi="Verdana"/>
          <w:i/>
          <w:sz w:val="18"/>
          <w:szCs w:val="18"/>
          <w:lang w:val="en-US"/>
        </w:rPr>
        <w:t>Health Promotion International.</w:t>
      </w:r>
    </w:p>
    <w:p w:rsidR="009E12BF" w:rsidRDefault="009E12BF" w:rsidP="00D03B6C">
      <w:pPr>
        <w:pStyle w:val="FootnoteText"/>
        <w:jc w:val="left"/>
      </w:pPr>
    </w:p>
  </w:footnote>
  <w:footnote w:id="50">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n-GB"/>
        </w:rPr>
        <w:t xml:space="preserve"> </w:t>
      </w:r>
      <w:hyperlink r:id="rId14" w:history="1">
        <w:r w:rsidRPr="00D03B6C">
          <w:rPr>
            <w:rStyle w:val="Hyperlink"/>
            <w:rFonts w:ascii="Verdana" w:hAnsi="Verdana"/>
            <w:sz w:val="18"/>
            <w:szCs w:val="18"/>
            <w:lang w:val="en-GB"/>
          </w:rPr>
          <w:t>http://www.who.int/topics/health_promotion/en/</w:t>
        </w:r>
      </w:hyperlink>
      <w:r w:rsidRPr="00D03B6C">
        <w:rPr>
          <w:rFonts w:ascii="Verdana" w:hAnsi="Verdana"/>
          <w:sz w:val="18"/>
          <w:szCs w:val="18"/>
          <w:lang w:val="en-GB"/>
        </w:rPr>
        <w:t xml:space="preserve"> </w:t>
      </w:r>
    </w:p>
  </w:footnote>
  <w:footnote w:id="51">
    <w:p w:rsidR="009E12BF" w:rsidRPr="00D03B6C" w:rsidRDefault="009E12BF" w:rsidP="00D03B6C">
      <w:pPr>
        <w:pStyle w:val="FootnoteText"/>
        <w:jc w:val="left"/>
        <w:rPr>
          <w:rFonts w:ascii="Verdana" w:hAnsi="Verdana"/>
          <w:sz w:val="18"/>
          <w:szCs w:val="18"/>
          <w:lang w:val="en-GB"/>
        </w:rPr>
      </w:pPr>
      <w:r w:rsidRPr="00D03B6C">
        <w:rPr>
          <w:rStyle w:val="FootnoteReference"/>
          <w:rFonts w:ascii="Verdana" w:hAnsi="Verdana"/>
          <w:sz w:val="18"/>
          <w:szCs w:val="18"/>
        </w:rPr>
        <w:footnoteRef/>
      </w:r>
      <w:r w:rsidRPr="00D03B6C">
        <w:rPr>
          <w:rFonts w:ascii="Verdana" w:hAnsi="Verdana"/>
          <w:sz w:val="18"/>
          <w:szCs w:val="18"/>
          <w:lang w:val="en-GB"/>
        </w:rPr>
        <w:t xml:space="preserve"> Mock-Muñoz de Luna C, Ingleby D, Graval E, Krasnik A. Synthesis Report. MEM-TP, Training packages for health professionals to improve access and quality of health services for migrants and ethnic minorities, including the Roma. Granada, Copenhagen: Andalusian School of Public Health, University of Copenhagen, 2015a, p. 13. </w:t>
      </w:r>
      <w:hyperlink r:id="rId15" w:history="1">
        <w:r w:rsidRPr="00D03B6C">
          <w:rPr>
            <w:rFonts w:ascii="Verdana" w:hAnsi="Verdana"/>
            <w:color w:val="0000FF"/>
            <w:sz w:val="18"/>
            <w:szCs w:val="18"/>
            <w:u w:val="single"/>
            <w:lang w:val="en-GB"/>
          </w:rPr>
          <w:t>http://www.mem-tp.org/pluginfile.php/619/mod_resource/content/1/MEM-TP_Synthesis_Report.pdf</w:t>
        </w:r>
      </w:hyperlink>
      <w:r w:rsidRPr="00D03B6C">
        <w:rPr>
          <w:rFonts w:ascii="Verdana" w:hAnsi="Verdana"/>
          <w:sz w:val="18"/>
          <w:szCs w:val="18"/>
          <w:lang w:val="en-GB"/>
        </w:rPr>
        <w:t xml:space="preserve"> (retrieved: March 5, 2015). </w:t>
      </w:r>
    </w:p>
    <w:p w:rsidR="009E12BF" w:rsidRDefault="009E12BF" w:rsidP="00D03B6C">
      <w:pPr>
        <w:pStyle w:val="FootnoteText"/>
        <w:jc w:val="left"/>
      </w:pPr>
    </w:p>
  </w:footnote>
  <w:footnote w:id="52">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n-GB"/>
        </w:rPr>
        <w:t xml:space="preserve"> E.g.: </w:t>
      </w:r>
      <w:hyperlink r:id="rId16" w:history="1">
        <w:r w:rsidRPr="00D03B6C">
          <w:rPr>
            <w:rStyle w:val="Hyperlink"/>
            <w:rFonts w:ascii="Verdana" w:hAnsi="Verdana"/>
            <w:sz w:val="18"/>
            <w:szCs w:val="18"/>
            <w:lang w:val="en-GB"/>
          </w:rPr>
          <w:t>http://www.saludinmigrantes.es/</w:t>
        </w:r>
      </w:hyperlink>
      <w:r w:rsidRPr="00D03B6C">
        <w:rPr>
          <w:rFonts w:ascii="Verdana" w:hAnsi="Verdana"/>
          <w:sz w:val="18"/>
          <w:szCs w:val="18"/>
          <w:lang w:val="en-GB"/>
        </w:rPr>
        <w:t xml:space="preserve"> </w:t>
      </w:r>
    </w:p>
  </w:footnote>
  <w:footnote w:id="53">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n-GB"/>
        </w:rPr>
        <w:t xml:space="preserve"> http://www.who.int/topics/health_education/en/</w:t>
      </w:r>
    </w:p>
  </w:footnote>
  <w:footnote w:id="54">
    <w:p w:rsidR="009E12BF" w:rsidRPr="00D03B6C" w:rsidRDefault="009E12BF" w:rsidP="00D03B6C">
      <w:pPr>
        <w:pStyle w:val="FootnoteText"/>
        <w:jc w:val="left"/>
        <w:rPr>
          <w:rFonts w:ascii="Verdana" w:hAnsi="Verdana" w:cs="Arial"/>
          <w:bCs/>
          <w:sz w:val="18"/>
          <w:szCs w:val="18"/>
          <w:lang w:val="en-US"/>
        </w:rPr>
      </w:pPr>
      <w:r w:rsidRPr="00D03B6C">
        <w:rPr>
          <w:rStyle w:val="FootnoteReference"/>
          <w:rFonts w:ascii="Verdana" w:hAnsi="Verdana" w:cs="Arial"/>
          <w:bCs/>
          <w:sz w:val="18"/>
          <w:szCs w:val="18"/>
        </w:rPr>
        <w:footnoteRef/>
      </w:r>
      <w:r w:rsidRPr="00D03B6C">
        <w:rPr>
          <w:rFonts w:ascii="Verdana" w:hAnsi="Verdana" w:cs="Arial"/>
          <w:bCs/>
          <w:sz w:val="18"/>
          <w:szCs w:val="18"/>
          <w:lang w:val="en-US"/>
        </w:rPr>
        <w:t xml:space="preserve"> U.S. Department of Health and Human Services (2013, December). </w:t>
      </w:r>
      <w:r w:rsidRPr="00D03B6C">
        <w:rPr>
          <w:rFonts w:ascii="Verdana" w:hAnsi="Verdana" w:cs="Arial"/>
          <w:bCs/>
          <w:i/>
          <w:iCs/>
          <w:sz w:val="18"/>
          <w:szCs w:val="18"/>
          <w:lang w:val="en-US"/>
        </w:rPr>
        <w:t>About Health Literacy.</w:t>
      </w:r>
      <w:r w:rsidRPr="00D03B6C">
        <w:rPr>
          <w:rFonts w:ascii="Verdana" w:hAnsi="Verdana" w:cs="Arial"/>
          <w:bCs/>
          <w:sz w:val="18"/>
          <w:szCs w:val="18"/>
          <w:lang w:val="en-US"/>
        </w:rPr>
        <w:t xml:space="preserve"> Health Resources and Services Administration. Retrieved from </w:t>
      </w:r>
    </w:p>
    <w:p w:rsidR="009E12BF" w:rsidRDefault="009E12BF" w:rsidP="00D03B6C">
      <w:pPr>
        <w:pStyle w:val="FootnoteText"/>
        <w:jc w:val="left"/>
      </w:pPr>
      <w:hyperlink r:id="rId17" w:history="1">
        <w:r w:rsidRPr="00D03B6C">
          <w:rPr>
            <w:rStyle w:val="Hyperlink"/>
            <w:rFonts w:ascii="Verdana" w:hAnsi="Verdana" w:cs="Arial"/>
            <w:bCs/>
            <w:sz w:val="18"/>
            <w:szCs w:val="18"/>
            <w:lang w:val="en-US"/>
          </w:rPr>
          <w:t>http://www.hrsa.gov/publichealth/healthliteracy/healthlitabout.html</w:t>
        </w:r>
      </w:hyperlink>
      <w:r w:rsidRPr="00D03B6C">
        <w:rPr>
          <w:rFonts w:ascii="Verdana" w:hAnsi="Verdana" w:cs="Arial"/>
          <w:bCs/>
          <w:sz w:val="18"/>
          <w:szCs w:val="18"/>
          <w:lang w:val="en-US"/>
        </w:rPr>
        <w:t xml:space="preserve"> </w:t>
      </w:r>
    </w:p>
  </w:footnote>
  <w:footnote w:id="55">
    <w:p w:rsidR="009E12BF" w:rsidRPr="00D03B6C" w:rsidRDefault="009E12BF" w:rsidP="00D03B6C">
      <w:pPr>
        <w:pStyle w:val="FootnoteText"/>
        <w:jc w:val="left"/>
        <w:rPr>
          <w:rFonts w:ascii="Verdana" w:hAnsi="Verdana"/>
          <w:sz w:val="18"/>
          <w:szCs w:val="18"/>
          <w:lang w:val="en-GB"/>
        </w:rPr>
      </w:pPr>
      <w:r w:rsidRPr="00D03B6C">
        <w:rPr>
          <w:rStyle w:val="FootnoteReference"/>
          <w:rFonts w:ascii="Verdana" w:hAnsi="Verdana"/>
          <w:sz w:val="18"/>
          <w:szCs w:val="18"/>
        </w:rPr>
        <w:footnoteRef/>
      </w:r>
      <w:r w:rsidRPr="00D03B6C">
        <w:rPr>
          <w:rFonts w:ascii="Verdana" w:hAnsi="Verdana"/>
          <w:sz w:val="18"/>
          <w:szCs w:val="18"/>
          <w:lang w:val="en-GB"/>
        </w:rPr>
        <w:t xml:space="preserve"> Mock-Muñoz de Luna C, Ingleby D, Graval E, Krasnik A. Synthesis Report. MEM-TP, Training packages for health professionals to improve access and quality of health services for migrants and ethnic minorities, including the Roma. Granada, Copenhagen: Andalusian School of Public Health, University of Copenhagen, 2015a, p. 13. </w:t>
      </w:r>
      <w:hyperlink r:id="rId18" w:history="1">
        <w:r w:rsidRPr="00D03B6C">
          <w:rPr>
            <w:rFonts w:ascii="Verdana" w:hAnsi="Verdana"/>
            <w:color w:val="0000FF"/>
            <w:sz w:val="18"/>
            <w:szCs w:val="18"/>
            <w:u w:val="single"/>
            <w:lang w:val="en-GB"/>
          </w:rPr>
          <w:t>http://www.mem-tp.org/pluginfile.php/619/mod_resource/content/1/MEM-TP_Synthesis_Report.pdf</w:t>
        </w:r>
      </w:hyperlink>
      <w:r w:rsidRPr="00D03B6C">
        <w:rPr>
          <w:rFonts w:ascii="Verdana" w:hAnsi="Verdana"/>
          <w:sz w:val="18"/>
          <w:szCs w:val="18"/>
          <w:lang w:val="en-GB"/>
        </w:rPr>
        <w:t xml:space="preserve"> (retrieved: March 5, 2015). </w:t>
      </w:r>
    </w:p>
    <w:p w:rsidR="009E12BF" w:rsidRDefault="009E12BF" w:rsidP="00D03B6C">
      <w:pPr>
        <w:pStyle w:val="FootnoteText"/>
        <w:jc w:val="left"/>
      </w:pPr>
    </w:p>
  </w:footnote>
  <w:footnote w:id="56">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n-US"/>
        </w:rPr>
        <w:t xml:space="preserve"> </w:t>
      </w:r>
      <w:r w:rsidRPr="00D03B6C">
        <w:rPr>
          <w:rFonts w:ascii="Verdana" w:hAnsi="Verdana"/>
          <w:sz w:val="18"/>
          <w:szCs w:val="18"/>
          <w:lang w:val="en-GB"/>
        </w:rPr>
        <w:t xml:space="preserve">Institute of Medicine (2004). </w:t>
      </w:r>
      <w:r w:rsidRPr="00D03B6C">
        <w:rPr>
          <w:rFonts w:ascii="Verdana" w:hAnsi="Verdana"/>
          <w:i/>
          <w:iCs/>
          <w:sz w:val="18"/>
          <w:szCs w:val="18"/>
          <w:lang w:val="en-GB"/>
        </w:rPr>
        <w:t xml:space="preserve">Health Literacy: A Prescription to End Confusion.  </w:t>
      </w:r>
      <w:r w:rsidRPr="00D03B6C">
        <w:rPr>
          <w:rFonts w:ascii="Verdana" w:hAnsi="Verdana"/>
          <w:sz w:val="18"/>
          <w:szCs w:val="18"/>
          <w:lang w:val="en-GB"/>
        </w:rPr>
        <w:t>Washington DC: Institute of Medicine.</w:t>
      </w:r>
    </w:p>
  </w:footnote>
  <w:footnote w:id="57">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n-US"/>
        </w:rPr>
        <w:t xml:space="preserve"> Priebe. S. </w:t>
      </w:r>
      <w:r w:rsidRPr="00D03B6C">
        <w:rPr>
          <w:rFonts w:ascii="Verdana" w:hAnsi="Verdana"/>
          <w:i/>
          <w:sz w:val="18"/>
          <w:szCs w:val="18"/>
          <w:lang w:val="en-US"/>
        </w:rPr>
        <w:t>et al</w:t>
      </w:r>
      <w:r w:rsidRPr="00D03B6C">
        <w:rPr>
          <w:rFonts w:ascii="Verdana" w:hAnsi="Verdana"/>
          <w:sz w:val="18"/>
          <w:szCs w:val="18"/>
          <w:lang w:val="en-US"/>
        </w:rPr>
        <w:t xml:space="preserve"> (2011). Good practice in health care for migrants: views and experiences of care professionals in 16 European countries. </w:t>
      </w:r>
      <w:r w:rsidRPr="00D03B6C">
        <w:rPr>
          <w:rFonts w:ascii="Verdana" w:hAnsi="Verdana"/>
          <w:i/>
          <w:sz w:val="18"/>
          <w:szCs w:val="18"/>
          <w:lang w:val="en-US"/>
        </w:rPr>
        <w:t>BMC Public Health</w:t>
      </w:r>
      <w:r w:rsidRPr="00D03B6C">
        <w:rPr>
          <w:rFonts w:ascii="Verdana" w:hAnsi="Verdana"/>
          <w:sz w:val="18"/>
          <w:szCs w:val="18"/>
          <w:lang w:val="en-US"/>
        </w:rPr>
        <w:t xml:space="preserve">, 11:187. </w:t>
      </w:r>
    </w:p>
  </w:footnote>
  <w:footnote w:id="58">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n-GB"/>
        </w:rPr>
        <w:t xml:space="preserve"> Mladovsky, P. </w:t>
      </w:r>
      <w:r w:rsidRPr="00D03B6C">
        <w:rPr>
          <w:rFonts w:ascii="Verdana" w:hAnsi="Verdana"/>
          <w:i/>
          <w:sz w:val="18"/>
          <w:szCs w:val="18"/>
          <w:lang w:val="en-GB"/>
        </w:rPr>
        <w:t>et al</w:t>
      </w:r>
      <w:r w:rsidRPr="00D03B6C">
        <w:rPr>
          <w:rFonts w:ascii="Verdana" w:hAnsi="Verdana"/>
          <w:sz w:val="18"/>
          <w:szCs w:val="18"/>
          <w:lang w:val="en-GB"/>
        </w:rPr>
        <w:t xml:space="preserve"> (2012a). </w:t>
      </w:r>
      <w:r w:rsidRPr="00D03B6C">
        <w:rPr>
          <w:rFonts w:ascii="Verdana" w:hAnsi="Verdana"/>
          <w:sz w:val="18"/>
          <w:szCs w:val="18"/>
          <w:lang w:val="en-US"/>
        </w:rPr>
        <w:t xml:space="preserve">Good practices in migrant health: the European experience. </w:t>
      </w:r>
      <w:r w:rsidRPr="00D03B6C">
        <w:rPr>
          <w:rFonts w:ascii="Verdana" w:hAnsi="Verdana"/>
          <w:i/>
          <w:sz w:val="18"/>
          <w:szCs w:val="18"/>
          <w:lang w:val="en-US"/>
        </w:rPr>
        <w:t>Clinical Medicine</w:t>
      </w:r>
      <w:r w:rsidRPr="00D03B6C">
        <w:rPr>
          <w:rFonts w:ascii="Verdana" w:hAnsi="Verdana"/>
          <w:sz w:val="18"/>
          <w:szCs w:val="18"/>
          <w:lang w:val="en-US"/>
        </w:rPr>
        <w:t xml:space="preserve">, Vol 12, No. 3: 248-52. </w:t>
      </w:r>
    </w:p>
  </w:footnote>
  <w:footnote w:id="59">
    <w:p w:rsidR="009E12BF" w:rsidRDefault="009E12BF" w:rsidP="00D03B6C">
      <w:pPr>
        <w:pStyle w:val="FootnoteText"/>
        <w:jc w:val="left"/>
      </w:pPr>
      <w:r w:rsidRPr="00D03B6C">
        <w:rPr>
          <w:rStyle w:val="FootnoteReference"/>
          <w:rFonts w:ascii="Verdana" w:hAnsi="Verdana"/>
          <w:sz w:val="18"/>
          <w:szCs w:val="18"/>
        </w:rPr>
        <w:footnoteRef/>
      </w:r>
      <w:r w:rsidRPr="00D03B6C">
        <w:rPr>
          <w:rFonts w:ascii="Verdana" w:hAnsi="Verdana"/>
          <w:sz w:val="18"/>
          <w:szCs w:val="18"/>
          <w:lang w:val="en-US"/>
        </w:rPr>
        <w:t xml:space="preserve"> Netto, G. </w:t>
      </w:r>
      <w:r w:rsidRPr="00D03B6C">
        <w:rPr>
          <w:rFonts w:ascii="Verdana" w:hAnsi="Verdana"/>
          <w:i/>
          <w:sz w:val="18"/>
          <w:szCs w:val="18"/>
          <w:lang w:val="en-US"/>
        </w:rPr>
        <w:t>et al</w:t>
      </w:r>
      <w:r w:rsidRPr="00D03B6C">
        <w:rPr>
          <w:rFonts w:ascii="Verdana" w:hAnsi="Verdana"/>
          <w:sz w:val="18"/>
          <w:szCs w:val="18"/>
          <w:lang w:val="en-US"/>
        </w:rPr>
        <w:t xml:space="preserve"> (2010). How can health promotion interventions be adapted for minority ethnic communities? Five principles for guiding the development of behavioural interventions. </w:t>
      </w:r>
      <w:r w:rsidRPr="00D03B6C">
        <w:rPr>
          <w:rFonts w:ascii="Verdana" w:hAnsi="Verdana"/>
          <w:i/>
          <w:sz w:val="18"/>
          <w:szCs w:val="18"/>
          <w:lang w:val="en-US"/>
        </w:rPr>
        <w:t>Health Promotion Internationa</w:t>
      </w:r>
      <w:r w:rsidRPr="00D03B6C">
        <w:rPr>
          <w:rFonts w:ascii="Verdana" w:hAnsi="Verdana"/>
          <w:sz w:val="18"/>
          <w:szCs w:val="18"/>
          <w:lang w:val="en-US"/>
        </w:rPr>
        <w:t>l, 25:  248-57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2BF" w:rsidRDefault="009E12BF" w:rsidP="00A94D55">
    <w:pPr>
      <w:pStyle w:val="Header"/>
      <w:jc w:val="center"/>
    </w:pPr>
  </w:p>
  <w:p w:rsidR="009E12BF" w:rsidRDefault="009E12BF">
    <w:pPr>
      <w:pStyle w:val="Header"/>
    </w:pPr>
  </w:p>
  <w:p w:rsidR="009E12BF" w:rsidRDefault="009E12B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2BF" w:rsidRDefault="009E12B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2BF" w:rsidRDefault="009E12BF" w:rsidP="00072D47">
    <w:pPr>
      <w:pBdr>
        <w:bottom w:val="single" w:sz="4" w:space="1" w:color="auto"/>
      </w:pBdr>
      <w:jc w:val="right"/>
      <w:rPr>
        <w:rStyle w:val="CarCar4"/>
        <w:sz w:val="18"/>
        <w:szCs w:val="22"/>
      </w:rPr>
    </w:pPr>
    <w:r>
      <w:rPr>
        <w:rStyle w:val="CarCar4"/>
        <w:szCs w:val="22"/>
      </w:rPr>
      <w:tab/>
    </w:r>
    <w:r>
      <w:rPr>
        <w:rStyle w:val="CarCar4"/>
        <w:szCs w:val="22"/>
      </w:rPr>
      <w:tab/>
    </w:r>
    <w:r w:rsidRPr="00733DBE">
      <w:rPr>
        <w:rStyle w:val="CarCar4"/>
        <w:sz w:val="16"/>
        <w:szCs w:val="16"/>
      </w:rPr>
      <w:tab/>
    </w:r>
    <w:r>
      <w:rPr>
        <w:rStyle w:val="CarCar4"/>
        <w:sz w:val="18"/>
        <w:szCs w:val="22"/>
      </w:rPr>
      <w:t>MEM-TP</w:t>
    </w:r>
  </w:p>
  <w:p w:rsidR="009E12BF" w:rsidRPr="006A23BD" w:rsidRDefault="009E12BF" w:rsidP="00072D47">
    <w:pPr>
      <w:jc w:val="right"/>
      <w:rPr>
        <w:lang w:val="en-GB"/>
      </w:rPr>
    </w:pPr>
    <w:r>
      <w:rPr>
        <w:rStyle w:val="CarCar4"/>
        <w:szCs w:val="22"/>
      </w:rPr>
      <w:tab/>
    </w:r>
    <w:r>
      <w:rPr>
        <w:rStyle w:val="CarCar4"/>
        <w:szCs w:val="22"/>
      </w:rPr>
      <w:tab/>
    </w:r>
    <w:r w:rsidRPr="00733DBE">
      <w:rPr>
        <w:rStyle w:val="CarCar4"/>
        <w:sz w:val="16"/>
        <w:szCs w:val="16"/>
      </w:rPr>
      <w:tab/>
    </w:r>
  </w:p>
  <w:p w:rsidR="009E12BF" w:rsidRDefault="009E12B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2BF" w:rsidRDefault="009E12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17FFC"/>
    <w:multiLevelType w:val="hybridMultilevel"/>
    <w:tmpl w:val="70C238D4"/>
    <w:lvl w:ilvl="0" w:tplc="DDB4D70A">
      <w:numFmt w:val="bullet"/>
      <w:lvlText w:val="-"/>
      <w:lvlJc w:val="left"/>
      <w:pPr>
        <w:tabs>
          <w:tab w:val="num" w:pos="720"/>
        </w:tabs>
        <w:ind w:left="720" w:hanging="360"/>
      </w:pPr>
      <w:rPr>
        <w:rFonts w:ascii="Calibri" w:eastAsia="Times New Roman" w:hAnsi="Calibri" w:hint="default"/>
        <w:b/>
        <w:color w:val="FFCC0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A6E5861"/>
    <w:multiLevelType w:val="hybridMultilevel"/>
    <w:tmpl w:val="967C834A"/>
    <w:lvl w:ilvl="0" w:tplc="D3F64200">
      <w:start w:val="1"/>
      <w:numFmt w:val="bullet"/>
      <w:lvlText w:val="•"/>
      <w:lvlJc w:val="left"/>
      <w:pPr>
        <w:ind w:left="360" w:hanging="360"/>
      </w:pPr>
      <w:rPr>
        <w:rFonts w:ascii="Arial" w:hAnsi="Arial" w:hint="default"/>
        <w:b/>
        <w:i w:val="0"/>
        <w:color w:val="auto"/>
        <w:sz w:val="24"/>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A854BAD"/>
    <w:multiLevelType w:val="hybridMultilevel"/>
    <w:tmpl w:val="CE3EC3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10170086"/>
    <w:multiLevelType w:val="multilevel"/>
    <w:tmpl w:val="C254A8FC"/>
    <w:lvl w:ilvl="0">
      <w:start w:val="1"/>
      <w:numFmt w:val="decimal"/>
      <w:lvlText w:val="%1."/>
      <w:lvlJc w:val="left"/>
      <w:pPr>
        <w:ind w:left="720" w:hanging="360"/>
      </w:pPr>
      <w:rPr>
        <w:rFonts w:cs="Times New Roman" w:hint="default"/>
      </w:rPr>
    </w:lvl>
    <w:lvl w:ilvl="1">
      <w:start w:val="1"/>
      <w:numFmt w:val="decimal"/>
      <w:isLgl/>
      <w:lvlText w:val="%1.%2."/>
      <w:lvlJc w:val="left"/>
      <w:pPr>
        <w:ind w:left="1425" w:hanging="720"/>
      </w:pPr>
      <w:rPr>
        <w:rFonts w:cs="Times New Roman" w:hint="default"/>
      </w:rPr>
    </w:lvl>
    <w:lvl w:ilvl="2">
      <w:start w:val="1"/>
      <w:numFmt w:val="decimal"/>
      <w:isLgl/>
      <w:lvlText w:val="%1.%2.%3."/>
      <w:lvlJc w:val="left"/>
      <w:pPr>
        <w:ind w:left="1770" w:hanging="720"/>
      </w:pPr>
      <w:rPr>
        <w:rFonts w:cs="Times New Roman" w:hint="default"/>
      </w:rPr>
    </w:lvl>
    <w:lvl w:ilvl="3">
      <w:start w:val="1"/>
      <w:numFmt w:val="decimal"/>
      <w:isLgl/>
      <w:lvlText w:val="%1.%2.%3.%4."/>
      <w:lvlJc w:val="left"/>
      <w:pPr>
        <w:ind w:left="2475" w:hanging="1080"/>
      </w:pPr>
      <w:rPr>
        <w:rFonts w:cs="Times New Roman" w:hint="default"/>
      </w:rPr>
    </w:lvl>
    <w:lvl w:ilvl="4">
      <w:start w:val="1"/>
      <w:numFmt w:val="decimal"/>
      <w:isLgl/>
      <w:lvlText w:val="%1.%2.%3.%4.%5."/>
      <w:lvlJc w:val="left"/>
      <w:pPr>
        <w:ind w:left="2820" w:hanging="1080"/>
      </w:pPr>
      <w:rPr>
        <w:rFonts w:cs="Times New Roman" w:hint="default"/>
      </w:rPr>
    </w:lvl>
    <w:lvl w:ilvl="5">
      <w:start w:val="1"/>
      <w:numFmt w:val="decimal"/>
      <w:isLgl/>
      <w:lvlText w:val="%1.%2.%3.%4.%5.%6."/>
      <w:lvlJc w:val="left"/>
      <w:pPr>
        <w:ind w:left="3525" w:hanging="1440"/>
      </w:pPr>
      <w:rPr>
        <w:rFonts w:cs="Times New Roman" w:hint="default"/>
      </w:rPr>
    </w:lvl>
    <w:lvl w:ilvl="6">
      <w:start w:val="1"/>
      <w:numFmt w:val="decimal"/>
      <w:isLgl/>
      <w:lvlText w:val="%1.%2.%3.%4.%5.%6.%7."/>
      <w:lvlJc w:val="left"/>
      <w:pPr>
        <w:ind w:left="3870" w:hanging="1440"/>
      </w:pPr>
      <w:rPr>
        <w:rFonts w:cs="Times New Roman" w:hint="default"/>
      </w:rPr>
    </w:lvl>
    <w:lvl w:ilvl="7">
      <w:start w:val="1"/>
      <w:numFmt w:val="decimal"/>
      <w:isLgl/>
      <w:lvlText w:val="%1.%2.%3.%4.%5.%6.%7.%8."/>
      <w:lvlJc w:val="left"/>
      <w:pPr>
        <w:ind w:left="4575" w:hanging="1800"/>
      </w:pPr>
      <w:rPr>
        <w:rFonts w:cs="Times New Roman" w:hint="default"/>
      </w:rPr>
    </w:lvl>
    <w:lvl w:ilvl="8">
      <w:start w:val="1"/>
      <w:numFmt w:val="decimal"/>
      <w:isLgl/>
      <w:lvlText w:val="%1.%2.%3.%4.%5.%6.%7.%8.%9."/>
      <w:lvlJc w:val="left"/>
      <w:pPr>
        <w:ind w:left="4920" w:hanging="1800"/>
      </w:pPr>
      <w:rPr>
        <w:rFonts w:cs="Times New Roman" w:hint="default"/>
      </w:rPr>
    </w:lvl>
  </w:abstractNum>
  <w:abstractNum w:abstractNumId="4">
    <w:nsid w:val="19C974CA"/>
    <w:multiLevelType w:val="hybridMultilevel"/>
    <w:tmpl w:val="6DD4E9BE"/>
    <w:lvl w:ilvl="0" w:tplc="C27EF2B6">
      <w:start w:val="1"/>
      <w:numFmt w:val="decimal"/>
      <w:lvlText w:val="%1."/>
      <w:lvlJc w:val="left"/>
      <w:pPr>
        <w:ind w:left="567" w:hanging="567"/>
      </w:pPr>
      <w:rPr>
        <w:rFonts w:cs="Times New Roman" w:hint="default"/>
      </w:rPr>
    </w:lvl>
    <w:lvl w:ilvl="1" w:tplc="0C0A0005">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
    <w:nsid w:val="3209338C"/>
    <w:multiLevelType w:val="hybridMultilevel"/>
    <w:tmpl w:val="5E44F516"/>
    <w:lvl w:ilvl="0" w:tplc="DDB4D70A">
      <w:numFmt w:val="bullet"/>
      <w:lvlText w:val="-"/>
      <w:lvlJc w:val="left"/>
      <w:pPr>
        <w:tabs>
          <w:tab w:val="num" w:pos="720"/>
        </w:tabs>
        <w:ind w:left="720" w:hanging="360"/>
      </w:pPr>
      <w:rPr>
        <w:rFonts w:ascii="Calibri" w:eastAsia="Times New Roman" w:hAnsi="Calibri" w:hint="default"/>
        <w:b/>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3A9D4FB2"/>
    <w:multiLevelType w:val="hybridMultilevel"/>
    <w:tmpl w:val="5034530A"/>
    <w:lvl w:ilvl="0" w:tplc="0C0A0005">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7">
    <w:nsid w:val="3D8D050C"/>
    <w:multiLevelType w:val="hybridMultilevel"/>
    <w:tmpl w:val="BAEEC502"/>
    <w:lvl w:ilvl="0" w:tplc="9A9A7B9E">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40344BC6"/>
    <w:multiLevelType w:val="hybridMultilevel"/>
    <w:tmpl w:val="0E985662"/>
    <w:lvl w:ilvl="0" w:tplc="0C0A0003">
      <w:start w:val="1"/>
      <w:numFmt w:val="bullet"/>
      <w:lvlText w:val="o"/>
      <w:lvlJc w:val="left"/>
      <w:pPr>
        <w:ind w:left="1440" w:hanging="360"/>
      </w:pPr>
      <w:rPr>
        <w:rFonts w:ascii="Courier New" w:hAnsi="Courier New" w:hint="default"/>
      </w:rPr>
    </w:lvl>
    <w:lvl w:ilvl="1" w:tplc="0C0A0005">
      <w:start w:val="1"/>
      <w:numFmt w:val="bullet"/>
      <w:lvlText w:val=""/>
      <w:lvlJc w:val="left"/>
      <w:pPr>
        <w:ind w:left="2160" w:hanging="360"/>
      </w:pPr>
      <w:rPr>
        <w:rFonts w:ascii="Wingdings" w:hAnsi="Wingdings"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422B2487"/>
    <w:multiLevelType w:val="hybridMultilevel"/>
    <w:tmpl w:val="F78C7E7E"/>
    <w:lvl w:ilvl="0" w:tplc="9A9A7B9E">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481B081A"/>
    <w:multiLevelType w:val="hybridMultilevel"/>
    <w:tmpl w:val="2E68DC4A"/>
    <w:lvl w:ilvl="0" w:tplc="EACC43F2">
      <w:start w:val="1"/>
      <w:numFmt w:val="decimal"/>
      <w:lvlText w:val="%1."/>
      <w:lvlJc w:val="left"/>
      <w:pPr>
        <w:ind w:left="567" w:hanging="567"/>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1">
    <w:nsid w:val="4A9E4862"/>
    <w:multiLevelType w:val="hybridMultilevel"/>
    <w:tmpl w:val="437AF3C0"/>
    <w:lvl w:ilvl="0" w:tplc="0C0A0005">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2">
    <w:nsid w:val="4B1E77C6"/>
    <w:multiLevelType w:val="hybridMultilevel"/>
    <w:tmpl w:val="852EA57E"/>
    <w:lvl w:ilvl="0" w:tplc="9A9A7B9E">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50BE53EB"/>
    <w:multiLevelType w:val="hybridMultilevel"/>
    <w:tmpl w:val="40D23A92"/>
    <w:lvl w:ilvl="0" w:tplc="FBB4D694">
      <w:numFmt w:val="bullet"/>
      <w:lvlText w:val=""/>
      <w:lvlJc w:val="left"/>
      <w:pPr>
        <w:tabs>
          <w:tab w:val="num" w:pos="720"/>
        </w:tabs>
        <w:ind w:left="720" w:hanging="360"/>
      </w:pPr>
      <w:rPr>
        <w:rFonts w:ascii="Symbol" w:eastAsia="Times New Roman"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5DDB75BD"/>
    <w:multiLevelType w:val="hybridMultilevel"/>
    <w:tmpl w:val="28EAEBD6"/>
    <w:lvl w:ilvl="0" w:tplc="D3F64200">
      <w:start w:val="1"/>
      <w:numFmt w:val="bullet"/>
      <w:lvlText w:val="•"/>
      <w:lvlJc w:val="left"/>
      <w:pPr>
        <w:ind w:left="720" w:hanging="360"/>
      </w:pPr>
      <w:rPr>
        <w:rFonts w:ascii="Arial" w:hAnsi="Arial" w:hint="default"/>
        <w:b/>
        <w:i w:val="0"/>
        <w:color w:val="auto"/>
        <w:sz w:val="24"/>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F632EC8"/>
    <w:multiLevelType w:val="hybridMultilevel"/>
    <w:tmpl w:val="BF54AC62"/>
    <w:lvl w:ilvl="0" w:tplc="0C0A0003">
      <w:start w:val="1"/>
      <w:numFmt w:val="bullet"/>
      <w:lvlText w:val="o"/>
      <w:lvlJc w:val="left"/>
      <w:pPr>
        <w:ind w:left="1440" w:hanging="360"/>
      </w:pPr>
      <w:rPr>
        <w:rFonts w:ascii="Courier New" w:hAnsi="Courier New" w:hint="default"/>
      </w:rPr>
    </w:lvl>
    <w:lvl w:ilvl="1" w:tplc="0C0A0003">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nsid w:val="5FB03816"/>
    <w:multiLevelType w:val="hybridMultilevel"/>
    <w:tmpl w:val="A78C41BE"/>
    <w:lvl w:ilvl="0" w:tplc="9A9A7B9E">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7">
    <w:nsid w:val="6B6835B2"/>
    <w:multiLevelType w:val="hybridMultilevel"/>
    <w:tmpl w:val="48683C48"/>
    <w:lvl w:ilvl="0" w:tplc="BE4617E0">
      <w:start w:val="1"/>
      <w:numFmt w:val="bullet"/>
      <w:lvlText w:val="•"/>
      <w:lvlJc w:val="left"/>
      <w:pPr>
        <w:tabs>
          <w:tab w:val="num" w:pos="720"/>
        </w:tabs>
        <w:ind w:left="720" w:hanging="360"/>
      </w:pPr>
      <w:rPr>
        <w:rFonts w:ascii="Arial" w:hAnsi="Arial" w:hint="default"/>
      </w:rPr>
    </w:lvl>
    <w:lvl w:ilvl="1" w:tplc="0C0A0003">
      <w:start w:val="1"/>
      <w:numFmt w:val="bullet"/>
      <w:lvlText w:val="o"/>
      <w:lvlJc w:val="left"/>
      <w:pPr>
        <w:tabs>
          <w:tab w:val="num" w:pos="360"/>
        </w:tabs>
      </w:pPr>
      <w:rPr>
        <w:rFonts w:ascii="Courier New" w:hAnsi="Courier New" w:hint="default"/>
      </w:rPr>
    </w:lvl>
    <w:lvl w:ilvl="2" w:tplc="96CA5604">
      <w:start w:val="1"/>
      <w:numFmt w:val="bullet"/>
      <w:lvlText w:val="•"/>
      <w:lvlJc w:val="left"/>
      <w:pPr>
        <w:tabs>
          <w:tab w:val="num" w:pos="2160"/>
        </w:tabs>
        <w:ind w:left="2160" w:hanging="360"/>
      </w:pPr>
      <w:rPr>
        <w:rFonts w:ascii="Arial" w:hAnsi="Arial" w:hint="default"/>
      </w:rPr>
    </w:lvl>
    <w:lvl w:ilvl="3" w:tplc="609E18F4">
      <w:start w:val="1"/>
      <w:numFmt w:val="decimal"/>
      <w:lvlText w:val="%4."/>
      <w:lvlJc w:val="left"/>
      <w:pPr>
        <w:tabs>
          <w:tab w:val="num" w:pos="2880"/>
        </w:tabs>
        <w:ind w:left="2880" w:hanging="360"/>
      </w:pPr>
      <w:rPr>
        <w:rFonts w:cs="Times New Roman" w:hint="default"/>
      </w:rPr>
    </w:lvl>
    <w:lvl w:ilvl="4" w:tplc="BD225FE6" w:tentative="1">
      <w:start w:val="1"/>
      <w:numFmt w:val="bullet"/>
      <w:lvlText w:val="•"/>
      <w:lvlJc w:val="left"/>
      <w:pPr>
        <w:tabs>
          <w:tab w:val="num" w:pos="3600"/>
        </w:tabs>
        <w:ind w:left="3600" w:hanging="360"/>
      </w:pPr>
      <w:rPr>
        <w:rFonts w:ascii="Arial" w:hAnsi="Arial" w:hint="default"/>
      </w:rPr>
    </w:lvl>
    <w:lvl w:ilvl="5" w:tplc="8AFC6852" w:tentative="1">
      <w:start w:val="1"/>
      <w:numFmt w:val="bullet"/>
      <w:lvlText w:val="•"/>
      <w:lvlJc w:val="left"/>
      <w:pPr>
        <w:tabs>
          <w:tab w:val="num" w:pos="4320"/>
        </w:tabs>
        <w:ind w:left="4320" w:hanging="360"/>
      </w:pPr>
      <w:rPr>
        <w:rFonts w:ascii="Arial" w:hAnsi="Arial" w:hint="default"/>
      </w:rPr>
    </w:lvl>
    <w:lvl w:ilvl="6" w:tplc="85A81846" w:tentative="1">
      <w:start w:val="1"/>
      <w:numFmt w:val="bullet"/>
      <w:lvlText w:val="•"/>
      <w:lvlJc w:val="left"/>
      <w:pPr>
        <w:tabs>
          <w:tab w:val="num" w:pos="5040"/>
        </w:tabs>
        <w:ind w:left="5040" w:hanging="360"/>
      </w:pPr>
      <w:rPr>
        <w:rFonts w:ascii="Arial" w:hAnsi="Arial" w:hint="default"/>
      </w:rPr>
    </w:lvl>
    <w:lvl w:ilvl="7" w:tplc="7FF2F110" w:tentative="1">
      <w:start w:val="1"/>
      <w:numFmt w:val="bullet"/>
      <w:lvlText w:val="•"/>
      <w:lvlJc w:val="left"/>
      <w:pPr>
        <w:tabs>
          <w:tab w:val="num" w:pos="5760"/>
        </w:tabs>
        <w:ind w:left="5760" w:hanging="360"/>
      </w:pPr>
      <w:rPr>
        <w:rFonts w:ascii="Arial" w:hAnsi="Arial" w:hint="default"/>
      </w:rPr>
    </w:lvl>
    <w:lvl w:ilvl="8" w:tplc="7B1A17C0" w:tentative="1">
      <w:start w:val="1"/>
      <w:numFmt w:val="bullet"/>
      <w:lvlText w:val="•"/>
      <w:lvlJc w:val="left"/>
      <w:pPr>
        <w:tabs>
          <w:tab w:val="num" w:pos="6480"/>
        </w:tabs>
        <w:ind w:left="6480" w:hanging="360"/>
      </w:pPr>
      <w:rPr>
        <w:rFonts w:ascii="Arial" w:hAnsi="Arial" w:hint="default"/>
      </w:rPr>
    </w:lvl>
  </w:abstractNum>
  <w:abstractNum w:abstractNumId="18">
    <w:nsid w:val="7750130D"/>
    <w:multiLevelType w:val="hybridMultilevel"/>
    <w:tmpl w:val="1E2A8AE8"/>
    <w:lvl w:ilvl="0" w:tplc="9A9A7B9E">
      <w:start w:val="1"/>
      <w:numFmt w:val="bullet"/>
      <w:lvlText w:val=""/>
      <w:lvlJc w:val="left"/>
      <w:pPr>
        <w:tabs>
          <w:tab w:val="num" w:pos="360"/>
        </w:tabs>
        <w:ind w:left="360" w:hanging="360"/>
      </w:pPr>
      <w:rPr>
        <w:rFonts w:ascii="Symbol" w:hAnsi="Symbol" w:hint="default"/>
        <w:color w:val="auto"/>
      </w:rPr>
    </w:lvl>
    <w:lvl w:ilvl="1" w:tplc="9A9A7B9E">
      <w:start w:val="1"/>
      <w:numFmt w:val="bullet"/>
      <w:lvlText w:val=""/>
      <w:lvlJc w:val="left"/>
      <w:pPr>
        <w:tabs>
          <w:tab w:val="num" w:pos="1440"/>
        </w:tabs>
        <w:ind w:left="1440" w:hanging="360"/>
      </w:pPr>
      <w:rPr>
        <w:rFonts w:ascii="Symbol" w:hAnsi="Symbol" w:hint="default"/>
        <w:color w:val="auto"/>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9">
    <w:nsid w:val="7AD50FA8"/>
    <w:multiLevelType w:val="hybridMultilevel"/>
    <w:tmpl w:val="BB3C6136"/>
    <w:lvl w:ilvl="0" w:tplc="9A9A7B9E">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7B345ADA"/>
    <w:multiLevelType w:val="hybridMultilevel"/>
    <w:tmpl w:val="6C5EA9E0"/>
    <w:lvl w:ilvl="0" w:tplc="DDB4D70A">
      <w:numFmt w:val="bullet"/>
      <w:lvlText w:val="-"/>
      <w:lvlJc w:val="left"/>
      <w:pPr>
        <w:tabs>
          <w:tab w:val="num" w:pos="720"/>
        </w:tabs>
        <w:ind w:left="720" w:hanging="360"/>
      </w:pPr>
      <w:rPr>
        <w:rFonts w:ascii="Calibri" w:eastAsia="Times New Roman" w:hAnsi="Calibri" w:hint="default"/>
        <w:b/>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7"/>
  </w:num>
  <w:num w:numId="3">
    <w:abstractNumId w:val="8"/>
  </w:num>
  <w:num w:numId="4">
    <w:abstractNumId w:val="6"/>
  </w:num>
  <w:num w:numId="5">
    <w:abstractNumId w:val="15"/>
  </w:num>
  <w:num w:numId="6">
    <w:abstractNumId w:val="11"/>
  </w:num>
  <w:num w:numId="7">
    <w:abstractNumId w:val="14"/>
  </w:num>
  <w:num w:numId="8">
    <w:abstractNumId w:val="13"/>
  </w:num>
  <w:num w:numId="9">
    <w:abstractNumId w:val="4"/>
  </w:num>
  <w:num w:numId="10">
    <w:abstractNumId w:val="2"/>
  </w:num>
  <w:num w:numId="11">
    <w:abstractNumId w:val="10"/>
  </w:num>
  <w:num w:numId="12">
    <w:abstractNumId w:val="0"/>
  </w:num>
  <w:num w:numId="13">
    <w:abstractNumId w:val="20"/>
  </w:num>
  <w:num w:numId="14">
    <w:abstractNumId w:val="5"/>
  </w:num>
  <w:num w:numId="15">
    <w:abstractNumId w:val="3"/>
    <w:lvlOverride w:ilvl="0">
      <w:lvl w:ilvl="0">
        <w:start w:val="1"/>
        <w:numFmt w:val="decimal"/>
        <w:lvlText w:val="%1."/>
        <w:lvlJc w:val="left"/>
        <w:pPr>
          <w:ind w:left="720" w:hanging="360"/>
        </w:pPr>
        <w:rPr>
          <w:rFonts w:cs="Times New Roman" w:hint="default"/>
        </w:rPr>
      </w:lvl>
    </w:lvlOverride>
    <w:lvlOverride w:ilvl="1">
      <w:lvl w:ilvl="1">
        <w:start w:val="1"/>
        <w:numFmt w:val="decimal"/>
        <w:isLgl/>
        <w:lvlText w:val="%1.%2."/>
        <w:lvlJc w:val="left"/>
        <w:pPr>
          <w:ind w:left="567" w:hanging="567"/>
        </w:pPr>
        <w:rPr>
          <w:rFonts w:cs="Times New Roman" w:hint="default"/>
        </w:rPr>
      </w:lvl>
    </w:lvlOverride>
    <w:lvlOverride w:ilvl="2">
      <w:lvl w:ilvl="2">
        <w:start w:val="1"/>
        <w:numFmt w:val="decimal"/>
        <w:isLgl/>
        <w:lvlText w:val="%1.%2.%3."/>
        <w:lvlJc w:val="left"/>
        <w:pPr>
          <w:ind w:left="1770" w:hanging="720"/>
        </w:pPr>
        <w:rPr>
          <w:rFonts w:cs="Times New Roman" w:hint="default"/>
        </w:rPr>
      </w:lvl>
    </w:lvlOverride>
    <w:lvlOverride w:ilvl="3">
      <w:lvl w:ilvl="3">
        <w:start w:val="1"/>
        <w:numFmt w:val="decimal"/>
        <w:isLgl/>
        <w:lvlText w:val="%1.%2.%3.%4."/>
        <w:lvlJc w:val="left"/>
        <w:pPr>
          <w:ind w:left="2475" w:hanging="1080"/>
        </w:pPr>
        <w:rPr>
          <w:rFonts w:cs="Times New Roman" w:hint="default"/>
        </w:rPr>
      </w:lvl>
    </w:lvlOverride>
    <w:lvlOverride w:ilvl="4">
      <w:lvl w:ilvl="4">
        <w:start w:val="1"/>
        <w:numFmt w:val="decimal"/>
        <w:isLgl/>
        <w:lvlText w:val="%1.%2.%3.%4.%5."/>
        <w:lvlJc w:val="left"/>
        <w:pPr>
          <w:ind w:left="2820" w:hanging="1080"/>
        </w:pPr>
        <w:rPr>
          <w:rFonts w:cs="Times New Roman" w:hint="default"/>
        </w:rPr>
      </w:lvl>
    </w:lvlOverride>
    <w:lvlOverride w:ilvl="5">
      <w:lvl w:ilvl="5">
        <w:start w:val="1"/>
        <w:numFmt w:val="decimal"/>
        <w:isLgl/>
        <w:lvlText w:val="%1.%2.%3.%4.%5.%6."/>
        <w:lvlJc w:val="left"/>
        <w:pPr>
          <w:ind w:left="3525" w:hanging="1440"/>
        </w:pPr>
        <w:rPr>
          <w:rFonts w:cs="Times New Roman" w:hint="default"/>
        </w:rPr>
      </w:lvl>
    </w:lvlOverride>
    <w:lvlOverride w:ilvl="6">
      <w:lvl w:ilvl="6">
        <w:start w:val="1"/>
        <w:numFmt w:val="decimal"/>
        <w:isLgl/>
        <w:lvlText w:val="%1.%2.%3.%4.%5.%6.%7."/>
        <w:lvlJc w:val="left"/>
        <w:pPr>
          <w:ind w:left="3870" w:hanging="1440"/>
        </w:pPr>
        <w:rPr>
          <w:rFonts w:cs="Times New Roman" w:hint="default"/>
        </w:rPr>
      </w:lvl>
    </w:lvlOverride>
    <w:lvlOverride w:ilvl="7">
      <w:lvl w:ilvl="7">
        <w:start w:val="1"/>
        <w:numFmt w:val="decimal"/>
        <w:isLgl/>
        <w:lvlText w:val="%1.%2.%3.%4.%5.%6.%7.%8."/>
        <w:lvlJc w:val="left"/>
        <w:pPr>
          <w:ind w:left="4575" w:hanging="1800"/>
        </w:pPr>
        <w:rPr>
          <w:rFonts w:cs="Times New Roman" w:hint="default"/>
        </w:rPr>
      </w:lvl>
    </w:lvlOverride>
    <w:lvlOverride w:ilvl="8">
      <w:lvl w:ilvl="8">
        <w:start w:val="1"/>
        <w:numFmt w:val="decimal"/>
        <w:isLgl/>
        <w:lvlText w:val="%1.%2.%3.%4.%5.%6.%7.%8.%9."/>
        <w:lvlJc w:val="left"/>
        <w:pPr>
          <w:ind w:left="4920" w:hanging="1800"/>
        </w:pPr>
        <w:rPr>
          <w:rFonts w:cs="Times New Roman" w:hint="default"/>
        </w:rPr>
      </w:lvl>
    </w:lvlOverride>
  </w:num>
  <w:num w:numId="16">
    <w:abstractNumId w:val="3"/>
    <w:lvlOverride w:ilvl="0">
      <w:lvl w:ilvl="0">
        <w:start w:val="1"/>
        <w:numFmt w:val="decimal"/>
        <w:lvlText w:val="%1."/>
        <w:lvlJc w:val="left"/>
        <w:pPr>
          <w:ind w:left="720" w:hanging="360"/>
        </w:pPr>
        <w:rPr>
          <w:rFonts w:cs="Times New Roman" w:hint="default"/>
        </w:rPr>
      </w:lvl>
    </w:lvlOverride>
    <w:lvlOverride w:ilvl="1">
      <w:lvl w:ilvl="1">
        <w:start w:val="1"/>
        <w:numFmt w:val="decimal"/>
        <w:isLgl/>
        <w:lvlText w:val="%1.%2."/>
        <w:lvlJc w:val="left"/>
        <w:pPr>
          <w:ind w:left="567" w:hanging="567"/>
        </w:pPr>
        <w:rPr>
          <w:rFonts w:cs="Times New Roman" w:hint="default"/>
        </w:rPr>
      </w:lvl>
    </w:lvlOverride>
    <w:lvlOverride w:ilvl="2">
      <w:lvl w:ilvl="2">
        <w:start w:val="1"/>
        <w:numFmt w:val="decimal"/>
        <w:isLgl/>
        <w:lvlText w:val="%1.%2.%3."/>
        <w:lvlJc w:val="left"/>
        <w:pPr>
          <w:ind w:left="1770" w:hanging="720"/>
        </w:pPr>
        <w:rPr>
          <w:rFonts w:cs="Times New Roman" w:hint="default"/>
        </w:rPr>
      </w:lvl>
    </w:lvlOverride>
    <w:lvlOverride w:ilvl="3">
      <w:lvl w:ilvl="3">
        <w:start w:val="1"/>
        <w:numFmt w:val="decimal"/>
        <w:isLgl/>
        <w:lvlText w:val="%1.%2.%3.%4."/>
        <w:lvlJc w:val="left"/>
        <w:pPr>
          <w:ind w:left="2475" w:hanging="1080"/>
        </w:pPr>
        <w:rPr>
          <w:rFonts w:cs="Times New Roman" w:hint="default"/>
        </w:rPr>
      </w:lvl>
    </w:lvlOverride>
    <w:lvlOverride w:ilvl="4">
      <w:lvl w:ilvl="4">
        <w:start w:val="1"/>
        <w:numFmt w:val="decimal"/>
        <w:isLgl/>
        <w:lvlText w:val="%1.%2.%3.%4.%5."/>
        <w:lvlJc w:val="left"/>
        <w:pPr>
          <w:ind w:left="2820" w:hanging="1080"/>
        </w:pPr>
        <w:rPr>
          <w:rFonts w:cs="Times New Roman" w:hint="default"/>
        </w:rPr>
      </w:lvl>
    </w:lvlOverride>
    <w:lvlOverride w:ilvl="5">
      <w:lvl w:ilvl="5">
        <w:start w:val="1"/>
        <w:numFmt w:val="decimal"/>
        <w:isLgl/>
        <w:lvlText w:val="%1.%2.%3.%4.%5.%6."/>
        <w:lvlJc w:val="left"/>
        <w:pPr>
          <w:ind w:left="3525" w:hanging="1440"/>
        </w:pPr>
        <w:rPr>
          <w:rFonts w:cs="Times New Roman" w:hint="default"/>
        </w:rPr>
      </w:lvl>
    </w:lvlOverride>
    <w:lvlOverride w:ilvl="6">
      <w:lvl w:ilvl="6">
        <w:start w:val="1"/>
        <w:numFmt w:val="decimal"/>
        <w:isLgl/>
        <w:lvlText w:val="%1.%2.%3.%4.%5.%6.%7."/>
        <w:lvlJc w:val="left"/>
        <w:pPr>
          <w:ind w:left="3870" w:hanging="1440"/>
        </w:pPr>
        <w:rPr>
          <w:rFonts w:cs="Times New Roman" w:hint="default"/>
        </w:rPr>
      </w:lvl>
    </w:lvlOverride>
    <w:lvlOverride w:ilvl="7">
      <w:lvl w:ilvl="7">
        <w:start w:val="1"/>
        <w:numFmt w:val="decimal"/>
        <w:isLgl/>
        <w:lvlText w:val="%1.%2.%3.%4.%5.%6.%7.%8."/>
        <w:lvlJc w:val="left"/>
        <w:pPr>
          <w:ind w:left="4575" w:hanging="1800"/>
        </w:pPr>
        <w:rPr>
          <w:rFonts w:cs="Times New Roman" w:hint="default"/>
        </w:rPr>
      </w:lvl>
    </w:lvlOverride>
    <w:lvlOverride w:ilvl="8">
      <w:lvl w:ilvl="8">
        <w:start w:val="1"/>
        <w:numFmt w:val="decimal"/>
        <w:isLgl/>
        <w:lvlText w:val="%1.%2.%3.%4.%5.%6.%7.%8.%9."/>
        <w:lvlJc w:val="left"/>
        <w:pPr>
          <w:ind w:left="4920" w:hanging="1800"/>
        </w:pPr>
        <w:rPr>
          <w:rFonts w:cs="Times New Roman" w:hint="default"/>
        </w:rPr>
      </w:lvl>
    </w:lvlOverride>
  </w:num>
  <w:num w:numId="17">
    <w:abstractNumId w:val="18"/>
  </w:num>
  <w:num w:numId="18">
    <w:abstractNumId w:val="7"/>
  </w:num>
  <w:num w:numId="19">
    <w:abstractNumId w:val="9"/>
  </w:num>
  <w:num w:numId="20">
    <w:abstractNumId w:val="19"/>
  </w:num>
  <w:num w:numId="21">
    <w:abstractNumId w:val="16"/>
  </w:num>
  <w:num w:numId="22">
    <w:abstractNumId w:val="12"/>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512CF"/>
    <w:rsid w:val="000000F0"/>
    <w:rsid w:val="00000DD9"/>
    <w:rsid w:val="000013BD"/>
    <w:rsid w:val="00002353"/>
    <w:rsid w:val="0000364E"/>
    <w:rsid w:val="00003F4A"/>
    <w:rsid w:val="00004036"/>
    <w:rsid w:val="0000499F"/>
    <w:rsid w:val="00005251"/>
    <w:rsid w:val="00005298"/>
    <w:rsid w:val="00005E21"/>
    <w:rsid w:val="000064B4"/>
    <w:rsid w:val="00006C1C"/>
    <w:rsid w:val="0000738A"/>
    <w:rsid w:val="00010F8E"/>
    <w:rsid w:val="000110C5"/>
    <w:rsid w:val="00011ACE"/>
    <w:rsid w:val="00012112"/>
    <w:rsid w:val="00013125"/>
    <w:rsid w:val="0001320D"/>
    <w:rsid w:val="00013D37"/>
    <w:rsid w:val="00014734"/>
    <w:rsid w:val="00014780"/>
    <w:rsid w:val="00015DCC"/>
    <w:rsid w:val="00017643"/>
    <w:rsid w:val="000202E8"/>
    <w:rsid w:val="00020811"/>
    <w:rsid w:val="00020A8F"/>
    <w:rsid w:val="00021ADB"/>
    <w:rsid w:val="0002230E"/>
    <w:rsid w:val="000227BE"/>
    <w:rsid w:val="000227CC"/>
    <w:rsid w:val="00022A65"/>
    <w:rsid w:val="00022DE5"/>
    <w:rsid w:val="00022F2A"/>
    <w:rsid w:val="00023C43"/>
    <w:rsid w:val="000246B9"/>
    <w:rsid w:val="000247E4"/>
    <w:rsid w:val="00024C86"/>
    <w:rsid w:val="00025587"/>
    <w:rsid w:val="0002611A"/>
    <w:rsid w:val="00026181"/>
    <w:rsid w:val="0002707C"/>
    <w:rsid w:val="00027BC8"/>
    <w:rsid w:val="00027C27"/>
    <w:rsid w:val="00027DC3"/>
    <w:rsid w:val="00030544"/>
    <w:rsid w:val="00031958"/>
    <w:rsid w:val="00031B4D"/>
    <w:rsid w:val="00032D01"/>
    <w:rsid w:val="0003311F"/>
    <w:rsid w:val="000332AF"/>
    <w:rsid w:val="0003369D"/>
    <w:rsid w:val="000338C4"/>
    <w:rsid w:val="00033C87"/>
    <w:rsid w:val="0003404F"/>
    <w:rsid w:val="00034A5A"/>
    <w:rsid w:val="00035E05"/>
    <w:rsid w:val="000362A1"/>
    <w:rsid w:val="000365C7"/>
    <w:rsid w:val="00036C60"/>
    <w:rsid w:val="00037092"/>
    <w:rsid w:val="000375B8"/>
    <w:rsid w:val="00037794"/>
    <w:rsid w:val="00037BAD"/>
    <w:rsid w:val="00037D74"/>
    <w:rsid w:val="0004081C"/>
    <w:rsid w:val="0004151D"/>
    <w:rsid w:val="00042396"/>
    <w:rsid w:val="00042C98"/>
    <w:rsid w:val="000433FB"/>
    <w:rsid w:val="00043E1D"/>
    <w:rsid w:val="00043F5A"/>
    <w:rsid w:val="00044B56"/>
    <w:rsid w:val="00045C68"/>
    <w:rsid w:val="00045EE3"/>
    <w:rsid w:val="00045F70"/>
    <w:rsid w:val="00047527"/>
    <w:rsid w:val="000476B1"/>
    <w:rsid w:val="000477DE"/>
    <w:rsid w:val="000503BC"/>
    <w:rsid w:val="000516FC"/>
    <w:rsid w:val="000524EF"/>
    <w:rsid w:val="00052A31"/>
    <w:rsid w:val="00054C3F"/>
    <w:rsid w:val="0005502F"/>
    <w:rsid w:val="00055755"/>
    <w:rsid w:val="000559B6"/>
    <w:rsid w:val="0005634C"/>
    <w:rsid w:val="00057B06"/>
    <w:rsid w:val="00060151"/>
    <w:rsid w:val="00060DBC"/>
    <w:rsid w:val="000617E9"/>
    <w:rsid w:val="000630F2"/>
    <w:rsid w:val="00063182"/>
    <w:rsid w:val="0006431C"/>
    <w:rsid w:val="00064510"/>
    <w:rsid w:val="00064873"/>
    <w:rsid w:val="000649FE"/>
    <w:rsid w:val="00065247"/>
    <w:rsid w:val="00065CAC"/>
    <w:rsid w:val="00066A44"/>
    <w:rsid w:val="000674FD"/>
    <w:rsid w:val="00067C8D"/>
    <w:rsid w:val="00070593"/>
    <w:rsid w:val="0007088D"/>
    <w:rsid w:val="000709C8"/>
    <w:rsid w:val="00071234"/>
    <w:rsid w:val="00071411"/>
    <w:rsid w:val="00071642"/>
    <w:rsid w:val="000717BB"/>
    <w:rsid w:val="0007197F"/>
    <w:rsid w:val="00071FDA"/>
    <w:rsid w:val="000721B0"/>
    <w:rsid w:val="00072378"/>
    <w:rsid w:val="00072BBB"/>
    <w:rsid w:val="00072C24"/>
    <w:rsid w:val="00072D47"/>
    <w:rsid w:val="00072E6E"/>
    <w:rsid w:val="000731ED"/>
    <w:rsid w:val="000735FA"/>
    <w:rsid w:val="000748EC"/>
    <w:rsid w:val="000767FF"/>
    <w:rsid w:val="00076AD3"/>
    <w:rsid w:val="00076FF8"/>
    <w:rsid w:val="00077110"/>
    <w:rsid w:val="0008073E"/>
    <w:rsid w:val="00080752"/>
    <w:rsid w:val="0008144F"/>
    <w:rsid w:val="00081B0B"/>
    <w:rsid w:val="00082FBC"/>
    <w:rsid w:val="00083349"/>
    <w:rsid w:val="00084A9F"/>
    <w:rsid w:val="00084D5A"/>
    <w:rsid w:val="00085FFF"/>
    <w:rsid w:val="00086592"/>
    <w:rsid w:val="000878AB"/>
    <w:rsid w:val="00087FF5"/>
    <w:rsid w:val="00090D23"/>
    <w:rsid w:val="00091185"/>
    <w:rsid w:val="000914F1"/>
    <w:rsid w:val="000920DB"/>
    <w:rsid w:val="00092394"/>
    <w:rsid w:val="0009365E"/>
    <w:rsid w:val="00093A6C"/>
    <w:rsid w:val="00094A6B"/>
    <w:rsid w:val="00094C50"/>
    <w:rsid w:val="0009572B"/>
    <w:rsid w:val="0009643F"/>
    <w:rsid w:val="00097968"/>
    <w:rsid w:val="00097BFD"/>
    <w:rsid w:val="000A14A3"/>
    <w:rsid w:val="000A1BC0"/>
    <w:rsid w:val="000A228A"/>
    <w:rsid w:val="000A2BD1"/>
    <w:rsid w:val="000A3A83"/>
    <w:rsid w:val="000A4AE2"/>
    <w:rsid w:val="000A4DB9"/>
    <w:rsid w:val="000A59BC"/>
    <w:rsid w:val="000A6496"/>
    <w:rsid w:val="000A783E"/>
    <w:rsid w:val="000A78C1"/>
    <w:rsid w:val="000A7C17"/>
    <w:rsid w:val="000B00AF"/>
    <w:rsid w:val="000B04BD"/>
    <w:rsid w:val="000B0DA4"/>
    <w:rsid w:val="000B11B7"/>
    <w:rsid w:val="000B1768"/>
    <w:rsid w:val="000B1CB9"/>
    <w:rsid w:val="000B26FA"/>
    <w:rsid w:val="000B40BE"/>
    <w:rsid w:val="000B40C9"/>
    <w:rsid w:val="000B4ECE"/>
    <w:rsid w:val="000B5AF4"/>
    <w:rsid w:val="000B6654"/>
    <w:rsid w:val="000B671C"/>
    <w:rsid w:val="000B6C2B"/>
    <w:rsid w:val="000B6C90"/>
    <w:rsid w:val="000B784A"/>
    <w:rsid w:val="000C0979"/>
    <w:rsid w:val="000C2F5F"/>
    <w:rsid w:val="000C3664"/>
    <w:rsid w:val="000C3F98"/>
    <w:rsid w:val="000C433A"/>
    <w:rsid w:val="000C5CBA"/>
    <w:rsid w:val="000C6FE4"/>
    <w:rsid w:val="000C7109"/>
    <w:rsid w:val="000C7F59"/>
    <w:rsid w:val="000D050C"/>
    <w:rsid w:val="000D0C28"/>
    <w:rsid w:val="000D0C8E"/>
    <w:rsid w:val="000D1974"/>
    <w:rsid w:val="000D1979"/>
    <w:rsid w:val="000D2758"/>
    <w:rsid w:val="000D28A4"/>
    <w:rsid w:val="000D2E9A"/>
    <w:rsid w:val="000D31CB"/>
    <w:rsid w:val="000D3E51"/>
    <w:rsid w:val="000D3E8D"/>
    <w:rsid w:val="000D471D"/>
    <w:rsid w:val="000D4878"/>
    <w:rsid w:val="000D52F6"/>
    <w:rsid w:val="000D5338"/>
    <w:rsid w:val="000D5BCE"/>
    <w:rsid w:val="000D5FCD"/>
    <w:rsid w:val="000D6394"/>
    <w:rsid w:val="000D75A3"/>
    <w:rsid w:val="000D7FF7"/>
    <w:rsid w:val="000E01D3"/>
    <w:rsid w:val="000E0A25"/>
    <w:rsid w:val="000E10B6"/>
    <w:rsid w:val="000E131D"/>
    <w:rsid w:val="000E1858"/>
    <w:rsid w:val="000E1918"/>
    <w:rsid w:val="000E32E2"/>
    <w:rsid w:val="000E358D"/>
    <w:rsid w:val="000E3A7F"/>
    <w:rsid w:val="000E4595"/>
    <w:rsid w:val="000E5A44"/>
    <w:rsid w:val="000E5B64"/>
    <w:rsid w:val="000E5BAB"/>
    <w:rsid w:val="000E5CE3"/>
    <w:rsid w:val="000E5D8D"/>
    <w:rsid w:val="000E63B6"/>
    <w:rsid w:val="000E7C6C"/>
    <w:rsid w:val="000E7FBD"/>
    <w:rsid w:val="000E7FEE"/>
    <w:rsid w:val="000F0013"/>
    <w:rsid w:val="000F1DCD"/>
    <w:rsid w:val="000F33FB"/>
    <w:rsid w:val="000F37CC"/>
    <w:rsid w:val="000F3AC8"/>
    <w:rsid w:val="000F4628"/>
    <w:rsid w:val="000F490A"/>
    <w:rsid w:val="000F4CF5"/>
    <w:rsid w:val="000F5150"/>
    <w:rsid w:val="000F51CA"/>
    <w:rsid w:val="000F547C"/>
    <w:rsid w:val="000F5D18"/>
    <w:rsid w:val="000F6483"/>
    <w:rsid w:val="000F64D7"/>
    <w:rsid w:val="000F68FD"/>
    <w:rsid w:val="000F78F1"/>
    <w:rsid w:val="000F7C42"/>
    <w:rsid w:val="00100992"/>
    <w:rsid w:val="0010130D"/>
    <w:rsid w:val="001017A7"/>
    <w:rsid w:val="00101989"/>
    <w:rsid w:val="00101B08"/>
    <w:rsid w:val="001024B9"/>
    <w:rsid w:val="00102828"/>
    <w:rsid w:val="001029D3"/>
    <w:rsid w:val="00102B70"/>
    <w:rsid w:val="001034F4"/>
    <w:rsid w:val="001035D8"/>
    <w:rsid w:val="0010491B"/>
    <w:rsid w:val="001051F5"/>
    <w:rsid w:val="001055C6"/>
    <w:rsid w:val="0010595A"/>
    <w:rsid w:val="0010794C"/>
    <w:rsid w:val="001101AD"/>
    <w:rsid w:val="00110318"/>
    <w:rsid w:val="00110321"/>
    <w:rsid w:val="00110AD3"/>
    <w:rsid w:val="00110FF2"/>
    <w:rsid w:val="00111919"/>
    <w:rsid w:val="00111C49"/>
    <w:rsid w:val="00112287"/>
    <w:rsid w:val="001125ED"/>
    <w:rsid w:val="0011260A"/>
    <w:rsid w:val="001126EA"/>
    <w:rsid w:val="00113100"/>
    <w:rsid w:val="00113262"/>
    <w:rsid w:val="001132A1"/>
    <w:rsid w:val="001134A8"/>
    <w:rsid w:val="001135AE"/>
    <w:rsid w:val="0011433D"/>
    <w:rsid w:val="00114389"/>
    <w:rsid w:val="00114658"/>
    <w:rsid w:val="00116C46"/>
    <w:rsid w:val="00116E75"/>
    <w:rsid w:val="001178C3"/>
    <w:rsid w:val="001203E8"/>
    <w:rsid w:val="00120AB2"/>
    <w:rsid w:val="00120EEC"/>
    <w:rsid w:val="001220DB"/>
    <w:rsid w:val="00123544"/>
    <w:rsid w:val="00124048"/>
    <w:rsid w:val="00124079"/>
    <w:rsid w:val="00124B7E"/>
    <w:rsid w:val="00125570"/>
    <w:rsid w:val="00125802"/>
    <w:rsid w:val="0012594D"/>
    <w:rsid w:val="00125B2D"/>
    <w:rsid w:val="00125BDA"/>
    <w:rsid w:val="00127123"/>
    <w:rsid w:val="00127E0A"/>
    <w:rsid w:val="00131751"/>
    <w:rsid w:val="00131945"/>
    <w:rsid w:val="00131984"/>
    <w:rsid w:val="00132DDF"/>
    <w:rsid w:val="0013326C"/>
    <w:rsid w:val="0013336C"/>
    <w:rsid w:val="001334C5"/>
    <w:rsid w:val="00133860"/>
    <w:rsid w:val="001349DE"/>
    <w:rsid w:val="00135745"/>
    <w:rsid w:val="00137148"/>
    <w:rsid w:val="00137487"/>
    <w:rsid w:val="0013783C"/>
    <w:rsid w:val="00140EDE"/>
    <w:rsid w:val="00141FC0"/>
    <w:rsid w:val="0014293B"/>
    <w:rsid w:val="00142A71"/>
    <w:rsid w:val="00143BBB"/>
    <w:rsid w:val="00144668"/>
    <w:rsid w:val="001456BB"/>
    <w:rsid w:val="00145A34"/>
    <w:rsid w:val="00146B01"/>
    <w:rsid w:val="0014716F"/>
    <w:rsid w:val="00147395"/>
    <w:rsid w:val="00147BC5"/>
    <w:rsid w:val="00147CE8"/>
    <w:rsid w:val="00147D37"/>
    <w:rsid w:val="001524C3"/>
    <w:rsid w:val="001526C8"/>
    <w:rsid w:val="00153955"/>
    <w:rsid w:val="001540AC"/>
    <w:rsid w:val="00154370"/>
    <w:rsid w:val="0015475B"/>
    <w:rsid w:val="00155548"/>
    <w:rsid w:val="00155F5E"/>
    <w:rsid w:val="00155F75"/>
    <w:rsid w:val="00155FA9"/>
    <w:rsid w:val="00157517"/>
    <w:rsid w:val="001602C4"/>
    <w:rsid w:val="00160C10"/>
    <w:rsid w:val="0016100D"/>
    <w:rsid w:val="0016140F"/>
    <w:rsid w:val="0016194E"/>
    <w:rsid w:val="001635C3"/>
    <w:rsid w:val="00163862"/>
    <w:rsid w:val="0016744F"/>
    <w:rsid w:val="001678DC"/>
    <w:rsid w:val="001705DA"/>
    <w:rsid w:val="00170D0A"/>
    <w:rsid w:val="00170E9F"/>
    <w:rsid w:val="001716A5"/>
    <w:rsid w:val="00171784"/>
    <w:rsid w:val="00172479"/>
    <w:rsid w:val="00172F31"/>
    <w:rsid w:val="00175009"/>
    <w:rsid w:val="0017573D"/>
    <w:rsid w:val="00176C45"/>
    <w:rsid w:val="00176F88"/>
    <w:rsid w:val="001770CF"/>
    <w:rsid w:val="00177182"/>
    <w:rsid w:val="00177B42"/>
    <w:rsid w:val="00177F62"/>
    <w:rsid w:val="00180524"/>
    <w:rsid w:val="00180C91"/>
    <w:rsid w:val="0018120D"/>
    <w:rsid w:val="0018166B"/>
    <w:rsid w:val="00182CC1"/>
    <w:rsid w:val="00183AA9"/>
    <w:rsid w:val="00184138"/>
    <w:rsid w:val="00184547"/>
    <w:rsid w:val="0018530F"/>
    <w:rsid w:val="00185C6D"/>
    <w:rsid w:val="00187038"/>
    <w:rsid w:val="0018769F"/>
    <w:rsid w:val="00187B90"/>
    <w:rsid w:val="00187DFD"/>
    <w:rsid w:val="0019058C"/>
    <w:rsid w:val="001905DA"/>
    <w:rsid w:val="0019123E"/>
    <w:rsid w:val="001915E5"/>
    <w:rsid w:val="00192352"/>
    <w:rsid w:val="00193B42"/>
    <w:rsid w:val="00193C93"/>
    <w:rsid w:val="0019553D"/>
    <w:rsid w:val="00195985"/>
    <w:rsid w:val="00195C2A"/>
    <w:rsid w:val="00195CF6"/>
    <w:rsid w:val="00196104"/>
    <w:rsid w:val="00196267"/>
    <w:rsid w:val="001965F5"/>
    <w:rsid w:val="001966B0"/>
    <w:rsid w:val="001967D9"/>
    <w:rsid w:val="00196A16"/>
    <w:rsid w:val="00196FD1"/>
    <w:rsid w:val="00197CB0"/>
    <w:rsid w:val="00197E86"/>
    <w:rsid w:val="001A0266"/>
    <w:rsid w:val="001A057D"/>
    <w:rsid w:val="001A0EF5"/>
    <w:rsid w:val="001A20CD"/>
    <w:rsid w:val="001A332F"/>
    <w:rsid w:val="001A3B89"/>
    <w:rsid w:val="001A527C"/>
    <w:rsid w:val="001A564E"/>
    <w:rsid w:val="001A57A6"/>
    <w:rsid w:val="001A656E"/>
    <w:rsid w:val="001A6CC5"/>
    <w:rsid w:val="001A6D8F"/>
    <w:rsid w:val="001A6DA5"/>
    <w:rsid w:val="001B1209"/>
    <w:rsid w:val="001B1B1C"/>
    <w:rsid w:val="001B1BCA"/>
    <w:rsid w:val="001B22A1"/>
    <w:rsid w:val="001B2706"/>
    <w:rsid w:val="001B3A50"/>
    <w:rsid w:val="001B5162"/>
    <w:rsid w:val="001B57A0"/>
    <w:rsid w:val="001B5CB0"/>
    <w:rsid w:val="001B66B9"/>
    <w:rsid w:val="001B7288"/>
    <w:rsid w:val="001B72E7"/>
    <w:rsid w:val="001B7A9F"/>
    <w:rsid w:val="001B7D3E"/>
    <w:rsid w:val="001C0936"/>
    <w:rsid w:val="001C1028"/>
    <w:rsid w:val="001C13A2"/>
    <w:rsid w:val="001C17E4"/>
    <w:rsid w:val="001C189D"/>
    <w:rsid w:val="001C1B1B"/>
    <w:rsid w:val="001C2437"/>
    <w:rsid w:val="001C2BB6"/>
    <w:rsid w:val="001C3195"/>
    <w:rsid w:val="001C39F8"/>
    <w:rsid w:val="001C5010"/>
    <w:rsid w:val="001C51F8"/>
    <w:rsid w:val="001C6ECC"/>
    <w:rsid w:val="001C70E1"/>
    <w:rsid w:val="001D0FB6"/>
    <w:rsid w:val="001D1D8B"/>
    <w:rsid w:val="001D2967"/>
    <w:rsid w:val="001D29E9"/>
    <w:rsid w:val="001D2CDC"/>
    <w:rsid w:val="001D30CE"/>
    <w:rsid w:val="001D34F7"/>
    <w:rsid w:val="001D41CF"/>
    <w:rsid w:val="001D421D"/>
    <w:rsid w:val="001D4C51"/>
    <w:rsid w:val="001D4C68"/>
    <w:rsid w:val="001D4D1D"/>
    <w:rsid w:val="001D5866"/>
    <w:rsid w:val="001D65CF"/>
    <w:rsid w:val="001D6AA6"/>
    <w:rsid w:val="001D6D19"/>
    <w:rsid w:val="001D756D"/>
    <w:rsid w:val="001D7678"/>
    <w:rsid w:val="001D7AC2"/>
    <w:rsid w:val="001E0BA4"/>
    <w:rsid w:val="001E0D31"/>
    <w:rsid w:val="001E142F"/>
    <w:rsid w:val="001E39A9"/>
    <w:rsid w:val="001E3A7D"/>
    <w:rsid w:val="001E3FBF"/>
    <w:rsid w:val="001E4F7C"/>
    <w:rsid w:val="001E5020"/>
    <w:rsid w:val="001E53A5"/>
    <w:rsid w:val="001E6D23"/>
    <w:rsid w:val="001F08C1"/>
    <w:rsid w:val="001F0CE0"/>
    <w:rsid w:val="001F11DB"/>
    <w:rsid w:val="001F1485"/>
    <w:rsid w:val="001F170E"/>
    <w:rsid w:val="001F1825"/>
    <w:rsid w:val="001F229E"/>
    <w:rsid w:val="001F26CB"/>
    <w:rsid w:val="001F28B0"/>
    <w:rsid w:val="001F2C2C"/>
    <w:rsid w:val="001F2D86"/>
    <w:rsid w:val="001F33D0"/>
    <w:rsid w:val="001F40EE"/>
    <w:rsid w:val="001F589F"/>
    <w:rsid w:val="001F6CD0"/>
    <w:rsid w:val="00200953"/>
    <w:rsid w:val="002009E5"/>
    <w:rsid w:val="00200A35"/>
    <w:rsid w:val="0020121D"/>
    <w:rsid w:val="00201540"/>
    <w:rsid w:val="002023C1"/>
    <w:rsid w:val="00202540"/>
    <w:rsid w:val="002026C0"/>
    <w:rsid w:val="00202836"/>
    <w:rsid w:val="0020287B"/>
    <w:rsid w:val="002029E6"/>
    <w:rsid w:val="002029EB"/>
    <w:rsid w:val="00202F7A"/>
    <w:rsid w:val="00203144"/>
    <w:rsid w:val="0020331B"/>
    <w:rsid w:val="002036BA"/>
    <w:rsid w:val="0020409B"/>
    <w:rsid w:val="00204161"/>
    <w:rsid w:val="002057D2"/>
    <w:rsid w:val="00205FB9"/>
    <w:rsid w:val="002079DC"/>
    <w:rsid w:val="00207B1A"/>
    <w:rsid w:val="002100DE"/>
    <w:rsid w:val="0021091D"/>
    <w:rsid w:val="002111A0"/>
    <w:rsid w:val="00211D8E"/>
    <w:rsid w:val="00211F4B"/>
    <w:rsid w:val="002129E4"/>
    <w:rsid w:val="002129F8"/>
    <w:rsid w:val="00212BF1"/>
    <w:rsid w:val="002135EF"/>
    <w:rsid w:val="00213F6A"/>
    <w:rsid w:val="002144F2"/>
    <w:rsid w:val="00214871"/>
    <w:rsid w:val="00215D1C"/>
    <w:rsid w:val="00215F50"/>
    <w:rsid w:val="00216268"/>
    <w:rsid w:val="002162B9"/>
    <w:rsid w:val="002200D7"/>
    <w:rsid w:val="00223004"/>
    <w:rsid w:val="00223CBA"/>
    <w:rsid w:val="00223DDF"/>
    <w:rsid w:val="002256F1"/>
    <w:rsid w:val="002261F2"/>
    <w:rsid w:val="002266CD"/>
    <w:rsid w:val="0023005D"/>
    <w:rsid w:val="00230C5B"/>
    <w:rsid w:val="00232971"/>
    <w:rsid w:val="0023319F"/>
    <w:rsid w:val="00234374"/>
    <w:rsid w:val="00235278"/>
    <w:rsid w:val="0023632B"/>
    <w:rsid w:val="0023675C"/>
    <w:rsid w:val="00236E15"/>
    <w:rsid w:val="00240033"/>
    <w:rsid w:val="00240815"/>
    <w:rsid w:val="00241109"/>
    <w:rsid w:val="002415CD"/>
    <w:rsid w:val="0024188C"/>
    <w:rsid w:val="00241937"/>
    <w:rsid w:val="00242541"/>
    <w:rsid w:val="002437B6"/>
    <w:rsid w:val="00244ADB"/>
    <w:rsid w:val="0024509F"/>
    <w:rsid w:val="00245120"/>
    <w:rsid w:val="0024523A"/>
    <w:rsid w:val="00245295"/>
    <w:rsid w:val="002454F2"/>
    <w:rsid w:val="00245714"/>
    <w:rsid w:val="00245EC3"/>
    <w:rsid w:val="002467A9"/>
    <w:rsid w:val="00246C6B"/>
    <w:rsid w:val="00247E3C"/>
    <w:rsid w:val="00250E5A"/>
    <w:rsid w:val="00251573"/>
    <w:rsid w:val="00251733"/>
    <w:rsid w:val="002517D6"/>
    <w:rsid w:val="0025361C"/>
    <w:rsid w:val="00253CE7"/>
    <w:rsid w:val="002554D8"/>
    <w:rsid w:val="0025555A"/>
    <w:rsid w:val="002559B1"/>
    <w:rsid w:val="002561B0"/>
    <w:rsid w:val="002572DC"/>
    <w:rsid w:val="00257965"/>
    <w:rsid w:val="00260195"/>
    <w:rsid w:val="002607FE"/>
    <w:rsid w:val="00261556"/>
    <w:rsid w:val="00261A19"/>
    <w:rsid w:val="002623A5"/>
    <w:rsid w:val="00262466"/>
    <w:rsid w:val="002625AE"/>
    <w:rsid w:val="0026303A"/>
    <w:rsid w:val="002630CF"/>
    <w:rsid w:val="00263C2D"/>
    <w:rsid w:val="00263CAF"/>
    <w:rsid w:val="00263D43"/>
    <w:rsid w:val="00263E87"/>
    <w:rsid w:val="00263F01"/>
    <w:rsid w:val="00263F0B"/>
    <w:rsid w:val="0026461C"/>
    <w:rsid w:val="00264FE4"/>
    <w:rsid w:val="002654CF"/>
    <w:rsid w:val="00265854"/>
    <w:rsid w:val="00266058"/>
    <w:rsid w:val="002674EA"/>
    <w:rsid w:val="002674F5"/>
    <w:rsid w:val="00267656"/>
    <w:rsid w:val="0026775F"/>
    <w:rsid w:val="002678D0"/>
    <w:rsid w:val="00270062"/>
    <w:rsid w:val="002700DD"/>
    <w:rsid w:val="00270B61"/>
    <w:rsid w:val="0027152A"/>
    <w:rsid w:val="00271AF7"/>
    <w:rsid w:val="00271B52"/>
    <w:rsid w:val="00271F8F"/>
    <w:rsid w:val="00272332"/>
    <w:rsid w:val="00272B7F"/>
    <w:rsid w:val="002737D0"/>
    <w:rsid w:val="00273826"/>
    <w:rsid w:val="00273968"/>
    <w:rsid w:val="00273A51"/>
    <w:rsid w:val="00273CEE"/>
    <w:rsid w:val="002740D9"/>
    <w:rsid w:val="0027463D"/>
    <w:rsid w:val="00274688"/>
    <w:rsid w:val="0027473F"/>
    <w:rsid w:val="00275E57"/>
    <w:rsid w:val="00275EDF"/>
    <w:rsid w:val="00275F84"/>
    <w:rsid w:val="002762C7"/>
    <w:rsid w:val="0027699C"/>
    <w:rsid w:val="002804E2"/>
    <w:rsid w:val="00280AA1"/>
    <w:rsid w:val="00280D3B"/>
    <w:rsid w:val="0028148F"/>
    <w:rsid w:val="00281875"/>
    <w:rsid w:val="00281CC0"/>
    <w:rsid w:val="00283AE6"/>
    <w:rsid w:val="00284283"/>
    <w:rsid w:val="002857C4"/>
    <w:rsid w:val="002858AA"/>
    <w:rsid w:val="00285D41"/>
    <w:rsid w:val="00286D36"/>
    <w:rsid w:val="00287BCC"/>
    <w:rsid w:val="00287DC8"/>
    <w:rsid w:val="00290775"/>
    <w:rsid w:val="00290923"/>
    <w:rsid w:val="002909C7"/>
    <w:rsid w:val="00290A72"/>
    <w:rsid w:val="00290B99"/>
    <w:rsid w:val="00291D70"/>
    <w:rsid w:val="00291F99"/>
    <w:rsid w:val="002922DA"/>
    <w:rsid w:val="00292E0D"/>
    <w:rsid w:val="00292EB2"/>
    <w:rsid w:val="00293439"/>
    <w:rsid w:val="002947FA"/>
    <w:rsid w:val="002951BE"/>
    <w:rsid w:val="002952B9"/>
    <w:rsid w:val="00296585"/>
    <w:rsid w:val="0029688A"/>
    <w:rsid w:val="00297053"/>
    <w:rsid w:val="002976E7"/>
    <w:rsid w:val="002A02C6"/>
    <w:rsid w:val="002A052C"/>
    <w:rsid w:val="002A1F58"/>
    <w:rsid w:val="002A201A"/>
    <w:rsid w:val="002A4FC5"/>
    <w:rsid w:val="002A52CA"/>
    <w:rsid w:val="002A55EE"/>
    <w:rsid w:val="002A5975"/>
    <w:rsid w:val="002A59F6"/>
    <w:rsid w:val="002A6546"/>
    <w:rsid w:val="002A6B22"/>
    <w:rsid w:val="002A77EB"/>
    <w:rsid w:val="002A78D0"/>
    <w:rsid w:val="002B098B"/>
    <w:rsid w:val="002B112D"/>
    <w:rsid w:val="002B136F"/>
    <w:rsid w:val="002B2149"/>
    <w:rsid w:val="002B23A3"/>
    <w:rsid w:val="002B25F8"/>
    <w:rsid w:val="002B2E6E"/>
    <w:rsid w:val="002B4266"/>
    <w:rsid w:val="002B4E99"/>
    <w:rsid w:val="002B5366"/>
    <w:rsid w:val="002B63CD"/>
    <w:rsid w:val="002B6781"/>
    <w:rsid w:val="002B71DD"/>
    <w:rsid w:val="002C02C6"/>
    <w:rsid w:val="002C0C11"/>
    <w:rsid w:val="002C0F5C"/>
    <w:rsid w:val="002C2EA6"/>
    <w:rsid w:val="002C2ED9"/>
    <w:rsid w:val="002C3188"/>
    <w:rsid w:val="002C31AE"/>
    <w:rsid w:val="002C34D7"/>
    <w:rsid w:val="002C3816"/>
    <w:rsid w:val="002C3B1E"/>
    <w:rsid w:val="002C4EC2"/>
    <w:rsid w:val="002C5C60"/>
    <w:rsid w:val="002C6768"/>
    <w:rsid w:val="002C6EEF"/>
    <w:rsid w:val="002C7A9F"/>
    <w:rsid w:val="002C7F1D"/>
    <w:rsid w:val="002D0941"/>
    <w:rsid w:val="002D0EBB"/>
    <w:rsid w:val="002D1BD0"/>
    <w:rsid w:val="002D3BF9"/>
    <w:rsid w:val="002D4115"/>
    <w:rsid w:val="002D41A5"/>
    <w:rsid w:val="002D44F9"/>
    <w:rsid w:val="002D597E"/>
    <w:rsid w:val="002D6069"/>
    <w:rsid w:val="002D6897"/>
    <w:rsid w:val="002D77D2"/>
    <w:rsid w:val="002E056F"/>
    <w:rsid w:val="002E0884"/>
    <w:rsid w:val="002E0E7D"/>
    <w:rsid w:val="002E0FDE"/>
    <w:rsid w:val="002E178C"/>
    <w:rsid w:val="002E1A31"/>
    <w:rsid w:val="002E2EF7"/>
    <w:rsid w:val="002E2F24"/>
    <w:rsid w:val="002E31CB"/>
    <w:rsid w:val="002E3F43"/>
    <w:rsid w:val="002E5DC8"/>
    <w:rsid w:val="002E637A"/>
    <w:rsid w:val="002E6B27"/>
    <w:rsid w:val="002E6C72"/>
    <w:rsid w:val="002E79B5"/>
    <w:rsid w:val="002F0908"/>
    <w:rsid w:val="002F0C14"/>
    <w:rsid w:val="002F1791"/>
    <w:rsid w:val="002F2132"/>
    <w:rsid w:val="002F2461"/>
    <w:rsid w:val="002F270B"/>
    <w:rsid w:val="002F3CE1"/>
    <w:rsid w:val="002F4ED3"/>
    <w:rsid w:val="002F5774"/>
    <w:rsid w:val="002F58F7"/>
    <w:rsid w:val="002F5EB4"/>
    <w:rsid w:val="002F7201"/>
    <w:rsid w:val="002F77DE"/>
    <w:rsid w:val="002F7915"/>
    <w:rsid w:val="002F7EBE"/>
    <w:rsid w:val="00300155"/>
    <w:rsid w:val="00300365"/>
    <w:rsid w:val="00300DC5"/>
    <w:rsid w:val="00300E8F"/>
    <w:rsid w:val="00301A1A"/>
    <w:rsid w:val="003023B9"/>
    <w:rsid w:val="00302482"/>
    <w:rsid w:val="00302772"/>
    <w:rsid w:val="003041DE"/>
    <w:rsid w:val="00305AED"/>
    <w:rsid w:val="00306379"/>
    <w:rsid w:val="0030685C"/>
    <w:rsid w:val="00306BE4"/>
    <w:rsid w:val="00307215"/>
    <w:rsid w:val="00307A7E"/>
    <w:rsid w:val="003104BA"/>
    <w:rsid w:val="00310B3E"/>
    <w:rsid w:val="0031246B"/>
    <w:rsid w:val="00312CD4"/>
    <w:rsid w:val="003134A9"/>
    <w:rsid w:val="00313546"/>
    <w:rsid w:val="003137A6"/>
    <w:rsid w:val="00313F1E"/>
    <w:rsid w:val="0031488E"/>
    <w:rsid w:val="0031497A"/>
    <w:rsid w:val="0031527A"/>
    <w:rsid w:val="003159A5"/>
    <w:rsid w:val="00316D42"/>
    <w:rsid w:val="0031713A"/>
    <w:rsid w:val="00317828"/>
    <w:rsid w:val="00320BC4"/>
    <w:rsid w:val="00321945"/>
    <w:rsid w:val="00321CD7"/>
    <w:rsid w:val="00322465"/>
    <w:rsid w:val="003224B2"/>
    <w:rsid w:val="003240A5"/>
    <w:rsid w:val="00324104"/>
    <w:rsid w:val="00325D32"/>
    <w:rsid w:val="00326444"/>
    <w:rsid w:val="003268F4"/>
    <w:rsid w:val="00326EA5"/>
    <w:rsid w:val="00326EE2"/>
    <w:rsid w:val="00327161"/>
    <w:rsid w:val="00327F55"/>
    <w:rsid w:val="00327FC6"/>
    <w:rsid w:val="003303F1"/>
    <w:rsid w:val="00330571"/>
    <w:rsid w:val="00330F47"/>
    <w:rsid w:val="00330F77"/>
    <w:rsid w:val="003312AC"/>
    <w:rsid w:val="00331E86"/>
    <w:rsid w:val="00332767"/>
    <w:rsid w:val="0033323A"/>
    <w:rsid w:val="00334233"/>
    <w:rsid w:val="0033448B"/>
    <w:rsid w:val="003353D7"/>
    <w:rsid w:val="003356CB"/>
    <w:rsid w:val="00335DDF"/>
    <w:rsid w:val="00335DF8"/>
    <w:rsid w:val="00335FD5"/>
    <w:rsid w:val="00336525"/>
    <w:rsid w:val="003379AC"/>
    <w:rsid w:val="003400D9"/>
    <w:rsid w:val="003405C3"/>
    <w:rsid w:val="00340E32"/>
    <w:rsid w:val="00340F3C"/>
    <w:rsid w:val="003411DC"/>
    <w:rsid w:val="003417E0"/>
    <w:rsid w:val="00342131"/>
    <w:rsid w:val="0034253B"/>
    <w:rsid w:val="00342F98"/>
    <w:rsid w:val="003432E1"/>
    <w:rsid w:val="0034344C"/>
    <w:rsid w:val="00343846"/>
    <w:rsid w:val="00343DD6"/>
    <w:rsid w:val="00343FD5"/>
    <w:rsid w:val="00344672"/>
    <w:rsid w:val="003446C3"/>
    <w:rsid w:val="00344AB7"/>
    <w:rsid w:val="00344B74"/>
    <w:rsid w:val="003461C8"/>
    <w:rsid w:val="00346CCA"/>
    <w:rsid w:val="00347E4E"/>
    <w:rsid w:val="0035007B"/>
    <w:rsid w:val="00350DA4"/>
    <w:rsid w:val="00351272"/>
    <w:rsid w:val="00351AFB"/>
    <w:rsid w:val="00351C88"/>
    <w:rsid w:val="0035353A"/>
    <w:rsid w:val="0035437D"/>
    <w:rsid w:val="00354420"/>
    <w:rsid w:val="0035446C"/>
    <w:rsid w:val="00355449"/>
    <w:rsid w:val="003557B5"/>
    <w:rsid w:val="0035688E"/>
    <w:rsid w:val="0035718A"/>
    <w:rsid w:val="0036049C"/>
    <w:rsid w:val="00361ADB"/>
    <w:rsid w:val="00361D4E"/>
    <w:rsid w:val="00364406"/>
    <w:rsid w:val="00364846"/>
    <w:rsid w:val="003648AF"/>
    <w:rsid w:val="00365032"/>
    <w:rsid w:val="00365EE2"/>
    <w:rsid w:val="00366984"/>
    <w:rsid w:val="00366D2E"/>
    <w:rsid w:val="00366F60"/>
    <w:rsid w:val="00367700"/>
    <w:rsid w:val="0036770C"/>
    <w:rsid w:val="00370CB0"/>
    <w:rsid w:val="00370F45"/>
    <w:rsid w:val="003711F9"/>
    <w:rsid w:val="00372255"/>
    <w:rsid w:val="00372373"/>
    <w:rsid w:val="00373047"/>
    <w:rsid w:val="00373324"/>
    <w:rsid w:val="003747ED"/>
    <w:rsid w:val="0037482A"/>
    <w:rsid w:val="00374895"/>
    <w:rsid w:val="00374F83"/>
    <w:rsid w:val="0037581E"/>
    <w:rsid w:val="00375C1E"/>
    <w:rsid w:val="00376327"/>
    <w:rsid w:val="00376F75"/>
    <w:rsid w:val="0037773F"/>
    <w:rsid w:val="00380918"/>
    <w:rsid w:val="0038226E"/>
    <w:rsid w:val="00382508"/>
    <w:rsid w:val="00383054"/>
    <w:rsid w:val="003831C8"/>
    <w:rsid w:val="003831E3"/>
    <w:rsid w:val="003833CC"/>
    <w:rsid w:val="0038346C"/>
    <w:rsid w:val="003837A4"/>
    <w:rsid w:val="00384635"/>
    <w:rsid w:val="0038469B"/>
    <w:rsid w:val="003849CB"/>
    <w:rsid w:val="00384ABF"/>
    <w:rsid w:val="00385E3E"/>
    <w:rsid w:val="003864F7"/>
    <w:rsid w:val="00387407"/>
    <w:rsid w:val="003876DF"/>
    <w:rsid w:val="00387B15"/>
    <w:rsid w:val="00392C16"/>
    <w:rsid w:val="00392C92"/>
    <w:rsid w:val="00392D66"/>
    <w:rsid w:val="003932F4"/>
    <w:rsid w:val="00393774"/>
    <w:rsid w:val="00393C73"/>
    <w:rsid w:val="00394B29"/>
    <w:rsid w:val="00395047"/>
    <w:rsid w:val="00395AF1"/>
    <w:rsid w:val="003960C2"/>
    <w:rsid w:val="003960C8"/>
    <w:rsid w:val="00396E3A"/>
    <w:rsid w:val="00396F87"/>
    <w:rsid w:val="00397E60"/>
    <w:rsid w:val="003A02C1"/>
    <w:rsid w:val="003A18D4"/>
    <w:rsid w:val="003A2B56"/>
    <w:rsid w:val="003A4087"/>
    <w:rsid w:val="003A4E9E"/>
    <w:rsid w:val="003A5867"/>
    <w:rsid w:val="003A5B0C"/>
    <w:rsid w:val="003A6042"/>
    <w:rsid w:val="003A6817"/>
    <w:rsid w:val="003A68CF"/>
    <w:rsid w:val="003A6B5C"/>
    <w:rsid w:val="003A6D26"/>
    <w:rsid w:val="003A757C"/>
    <w:rsid w:val="003B0480"/>
    <w:rsid w:val="003B1228"/>
    <w:rsid w:val="003B15F1"/>
    <w:rsid w:val="003B2576"/>
    <w:rsid w:val="003B2AEE"/>
    <w:rsid w:val="003B3219"/>
    <w:rsid w:val="003B3A7C"/>
    <w:rsid w:val="003B3BC4"/>
    <w:rsid w:val="003B3CB6"/>
    <w:rsid w:val="003B46B7"/>
    <w:rsid w:val="003B473C"/>
    <w:rsid w:val="003B4D00"/>
    <w:rsid w:val="003B72B7"/>
    <w:rsid w:val="003B7ADD"/>
    <w:rsid w:val="003B7B10"/>
    <w:rsid w:val="003C05AD"/>
    <w:rsid w:val="003C1E94"/>
    <w:rsid w:val="003C367C"/>
    <w:rsid w:val="003C386B"/>
    <w:rsid w:val="003C3DC5"/>
    <w:rsid w:val="003C49A1"/>
    <w:rsid w:val="003C4B42"/>
    <w:rsid w:val="003C5361"/>
    <w:rsid w:val="003C6346"/>
    <w:rsid w:val="003C68D5"/>
    <w:rsid w:val="003C6D19"/>
    <w:rsid w:val="003C726C"/>
    <w:rsid w:val="003C7FC2"/>
    <w:rsid w:val="003D0281"/>
    <w:rsid w:val="003D06DF"/>
    <w:rsid w:val="003D3357"/>
    <w:rsid w:val="003D34FE"/>
    <w:rsid w:val="003D3AF2"/>
    <w:rsid w:val="003D4422"/>
    <w:rsid w:val="003D44DC"/>
    <w:rsid w:val="003D4F8A"/>
    <w:rsid w:val="003D509E"/>
    <w:rsid w:val="003D5C82"/>
    <w:rsid w:val="003D6955"/>
    <w:rsid w:val="003D70FA"/>
    <w:rsid w:val="003D7234"/>
    <w:rsid w:val="003D7494"/>
    <w:rsid w:val="003D74EF"/>
    <w:rsid w:val="003D78EA"/>
    <w:rsid w:val="003E091B"/>
    <w:rsid w:val="003E1799"/>
    <w:rsid w:val="003E1E83"/>
    <w:rsid w:val="003E2494"/>
    <w:rsid w:val="003E2C6C"/>
    <w:rsid w:val="003E2DA4"/>
    <w:rsid w:val="003E3023"/>
    <w:rsid w:val="003E356D"/>
    <w:rsid w:val="003E3BCD"/>
    <w:rsid w:val="003E3F60"/>
    <w:rsid w:val="003E433A"/>
    <w:rsid w:val="003E533B"/>
    <w:rsid w:val="003E64EB"/>
    <w:rsid w:val="003E665E"/>
    <w:rsid w:val="003E6DF1"/>
    <w:rsid w:val="003E71B1"/>
    <w:rsid w:val="003E781D"/>
    <w:rsid w:val="003E789E"/>
    <w:rsid w:val="003F0135"/>
    <w:rsid w:val="003F04F2"/>
    <w:rsid w:val="003F1C87"/>
    <w:rsid w:val="003F1E9E"/>
    <w:rsid w:val="003F2263"/>
    <w:rsid w:val="003F28FC"/>
    <w:rsid w:val="003F3108"/>
    <w:rsid w:val="003F3483"/>
    <w:rsid w:val="003F34BE"/>
    <w:rsid w:val="003F3594"/>
    <w:rsid w:val="003F39DB"/>
    <w:rsid w:val="003F42E3"/>
    <w:rsid w:val="003F4AF0"/>
    <w:rsid w:val="003F5277"/>
    <w:rsid w:val="003F5A69"/>
    <w:rsid w:val="003F5BD3"/>
    <w:rsid w:val="003F6321"/>
    <w:rsid w:val="003F6600"/>
    <w:rsid w:val="003F78E3"/>
    <w:rsid w:val="003F7EBF"/>
    <w:rsid w:val="0040008F"/>
    <w:rsid w:val="004001B4"/>
    <w:rsid w:val="004004FB"/>
    <w:rsid w:val="004009BC"/>
    <w:rsid w:val="00400ED9"/>
    <w:rsid w:val="004018E2"/>
    <w:rsid w:val="0040196C"/>
    <w:rsid w:val="00402417"/>
    <w:rsid w:val="00402522"/>
    <w:rsid w:val="00402602"/>
    <w:rsid w:val="00402635"/>
    <w:rsid w:val="004042A9"/>
    <w:rsid w:val="00404396"/>
    <w:rsid w:val="00404ACD"/>
    <w:rsid w:val="004050DE"/>
    <w:rsid w:val="00407FE5"/>
    <w:rsid w:val="00410555"/>
    <w:rsid w:val="00410B86"/>
    <w:rsid w:val="004119F9"/>
    <w:rsid w:val="00411BE9"/>
    <w:rsid w:val="00412263"/>
    <w:rsid w:val="004123C0"/>
    <w:rsid w:val="004123CB"/>
    <w:rsid w:val="0041363D"/>
    <w:rsid w:val="004136EA"/>
    <w:rsid w:val="0041380D"/>
    <w:rsid w:val="00413F06"/>
    <w:rsid w:val="0041448C"/>
    <w:rsid w:val="0041483E"/>
    <w:rsid w:val="00414AA2"/>
    <w:rsid w:val="00414EAD"/>
    <w:rsid w:val="00414FE1"/>
    <w:rsid w:val="00414FEE"/>
    <w:rsid w:val="00415420"/>
    <w:rsid w:val="0041678A"/>
    <w:rsid w:val="004169B0"/>
    <w:rsid w:val="00416C9D"/>
    <w:rsid w:val="00417417"/>
    <w:rsid w:val="00422CFF"/>
    <w:rsid w:val="00423889"/>
    <w:rsid w:val="00423B5E"/>
    <w:rsid w:val="00423DC7"/>
    <w:rsid w:val="00423FBA"/>
    <w:rsid w:val="00425F35"/>
    <w:rsid w:val="004265FD"/>
    <w:rsid w:val="00426A9D"/>
    <w:rsid w:val="00427EB8"/>
    <w:rsid w:val="00430893"/>
    <w:rsid w:val="004309D0"/>
    <w:rsid w:val="00431DBC"/>
    <w:rsid w:val="004325D0"/>
    <w:rsid w:val="0043376D"/>
    <w:rsid w:val="004344CA"/>
    <w:rsid w:val="004375CA"/>
    <w:rsid w:val="00437685"/>
    <w:rsid w:val="004377A4"/>
    <w:rsid w:val="004404C7"/>
    <w:rsid w:val="00441465"/>
    <w:rsid w:val="004427F4"/>
    <w:rsid w:val="00444520"/>
    <w:rsid w:val="0044487E"/>
    <w:rsid w:val="004448AE"/>
    <w:rsid w:val="004458F3"/>
    <w:rsid w:val="00445F00"/>
    <w:rsid w:val="0044698B"/>
    <w:rsid w:val="00446A02"/>
    <w:rsid w:val="00446C6B"/>
    <w:rsid w:val="00447C1D"/>
    <w:rsid w:val="0045050B"/>
    <w:rsid w:val="0045058C"/>
    <w:rsid w:val="004506DD"/>
    <w:rsid w:val="0045120D"/>
    <w:rsid w:val="004513BD"/>
    <w:rsid w:val="00451658"/>
    <w:rsid w:val="004527EC"/>
    <w:rsid w:val="00452A69"/>
    <w:rsid w:val="00454BF8"/>
    <w:rsid w:val="00455737"/>
    <w:rsid w:val="004559DE"/>
    <w:rsid w:val="00455E3B"/>
    <w:rsid w:val="0045603D"/>
    <w:rsid w:val="004560DE"/>
    <w:rsid w:val="0045636F"/>
    <w:rsid w:val="00456ADE"/>
    <w:rsid w:val="00456CB8"/>
    <w:rsid w:val="004573B6"/>
    <w:rsid w:val="00457884"/>
    <w:rsid w:val="0046026B"/>
    <w:rsid w:val="00460626"/>
    <w:rsid w:val="004607F5"/>
    <w:rsid w:val="004611B5"/>
    <w:rsid w:val="00462222"/>
    <w:rsid w:val="004628D3"/>
    <w:rsid w:val="0046480E"/>
    <w:rsid w:val="00465B9F"/>
    <w:rsid w:val="00466D96"/>
    <w:rsid w:val="00467DA0"/>
    <w:rsid w:val="00467FA6"/>
    <w:rsid w:val="00470A7C"/>
    <w:rsid w:val="00470E20"/>
    <w:rsid w:val="00472539"/>
    <w:rsid w:val="004728F6"/>
    <w:rsid w:val="00472B89"/>
    <w:rsid w:val="00472FF1"/>
    <w:rsid w:val="004736FF"/>
    <w:rsid w:val="00474358"/>
    <w:rsid w:val="004754FA"/>
    <w:rsid w:val="0047642A"/>
    <w:rsid w:val="0047709C"/>
    <w:rsid w:val="0048021F"/>
    <w:rsid w:val="00480B1A"/>
    <w:rsid w:val="0048112D"/>
    <w:rsid w:val="0048175F"/>
    <w:rsid w:val="00481C59"/>
    <w:rsid w:val="0048209F"/>
    <w:rsid w:val="00482374"/>
    <w:rsid w:val="00482961"/>
    <w:rsid w:val="00482AB4"/>
    <w:rsid w:val="00482EB5"/>
    <w:rsid w:val="004836B6"/>
    <w:rsid w:val="00483F0D"/>
    <w:rsid w:val="00484754"/>
    <w:rsid w:val="00484CF8"/>
    <w:rsid w:val="00484F11"/>
    <w:rsid w:val="0048525A"/>
    <w:rsid w:val="004855BE"/>
    <w:rsid w:val="00485B2D"/>
    <w:rsid w:val="0048619A"/>
    <w:rsid w:val="0048649A"/>
    <w:rsid w:val="00486B50"/>
    <w:rsid w:val="00487111"/>
    <w:rsid w:val="00487CFA"/>
    <w:rsid w:val="00490F0C"/>
    <w:rsid w:val="004912ED"/>
    <w:rsid w:val="004917A6"/>
    <w:rsid w:val="00493043"/>
    <w:rsid w:val="004937B4"/>
    <w:rsid w:val="0049411D"/>
    <w:rsid w:val="0049482C"/>
    <w:rsid w:val="00494C07"/>
    <w:rsid w:val="00494F99"/>
    <w:rsid w:val="0049567A"/>
    <w:rsid w:val="00495C72"/>
    <w:rsid w:val="00495FC6"/>
    <w:rsid w:val="0049697E"/>
    <w:rsid w:val="00497EF9"/>
    <w:rsid w:val="004A0B27"/>
    <w:rsid w:val="004A1619"/>
    <w:rsid w:val="004A1B96"/>
    <w:rsid w:val="004A2804"/>
    <w:rsid w:val="004A39EA"/>
    <w:rsid w:val="004A5967"/>
    <w:rsid w:val="004A68C4"/>
    <w:rsid w:val="004A6ECC"/>
    <w:rsid w:val="004A763B"/>
    <w:rsid w:val="004A7B8E"/>
    <w:rsid w:val="004B0044"/>
    <w:rsid w:val="004B0686"/>
    <w:rsid w:val="004B0A27"/>
    <w:rsid w:val="004B0C0A"/>
    <w:rsid w:val="004B0E07"/>
    <w:rsid w:val="004B14D5"/>
    <w:rsid w:val="004B1AF1"/>
    <w:rsid w:val="004B1C31"/>
    <w:rsid w:val="004B2808"/>
    <w:rsid w:val="004B3739"/>
    <w:rsid w:val="004B3D63"/>
    <w:rsid w:val="004B3FC7"/>
    <w:rsid w:val="004B47DE"/>
    <w:rsid w:val="004B4D3D"/>
    <w:rsid w:val="004B5CFA"/>
    <w:rsid w:val="004B6381"/>
    <w:rsid w:val="004B6B1D"/>
    <w:rsid w:val="004B6FD3"/>
    <w:rsid w:val="004B7214"/>
    <w:rsid w:val="004B72A3"/>
    <w:rsid w:val="004C1ECA"/>
    <w:rsid w:val="004C24A4"/>
    <w:rsid w:val="004C290C"/>
    <w:rsid w:val="004C2B96"/>
    <w:rsid w:val="004C2EE5"/>
    <w:rsid w:val="004C380A"/>
    <w:rsid w:val="004C38C9"/>
    <w:rsid w:val="004C3DA1"/>
    <w:rsid w:val="004C3E49"/>
    <w:rsid w:val="004C42E1"/>
    <w:rsid w:val="004C4A74"/>
    <w:rsid w:val="004C5FFF"/>
    <w:rsid w:val="004C75EA"/>
    <w:rsid w:val="004C7EEE"/>
    <w:rsid w:val="004D02C1"/>
    <w:rsid w:val="004D18C8"/>
    <w:rsid w:val="004D35B1"/>
    <w:rsid w:val="004D50CE"/>
    <w:rsid w:val="004D5AAF"/>
    <w:rsid w:val="004D605C"/>
    <w:rsid w:val="004D68AB"/>
    <w:rsid w:val="004D6F9C"/>
    <w:rsid w:val="004D7472"/>
    <w:rsid w:val="004D793F"/>
    <w:rsid w:val="004E0675"/>
    <w:rsid w:val="004E0AA4"/>
    <w:rsid w:val="004E0B26"/>
    <w:rsid w:val="004E0FB2"/>
    <w:rsid w:val="004E12F3"/>
    <w:rsid w:val="004E172B"/>
    <w:rsid w:val="004E1798"/>
    <w:rsid w:val="004E376C"/>
    <w:rsid w:val="004E3F92"/>
    <w:rsid w:val="004E453E"/>
    <w:rsid w:val="004E555E"/>
    <w:rsid w:val="004E58F9"/>
    <w:rsid w:val="004E6102"/>
    <w:rsid w:val="004E72BF"/>
    <w:rsid w:val="004F100C"/>
    <w:rsid w:val="004F1864"/>
    <w:rsid w:val="004F207C"/>
    <w:rsid w:val="004F2329"/>
    <w:rsid w:val="004F3D59"/>
    <w:rsid w:val="004F4E3C"/>
    <w:rsid w:val="004F5640"/>
    <w:rsid w:val="004F5D37"/>
    <w:rsid w:val="004F5D6D"/>
    <w:rsid w:val="004F5EE7"/>
    <w:rsid w:val="004F7F8D"/>
    <w:rsid w:val="00500672"/>
    <w:rsid w:val="00500A7C"/>
    <w:rsid w:val="00500B08"/>
    <w:rsid w:val="005014DA"/>
    <w:rsid w:val="005016DC"/>
    <w:rsid w:val="005031A8"/>
    <w:rsid w:val="00503F58"/>
    <w:rsid w:val="00504F03"/>
    <w:rsid w:val="005055C2"/>
    <w:rsid w:val="00507434"/>
    <w:rsid w:val="00507BC1"/>
    <w:rsid w:val="005109C2"/>
    <w:rsid w:val="00510D1C"/>
    <w:rsid w:val="00510F68"/>
    <w:rsid w:val="00510FC8"/>
    <w:rsid w:val="0051106B"/>
    <w:rsid w:val="00511590"/>
    <w:rsid w:val="00512748"/>
    <w:rsid w:val="005127A5"/>
    <w:rsid w:val="005127C2"/>
    <w:rsid w:val="0051355A"/>
    <w:rsid w:val="005135E7"/>
    <w:rsid w:val="00513BE9"/>
    <w:rsid w:val="005153C2"/>
    <w:rsid w:val="00516EAF"/>
    <w:rsid w:val="0051710D"/>
    <w:rsid w:val="00517B9D"/>
    <w:rsid w:val="0052015D"/>
    <w:rsid w:val="00520A59"/>
    <w:rsid w:val="00521C76"/>
    <w:rsid w:val="00523875"/>
    <w:rsid w:val="005241A0"/>
    <w:rsid w:val="00524EAD"/>
    <w:rsid w:val="0052501B"/>
    <w:rsid w:val="005250A3"/>
    <w:rsid w:val="00526796"/>
    <w:rsid w:val="00527740"/>
    <w:rsid w:val="00530A8B"/>
    <w:rsid w:val="0053179F"/>
    <w:rsid w:val="00531DC4"/>
    <w:rsid w:val="00532002"/>
    <w:rsid w:val="005323B2"/>
    <w:rsid w:val="00532ABC"/>
    <w:rsid w:val="00532B5F"/>
    <w:rsid w:val="00532BB3"/>
    <w:rsid w:val="00532CEE"/>
    <w:rsid w:val="00533593"/>
    <w:rsid w:val="005358A4"/>
    <w:rsid w:val="00536A33"/>
    <w:rsid w:val="00536FC6"/>
    <w:rsid w:val="00537697"/>
    <w:rsid w:val="0053790C"/>
    <w:rsid w:val="00537A1E"/>
    <w:rsid w:val="00537C35"/>
    <w:rsid w:val="00540442"/>
    <w:rsid w:val="00541861"/>
    <w:rsid w:val="00541F19"/>
    <w:rsid w:val="00542CAD"/>
    <w:rsid w:val="00542D4D"/>
    <w:rsid w:val="00542EF6"/>
    <w:rsid w:val="005432E3"/>
    <w:rsid w:val="00545646"/>
    <w:rsid w:val="0054680E"/>
    <w:rsid w:val="00546E30"/>
    <w:rsid w:val="00547166"/>
    <w:rsid w:val="00550039"/>
    <w:rsid w:val="00550223"/>
    <w:rsid w:val="005505E8"/>
    <w:rsid w:val="00550695"/>
    <w:rsid w:val="005512CF"/>
    <w:rsid w:val="00551788"/>
    <w:rsid w:val="00552146"/>
    <w:rsid w:val="00553076"/>
    <w:rsid w:val="00553550"/>
    <w:rsid w:val="00553A68"/>
    <w:rsid w:val="0055463F"/>
    <w:rsid w:val="00555E08"/>
    <w:rsid w:val="005560D8"/>
    <w:rsid w:val="005563C6"/>
    <w:rsid w:val="00556D78"/>
    <w:rsid w:val="005575CC"/>
    <w:rsid w:val="005575E6"/>
    <w:rsid w:val="005575FA"/>
    <w:rsid w:val="00557CAE"/>
    <w:rsid w:val="00557E77"/>
    <w:rsid w:val="00557FBD"/>
    <w:rsid w:val="00560989"/>
    <w:rsid w:val="00560CCD"/>
    <w:rsid w:val="00561744"/>
    <w:rsid w:val="00561FEB"/>
    <w:rsid w:val="005625BC"/>
    <w:rsid w:val="00563BAE"/>
    <w:rsid w:val="00564EBA"/>
    <w:rsid w:val="00565655"/>
    <w:rsid w:val="00566743"/>
    <w:rsid w:val="0056707E"/>
    <w:rsid w:val="0056751C"/>
    <w:rsid w:val="0056774C"/>
    <w:rsid w:val="00567ECD"/>
    <w:rsid w:val="00567F44"/>
    <w:rsid w:val="0057139C"/>
    <w:rsid w:val="00571954"/>
    <w:rsid w:val="00572670"/>
    <w:rsid w:val="00572A6C"/>
    <w:rsid w:val="00573167"/>
    <w:rsid w:val="00573500"/>
    <w:rsid w:val="00573E6A"/>
    <w:rsid w:val="00573E7F"/>
    <w:rsid w:val="00574942"/>
    <w:rsid w:val="00576C4B"/>
    <w:rsid w:val="0057700E"/>
    <w:rsid w:val="00577A7A"/>
    <w:rsid w:val="00581CE3"/>
    <w:rsid w:val="00583C63"/>
    <w:rsid w:val="00584097"/>
    <w:rsid w:val="00584447"/>
    <w:rsid w:val="0058458F"/>
    <w:rsid w:val="00585C2D"/>
    <w:rsid w:val="005862C1"/>
    <w:rsid w:val="00586525"/>
    <w:rsid w:val="00586AA5"/>
    <w:rsid w:val="00586F39"/>
    <w:rsid w:val="00587B68"/>
    <w:rsid w:val="00587B83"/>
    <w:rsid w:val="00592080"/>
    <w:rsid w:val="00592BF9"/>
    <w:rsid w:val="00593CC0"/>
    <w:rsid w:val="00594553"/>
    <w:rsid w:val="0059462D"/>
    <w:rsid w:val="005953F6"/>
    <w:rsid w:val="00596287"/>
    <w:rsid w:val="00596657"/>
    <w:rsid w:val="00597415"/>
    <w:rsid w:val="005A0C7E"/>
    <w:rsid w:val="005A199C"/>
    <w:rsid w:val="005A1C1F"/>
    <w:rsid w:val="005A1DBD"/>
    <w:rsid w:val="005A1F4B"/>
    <w:rsid w:val="005A21CE"/>
    <w:rsid w:val="005A2456"/>
    <w:rsid w:val="005A3224"/>
    <w:rsid w:val="005A58FE"/>
    <w:rsid w:val="005A5D73"/>
    <w:rsid w:val="005A6345"/>
    <w:rsid w:val="005A642E"/>
    <w:rsid w:val="005A66D0"/>
    <w:rsid w:val="005A6780"/>
    <w:rsid w:val="005A680F"/>
    <w:rsid w:val="005A696F"/>
    <w:rsid w:val="005A6D1F"/>
    <w:rsid w:val="005A7C39"/>
    <w:rsid w:val="005B0CB0"/>
    <w:rsid w:val="005B1152"/>
    <w:rsid w:val="005B2215"/>
    <w:rsid w:val="005B26BC"/>
    <w:rsid w:val="005B2703"/>
    <w:rsid w:val="005B2BDE"/>
    <w:rsid w:val="005B31FB"/>
    <w:rsid w:val="005B562A"/>
    <w:rsid w:val="005B5C61"/>
    <w:rsid w:val="005B6077"/>
    <w:rsid w:val="005B6817"/>
    <w:rsid w:val="005B6D17"/>
    <w:rsid w:val="005C019E"/>
    <w:rsid w:val="005C05AB"/>
    <w:rsid w:val="005C0D5B"/>
    <w:rsid w:val="005C1EC6"/>
    <w:rsid w:val="005C289C"/>
    <w:rsid w:val="005C303B"/>
    <w:rsid w:val="005C3D94"/>
    <w:rsid w:val="005C44C7"/>
    <w:rsid w:val="005C4906"/>
    <w:rsid w:val="005C5BEC"/>
    <w:rsid w:val="005C5DF4"/>
    <w:rsid w:val="005C73B9"/>
    <w:rsid w:val="005D2440"/>
    <w:rsid w:val="005D264C"/>
    <w:rsid w:val="005D2781"/>
    <w:rsid w:val="005D48B0"/>
    <w:rsid w:val="005D4AF9"/>
    <w:rsid w:val="005D5071"/>
    <w:rsid w:val="005D5BC7"/>
    <w:rsid w:val="005D5BFB"/>
    <w:rsid w:val="005D6387"/>
    <w:rsid w:val="005D73D4"/>
    <w:rsid w:val="005E0DB1"/>
    <w:rsid w:val="005E1976"/>
    <w:rsid w:val="005E1DCE"/>
    <w:rsid w:val="005E2551"/>
    <w:rsid w:val="005E2AE2"/>
    <w:rsid w:val="005E2CCB"/>
    <w:rsid w:val="005E2FF2"/>
    <w:rsid w:val="005E49B1"/>
    <w:rsid w:val="005E4ADD"/>
    <w:rsid w:val="005E541F"/>
    <w:rsid w:val="005E6F48"/>
    <w:rsid w:val="005F03E3"/>
    <w:rsid w:val="005F0BD2"/>
    <w:rsid w:val="005F0F13"/>
    <w:rsid w:val="005F3995"/>
    <w:rsid w:val="005F46B2"/>
    <w:rsid w:val="005F54C7"/>
    <w:rsid w:val="005F5BB2"/>
    <w:rsid w:val="005F5C17"/>
    <w:rsid w:val="005F62E1"/>
    <w:rsid w:val="005F64F4"/>
    <w:rsid w:val="005F65EE"/>
    <w:rsid w:val="005F6DE7"/>
    <w:rsid w:val="005F7431"/>
    <w:rsid w:val="005F76A4"/>
    <w:rsid w:val="005F7715"/>
    <w:rsid w:val="00600785"/>
    <w:rsid w:val="00601377"/>
    <w:rsid w:val="00601496"/>
    <w:rsid w:val="00601DDC"/>
    <w:rsid w:val="006058E0"/>
    <w:rsid w:val="00606092"/>
    <w:rsid w:val="006067A4"/>
    <w:rsid w:val="00606B48"/>
    <w:rsid w:val="00606F21"/>
    <w:rsid w:val="00610C76"/>
    <w:rsid w:val="0061124F"/>
    <w:rsid w:val="0061129B"/>
    <w:rsid w:val="00611378"/>
    <w:rsid w:val="00612180"/>
    <w:rsid w:val="00612258"/>
    <w:rsid w:val="00612362"/>
    <w:rsid w:val="0061285C"/>
    <w:rsid w:val="006147FB"/>
    <w:rsid w:val="006158E0"/>
    <w:rsid w:val="0061669B"/>
    <w:rsid w:val="006173D0"/>
    <w:rsid w:val="00617757"/>
    <w:rsid w:val="006200AE"/>
    <w:rsid w:val="006208E9"/>
    <w:rsid w:val="00620C29"/>
    <w:rsid w:val="00620E39"/>
    <w:rsid w:val="00620E5B"/>
    <w:rsid w:val="00621667"/>
    <w:rsid w:val="006219AB"/>
    <w:rsid w:val="00621BD1"/>
    <w:rsid w:val="00621C98"/>
    <w:rsid w:val="00622AC1"/>
    <w:rsid w:val="00622C9B"/>
    <w:rsid w:val="00623603"/>
    <w:rsid w:val="0062376B"/>
    <w:rsid w:val="006251F7"/>
    <w:rsid w:val="006256BF"/>
    <w:rsid w:val="00626505"/>
    <w:rsid w:val="006270E5"/>
    <w:rsid w:val="006279C4"/>
    <w:rsid w:val="006301CB"/>
    <w:rsid w:val="0063163E"/>
    <w:rsid w:val="00631BD1"/>
    <w:rsid w:val="00632E59"/>
    <w:rsid w:val="006331C7"/>
    <w:rsid w:val="0063378F"/>
    <w:rsid w:val="00634F74"/>
    <w:rsid w:val="006354E0"/>
    <w:rsid w:val="00635F3C"/>
    <w:rsid w:val="00636A80"/>
    <w:rsid w:val="00636E18"/>
    <w:rsid w:val="006371D2"/>
    <w:rsid w:val="0063778C"/>
    <w:rsid w:val="00637D65"/>
    <w:rsid w:val="00640231"/>
    <w:rsid w:val="00640913"/>
    <w:rsid w:val="006420FC"/>
    <w:rsid w:val="00642BF1"/>
    <w:rsid w:val="00643ED8"/>
    <w:rsid w:val="006446CC"/>
    <w:rsid w:val="00644D50"/>
    <w:rsid w:val="0064556A"/>
    <w:rsid w:val="006456D6"/>
    <w:rsid w:val="00646DDA"/>
    <w:rsid w:val="00646EAF"/>
    <w:rsid w:val="00647173"/>
    <w:rsid w:val="00647C9C"/>
    <w:rsid w:val="00651904"/>
    <w:rsid w:val="00651F63"/>
    <w:rsid w:val="00651FAB"/>
    <w:rsid w:val="00653D84"/>
    <w:rsid w:val="00653D94"/>
    <w:rsid w:val="00654076"/>
    <w:rsid w:val="0065414F"/>
    <w:rsid w:val="00654694"/>
    <w:rsid w:val="00655A07"/>
    <w:rsid w:val="006560BB"/>
    <w:rsid w:val="00657725"/>
    <w:rsid w:val="006601A7"/>
    <w:rsid w:val="00660756"/>
    <w:rsid w:val="0066166A"/>
    <w:rsid w:val="00661AA4"/>
    <w:rsid w:val="00661E4F"/>
    <w:rsid w:val="00662EA6"/>
    <w:rsid w:val="00664117"/>
    <w:rsid w:val="006642DA"/>
    <w:rsid w:val="00664E77"/>
    <w:rsid w:val="0066525F"/>
    <w:rsid w:val="0066582B"/>
    <w:rsid w:val="00666344"/>
    <w:rsid w:val="00666BFB"/>
    <w:rsid w:val="00670856"/>
    <w:rsid w:val="00670CF4"/>
    <w:rsid w:val="0067257D"/>
    <w:rsid w:val="006727EA"/>
    <w:rsid w:val="00673355"/>
    <w:rsid w:val="00673A9B"/>
    <w:rsid w:val="00674DD4"/>
    <w:rsid w:val="00674E41"/>
    <w:rsid w:val="006754DD"/>
    <w:rsid w:val="0067553B"/>
    <w:rsid w:val="006765D3"/>
    <w:rsid w:val="006768F6"/>
    <w:rsid w:val="0068182B"/>
    <w:rsid w:val="0068212A"/>
    <w:rsid w:val="0068258B"/>
    <w:rsid w:val="00682D87"/>
    <w:rsid w:val="00685268"/>
    <w:rsid w:val="00686E90"/>
    <w:rsid w:val="0069169D"/>
    <w:rsid w:val="00691F9F"/>
    <w:rsid w:val="00692334"/>
    <w:rsid w:val="006923B8"/>
    <w:rsid w:val="006928DA"/>
    <w:rsid w:val="0069397D"/>
    <w:rsid w:val="00693E04"/>
    <w:rsid w:val="00693FF3"/>
    <w:rsid w:val="00694E43"/>
    <w:rsid w:val="00695402"/>
    <w:rsid w:val="006956DB"/>
    <w:rsid w:val="006967B0"/>
    <w:rsid w:val="00696FB8"/>
    <w:rsid w:val="00697430"/>
    <w:rsid w:val="00697509"/>
    <w:rsid w:val="006A0DDA"/>
    <w:rsid w:val="006A1040"/>
    <w:rsid w:val="006A107C"/>
    <w:rsid w:val="006A1593"/>
    <w:rsid w:val="006A1621"/>
    <w:rsid w:val="006A19D4"/>
    <w:rsid w:val="006A1AFB"/>
    <w:rsid w:val="006A1CF9"/>
    <w:rsid w:val="006A23BD"/>
    <w:rsid w:val="006A2CE0"/>
    <w:rsid w:val="006A36BC"/>
    <w:rsid w:val="006A47F6"/>
    <w:rsid w:val="006A54BD"/>
    <w:rsid w:val="006A5D55"/>
    <w:rsid w:val="006A64A7"/>
    <w:rsid w:val="006A6E43"/>
    <w:rsid w:val="006A71CF"/>
    <w:rsid w:val="006A78F7"/>
    <w:rsid w:val="006A7CFF"/>
    <w:rsid w:val="006B00E5"/>
    <w:rsid w:val="006B096F"/>
    <w:rsid w:val="006B1623"/>
    <w:rsid w:val="006B236C"/>
    <w:rsid w:val="006B2D16"/>
    <w:rsid w:val="006B2D46"/>
    <w:rsid w:val="006B32C7"/>
    <w:rsid w:val="006B36FC"/>
    <w:rsid w:val="006B399F"/>
    <w:rsid w:val="006B4325"/>
    <w:rsid w:val="006B6078"/>
    <w:rsid w:val="006B73EC"/>
    <w:rsid w:val="006B7902"/>
    <w:rsid w:val="006B7F94"/>
    <w:rsid w:val="006C080B"/>
    <w:rsid w:val="006C1495"/>
    <w:rsid w:val="006C192F"/>
    <w:rsid w:val="006C1981"/>
    <w:rsid w:val="006C348E"/>
    <w:rsid w:val="006C3555"/>
    <w:rsid w:val="006C3958"/>
    <w:rsid w:val="006C3A30"/>
    <w:rsid w:val="006C3A6A"/>
    <w:rsid w:val="006C40A3"/>
    <w:rsid w:val="006C49B4"/>
    <w:rsid w:val="006C53F9"/>
    <w:rsid w:val="006C5A67"/>
    <w:rsid w:val="006C5F03"/>
    <w:rsid w:val="006C67BF"/>
    <w:rsid w:val="006C7B4E"/>
    <w:rsid w:val="006C7D4D"/>
    <w:rsid w:val="006D0D1C"/>
    <w:rsid w:val="006D1B38"/>
    <w:rsid w:val="006D1CDE"/>
    <w:rsid w:val="006D23E2"/>
    <w:rsid w:val="006D3672"/>
    <w:rsid w:val="006D415F"/>
    <w:rsid w:val="006D47ED"/>
    <w:rsid w:val="006D4C94"/>
    <w:rsid w:val="006D5181"/>
    <w:rsid w:val="006D52BE"/>
    <w:rsid w:val="006D5807"/>
    <w:rsid w:val="006D624C"/>
    <w:rsid w:val="006D6BD5"/>
    <w:rsid w:val="006D6E92"/>
    <w:rsid w:val="006D7174"/>
    <w:rsid w:val="006D71E6"/>
    <w:rsid w:val="006D7452"/>
    <w:rsid w:val="006D7F9E"/>
    <w:rsid w:val="006D7FD4"/>
    <w:rsid w:val="006E066B"/>
    <w:rsid w:val="006E0F37"/>
    <w:rsid w:val="006E2487"/>
    <w:rsid w:val="006E2599"/>
    <w:rsid w:val="006E2E2E"/>
    <w:rsid w:val="006E3810"/>
    <w:rsid w:val="006E403F"/>
    <w:rsid w:val="006E6C45"/>
    <w:rsid w:val="006E6D06"/>
    <w:rsid w:val="006E6D56"/>
    <w:rsid w:val="006E78E6"/>
    <w:rsid w:val="006F0EBC"/>
    <w:rsid w:val="006F1515"/>
    <w:rsid w:val="006F18E4"/>
    <w:rsid w:val="006F202B"/>
    <w:rsid w:val="006F3531"/>
    <w:rsid w:val="006F466F"/>
    <w:rsid w:val="006F4A60"/>
    <w:rsid w:val="006F4D67"/>
    <w:rsid w:val="006F4E9F"/>
    <w:rsid w:val="006F548D"/>
    <w:rsid w:val="006F6231"/>
    <w:rsid w:val="006F6F81"/>
    <w:rsid w:val="006F7289"/>
    <w:rsid w:val="006F735E"/>
    <w:rsid w:val="006F7D6F"/>
    <w:rsid w:val="0070015E"/>
    <w:rsid w:val="00700224"/>
    <w:rsid w:val="00700BB7"/>
    <w:rsid w:val="00701142"/>
    <w:rsid w:val="007014A4"/>
    <w:rsid w:val="007017E3"/>
    <w:rsid w:val="00701A56"/>
    <w:rsid w:val="00701C0A"/>
    <w:rsid w:val="007023DF"/>
    <w:rsid w:val="00702C5E"/>
    <w:rsid w:val="00702E27"/>
    <w:rsid w:val="0070367C"/>
    <w:rsid w:val="007039E2"/>
    <w:rsid w:val="00704497"/>
    <w:rsid w:val="00705C23"/>
    <w:rsid w:val="007077E2"/>
    <w:rsid w:val="00710934"/>
    <w:rsid w:val="00710A37"/>
    <w:rsid w:val="00710E9A"/>
    <w:rsid w:val="0071107D"/>
    <w:rsid w:val="00711BA8"/>
    <w:rsid w:val="00711E2D"/>
    <w:rsid w:val="007120B6"/>
    <w:rsid w:val="0071333E"/>
    <w:rsid w:val="007135FD"/>
    <w:rsid w:val="00713711"/>
    <w:rsid w:val="0071443B"/>
    <w:rsid w:val="00714EFC"/>
    <w:rsid w:val="007150C8"/>
    <w:rsid w:val="007150D0"/>
    <w:rsid w:val="00715418"/>
    <w:rsid w:val="00715CEE"/>
    <w:rsid w:val="007164B5"/>
    <w:rsid w:val="00717187"/>
    <w:rsid w:val="007176A2"/>
    <w:rsid w:val="00722ECF"/>
    <w:rsid w:val="00723232"/>
    <w:rsid w:val="00723CA5"/>
    <w:rsid w:val="00723DE9"/>
    <w:rsid w:val="007240D3"/>
    <w:rsid w:val="007244BA"/>
    <w:rsid w:val="007245E2"/>
    <w:rsid w:val="00724637"/>
    <w:rsid w:val="00724D5E"/>
    <w:rsid w:val="007254A1"/>
    <w:rsid w:val="00725961"/>
    <w:rsid w:val="00725A47"/>
    <w:rsid w:val="0072636B"/>
    <w:rsid w:val="007266A7"/>
    <w:rsid w:val="00726C1A"/>
    <w:rsid w:val="0072752B"/>
    <w:rsid w:val="0072764A"/>
    <w:rsid w:val="00727ACF"/>
    <w:rsid w:val="00727E88"/>
    <w:rsid w:val="00730EC8"/>
    <w:rsid w:val="00731C7E"/>
    <w:rsid w:val="0073242D"/>
    <w:rsid w:val="00732518"/>
    <w:rsid w:val="00733625"/>
    <w:rsid w:val="00733999"/>
    <w:rsid w:val="00733DA9"/>
    <w:rsid w:val="00733DBE"/>
    <w:rsid w:val="00734264"/>
    <w:rsid w:val="00734459"/>
    <w:rsid w:val="00735AC9"/>
    <w:rsid w:val="00735FFE"/>
    <w:rsid w:val="0073632C"/>
    <w:rsid w:val="007369A3"/>
    <w:rsid w:val="007401F9"/>
    <w:rsid w:val="007413F5"/>
    <w:rsid w:val="00741492"/>
    <w:rsid w:val="00741EFD"/>
    <w:rsid w:val="007436B7"/>
    <w:rsid w:val="00744371"/>
    <w:rsid w:val="00745308"/>
    <w:rsid w:val="007456DA"/>
    <w:rsid w:val="00746372"/>
    <w:rsid w:val="007465B9"/>
    <w:rsid w:val="00746EB0"/>
    <w:rsid w:val="00747069"/>
    <w:rsid w:val="00750835"/>
    <w:rsid w:val="007512C8"/>
    <w:rsid w:val="00751495"/>
    <w:rsid w:val="0075268C"/>
    <w:rsid w:val="00752781"/>
    <w:rsid w:val="00754132"/>
    <w:rsid w:val="0075484D"/>
    <w:rsid w:val="00754E1F"/>
    <w:rsid w:val="00755221"/>
    <w:rsid w:val="007554AB"/>
    <w:rsid w:val="00755BDB"/>
    <w:rsid w:val="007562B1"/>
    <w:rsid w:val="00757071"/>
    <w:rsid w:val="00760AE9"/>
    <w:rsid w:val="00760C04"/>
    <w:rsid w:val="00763034"/>
    <w:rsid w:val="00763740"/>
    <w:rsid w:val="00763928"/>
    <w:rsid w:val="0076413A"/>
    <w:rsid w:val="00764192"/>
    <w:rsid w:val="00764D4E"/>
    <w:rsid w:val="00764E35"/>
    <w:rsid w:val="00764E55"/>
    <w:rsid w:val="00766363"/>
    <w:rsid w:val="007671F9"/>
    <w:rsid w:val="0076796D"/>
    <w:rsid w:val="00767A05"/>
    <w:rsid w:val="00770008"/>
    <w:rsid w:val="00770E45"/>
    <w:rsid w:val="007711BA"/>
    <w:rsid w:val="007720CC"/>
    <w:rsid w:val="007737AB"/>
    <w:rsid w:val="00773BF9"/>
    <w:rsid w:val="00774548"/>
    <w:rsid w:val="007749DC"/>
    <w:rsid w:val="00775894"/>
    <w:rsid w:val="00775F1A"/>
    <w:rsid w:val="00775F3A"/>
    <w:rsid w:val="00780AA3"/>
    <w:rsid w:val="0078106E"/>
    <w:rsid w:val="007826A8"/>
    <w:rsid w:val="00782B80"/>
    <w:rsid w:val="00783635"/>
    <w:rsid w:val="00785FC2"/>
    <w:rsid w:val="00786516"/>
    <w:rsid w:val="0078717F"/>
    <w:rsid w:val="00787CFB"/>
    <w:rsid w:val="00787EB4"/>
    <w:rsid w:val="0079021F"/>
    <w:rsid w:val="0079029B"/>
    <w:rsid w:val="007909E4"/>
    <w:rsid w:val="00790A60"/>
    <w:rsid w:val="00792848"/>
    <w:rsid w:val="007932D8"/>
    <w:rsid w:val="00793AB0"/>
    <w:rsid w:val="00793CFC"/>
    <w:rsid w:val="00794D68"/>
    <w:rsid w:val="007955D7"/>
    <w:rsid w:val="00796018"/>
    <w:rsid w:val="00797744"/>
    <w:rsid w:val="007A00AC"/>
    <w:rsid w:val="007A043D"/>
    <w:rsid w:val="007A0B4E"/>
    <w:rsid w:val="007A0C01"/>
    <w:rsid w:val="007A1636"/>
    <w:rsid w:val="007A1747"/>
    <w:rsid w:val="007A1BE7"/>
    <w:rsid w:val="007A2440"/>
    <w:rsid w:val="007A2C13"/>
    <w:rsid w:val="007A330B"/>
    <w:rsid w:val="007A393D"/>
    <w:rsid w:val="007A3C81"/>
    <w:rsid w:val="007A441C"/>
    <w:rsid w:val="007A48E4"/>
    <w:rsid w:val="007A5234"/>
    <w:rsid w:val="007A5784"/>
    <w:rsid w:val="007A5E4B"/>
    <w:rsid w:val="007A6E58"/>
    <w:rsid w:val="007A6EA1"/>
    <w:rsid w:val="007A7808"/>
    <w:rsid w:val="007B01B7"/>
    <w:rsid w:val="007B038A"/>
    <w:rsid w:val="007B0FE7"/>
    <w:rsid w:val="007B1315"/>
    <w:rsid w:val="007B17CC"/>
    <w:rsid w:val="007B1AB5"/>
    <w:rsid w:val="007B1BE0"/>
    <w:rsid w:val="007B23A9"/>
    <w:rsid w:val="007B25AB"/>
    <w:rsid w:val="007B26D0"/>
    <w:rsid w:val="007B2BCC"/>
    <w:rsid w:val="007B3FFE"/>
    <w:rsid w:val="007B435B"/>
    <w:rsid w:val="007B5102"/>
    <w:rsid w:val="007B56A0"/>
    <w:rsid w:val="007B5A5D"/>
    <w:rsid w:val="007B634C"/>
    <w:rsid w:val="007B639F"/>
    <w:rsid w:val="007B6B27"/>
    <w:rsid w:val="007B7D74"/>
    <w:rsid w:val="007B7E5C"/>
    <w:rsid w:val="007B7E7A"/>
    <w:rsid w:val="007C0937"/>
    <w:rsid w:val="007C09DB"/>
    <w:rsid w:val="007C14C5"/>
    <w:rsid w:val="007C24CC"/>
    <w:rsid w:val="007C2A64"/>
    <w:rsid w:val="007C2BFC"/>
    <w:rsid w:val="007C4F36"/>
    <w:rsid w:val="007C5234"/>
    <w:rsid w:val="007C556D"/>
    <w:rsid w:val="007C607B"/>
    <w:rsid w:val="007C61D7"/>
    <w:rsid w:val="007C67A2"/>
    <w:rsid w:val="007C6AA8"/>
    <w:rsid w:val="007C708F"/>
    <w:rsid w:val="007C74B4"/>
    <w:rsid w:val="007C7B00"/>
    <w:rsid w:val="007C7CF7"/>
    <w:rsid w:val="007C7E66"/>
    <w:rsid w:val="007D042D"/>
    <w:rsid w:val="007D0766"/>
    <w:rsid w:val="007D131F"/>
    <w:rsid w:val="007D1C71"/>
    <w:rsid w:val="007D1D52"/>
    <w:rsid w:val="007D28F7"/>
    <w:rsid w:val="007D34CD"/>
    <w:rsid w:val="007D4B34"/>
    <w:rsid w:val="007D4C00"/>
    <w:rsid w:val="007D559D"/>
    <w:rsid w:val="007D6797"/>
    <w:rsid w:val="007D75EB"/>
    <w:rsid w:val="007E023F"/>
    <w:rsid w:val="007E1A7E"/>
    <w:rsid w:val="007E25CD"/>
    <w:rsid w:val="007E2F9E"/>
    <w:rsid w:val="007E3B7D"/>
    <w:rsid w:val="007E3C5F"/>
    <w:rsid w:val="007E3F30"/>
    <w:rsid w:val="007E42C6"/>
    <w:rsid w:val="007E4F17"/>
    <w:rsid w:val="007E50CD"/>
    <w:rsid w:val="007E52C0"/>
    <w:rsid w:val="007E6FB3"/>
    <w:rsid w:val="007E795E"/>
    <w:rsid w:val="007F0C9C"/>
    <w:rsid w:val="007F0E18"/>
    <w:rsid w:val="007F14CA"/>
    <w:rsid w:val="007F1A84"/>
    <w:rsid w:val="007F1D25"/>
    <w:rsid w:val="007F200F"/>
    <w:rsid w:val="007F2951"/>
    <w:rsid w:val="007F4BEB"/>
    <w:rsid w:val="007F50EF"/>
    <w:rsid w:val="007F5422"/>
    <w:rsid w:val="007F6A0E"/>
    <w:rsid w:val="007F75E6"/>
    <w:rsid w:val="00802293"/>
    <w:rsid w:val="008045DD"/>
    <w:rsid w:val="00805457"/>
    <w:rsid w:val="00805937"/>
    <w:rsid w:val="008067A2"/>
    <w:rsid w:val="00807452"/>
    <w:rsid w:val="00807A6F"/>
    <w:rsid w:val="00807C75"/>
    <w:rsid w:val="00810749"/>
    <w:rsid w:val="00810C15"/>
    <w:rsid w:val="008137F8"/>
    <w:rsid w:val="0081479C"/>
    <w:rsid w:val="0081496C"/>
    <w:rsid w:val="00815855"/>
    <w:rsid w:val="008163DD"/>
    <w:rsid w:val="008173E4"/>
    <w:rsid w:val="00817664"/>
    <w:rsid w:val="0081774B"/>
    <w:rsid w:val="00817D35"/>
    <w:rsid w:val="00821DB4"/>
    <w:rsid w:val="008224B2"/>
    <w:rsid w:val="008228B9"/>
    <w:rsid w:val="00822BD4"/>
    <w:rsid w:val="00822F78"/>
    <w:rsid w:val="00823096"/>
    <w:rsid w:val="00823988"/>
    <w:rsid w:val="00823EE6"/>
    <w:rsid w:val="00823F16"/>
    <w:rsid w:val="008247AF"/>
    <w:rsid w:val="00825173"/>
    <w:rsid w:val="00825A6B"/>
    <w:rsid w:val="00826155"/>
    <w:rsid w:val="0082628F"/>
    <w:rsid w:val="0082670C"/>
    <w:rsid w:val="00830A71"/>
    <w:rsid w:val="00830FF6"/>
    <w:rsid w:val="00832324"/>
    <w:rsid w:val="008338D7"/>
    <w:rsid w:val="00833B9D"/>
    <w:rsid w:val="00834403"/>
    <w:rsid w:val="00834A15"/>
    <w:rsid w:val="008365A6"/>
    <w:rsid w:val="0083674D"/>
    <w:rsid w:val="00836B96"/>
    <w:rsid w:val="00837180"/>
    <w:rsid w:val="00843896"/>
    <w:rsid w:val="00844440"/>
    <w:rsid w:val="00844C4A"/>
    <w:rsid w:val="00844E14"/>
    <w:rsid w:val="0084560A"/>
    <w:rsid w:val="0084626B"/>
    <w:rsid w:val="00846371"/>
    <w:rsid w:val="00846A51"/>
    <w:rsid w:val="008476C5"/>
    <w:rsid w:val="00847BB5"/>
    <w:rsid w:val="00847FD0"/>
    <w:rsid w:val="008505E3"/>
    <w:rsid w:val="00850673"/>
    <w:rsid w:val="0085235C"/>
    <w:rsid w:val="008523E4"/>
    <w:rsid w:val="0085248C"/>
    <w:rsid w:val="0085283F"/>
    <w:rsid w:val="0085287D"/>
    <w:rsid w:val="0085356B"/>
    <w:rsid w:val="0085392E"/>
    <w:rsid w:val="008542C1"/>
    <w:rsid w:val="00854C37"/>
    <w:rsid w:val="00855E4B"/>
    <w:rsid w:val="00856195"/>
    <w:rsid w:val="00856575"/>
    <w:rsid w:val="008565ED"/>
    <w:rsid w:val="00856E04"/>
    <w:rsid w:val="00857670"/>
    <w:rsid w:val="00857B4A"/>
    <w:rsid w:val="008602F0"/>
    <w:rsid w:val="008607D1"/>
    <w:rsid w:val="0086185F"/>
    <w:rsid w:val="00861F50"/>
    <w:rsid w:val="00862DDD"/>
    <w:rsid w:val="0086319C"/>
    <w:rsid w:val="00864641"/>
    <w:rsid w:val="008648B3"/>
    <w:rsid w:val="00864BDB"/>
    <w:rsid w:val="00864FB0"/>
    <w:rsid w:val="008657D6"/>
    <w:rsid w:val="008662B9"/>
    <w:rsid w:val="0086638E"/>
    <w:rsid w:val="0086681B"/>
    <w:rsid w:val="00866B12"/>
    <w:rsid w:val="00866D5B"/>
    <w:rsid w:val="00867196"/>
    <w:rsid w:val="008671A3"/>
    <w:rsid w:val="008677BC"/>
    <w:rsid w:val="008700D9"/>
    <w:rsid w:val="00870D03"/>
    <w:rsid w:val="00872B9C"/>
    <w:rsid w:val="00872CD4"/>
    <w:rsid w:val="00873563"/>
    <w:rsid w:val="00873CAD"/>
    <w:rsid w:val="00873D27"/>
    <w:rsid w:val="0087558D"/>
    <w:rsid w:val="00876E41"/>
    <w:rsid w:val="00881542"/>
    <w:rsid w:val="00881AAF"/>
    <w:rsid w:val="00881E95"/>
    <w:rsid w:val="008827BD"/>
    <w:rsid w:val="00882BE9"/>
    <w:rsid w:val="008833D6"/>
    <w:rsid w:val="008834CD"/>
    <w:rsid w:val="00883D58"/>
    <w:rsid w:val="0088415C"/>
    <w:rsid w:val="00884229"/>
    <w:rsid w:val="0088463C"/>
    <w:rsid w:val="00884E7B"/>
    <w:rsid w:val="008858EB"/>
    <w:rsid w:val="00887727"/>
    <w:rsid w:val="00887C4A"/>
    <w:rsid w:val="008906B8"/>
    <w:rsid w:val="008916A3"/>
    <w:rsid w:val="008916A8"/>
    <w:rsid w:val="00891E82"/>
    <w:rsid w:val="0089248F"/>
    <w:rsid w:val="008928EA"/>
    <w:rsid w:val="00892CF2"/>
    <w:rsid w:val="0089404D"/>
    <w:rsid w:val="0089607A"/>
    <w:rsid w:val="0089749B"/>
    <w:rsid w:val="00897889"/>
    <w:rsid w:val="00897B56"/>
    <w:rsid w:val="00897D90"/>
    <w:rsid w:val="00897FCF"/>
    <w:rsid w:val="008A1A4F"/>
    <w:rsid w:val="008A1CCC"/>
    <w:rsid w:val="008A2580"/>
    <w:rsid w:val="008A3C21"/>
    <w:rsid w:val="008A431E"/>
    <w:rsid w:val="008A5446"/>
    <w:rsid w:val="008A565A"/>
    <w:rsid w:val="008A5792"/>
    <w:rsid w:val="008A5F1A"/>
    <w:rsid w:val="008A5FA3"/>
    <w:rsid w:val="008A60E1"/>
    <w:rsid w:val="008A6328"/>
    <w:rsid w:val="008A6746"/>
    <w:rsid w:val="008A6832"/>
    <w:rsid w:val="008A6EE3"/>
    <w:rsid w:val="008A7469"/>
    <w:rsid w:val="008B03D9"/>
    <w:rsid w:val="008B25F2"/>
    <w:rsid w:val="008B274C"/>
    <w:rsid w:val="008B3E2B"/>
    <w:rsid w:val="008B75F2"/>
    <w:rsid w:val="008C00A7"/>
    <w:rsid w:val="008C0B12"/>
    <w:rsid w:val="008C0FE2"/>
    <w:rsid w:val="008C1E1D"/>
    <w:rsid w:val="008C2213"/>
    <w:rsid w:val="008C23AC"/>
    <w:rsid w:val="008C2586"/>
    <w:rsid w:val="008C258F"/>
    <w:rsid w:val="008C2C91"/>
    <w:rsid w:val="008C31CC"/>
    <w:rsid w:val="008C3D1B"/>
    <w:rsid w:val="008C3DA6"/>
    <w:rsid w:val="008C3FF5"/>
    <w:rsid w:val="008C4A34"/>
    <w:rsid w:val="008C4F5B"/>
    <w:rsid w:val="008C4F89"/>
    <w:rsid w:val="008C517E"/>
    <w:rsid w:val="008C54F8"/>
    <w:rsid w:val="008C5A35"/>
    <w:rsid w:val="008C5B88"/>
    <w:rsid w:val="008C664F"/>
    <w:rsid w:val="008C7B13"/>
    <w:rsid w:val="008C7D92"/>
    <w:rsid w:val="008D0973"/>
    <w:rsid w:val="008D1038"/>
    <w:rsid w:val="008D173C"/>
    <w:rsid w:val="008D192B"/>
    <w:rsid w:val="008D273D"/>
    <w:rsid w:val="008D275C"/>
    <w:rsid w:val="008D2F31"/>
    <w:rsid w:val="008D3BB7"/>
    <w:rsid w:val="008D51BE"/>
    <w:rsid w:val="008D5C94"/>
    <w:rsid w:val="008D694F"/>
    <w:rsid w:val="008D6B42"/>
    <w:rsid w:val="008E0326"/>
    <w:rsid w:val="008E096A"/>
    <w:rsid w:val="008E1B58"/>
    <w:rsid w:val="008E3C3C"/>
    <w:rsid w:val="008E4176"/>
    <w:rsid w:val="008E4948"/>
    <w:rsid w:val="008E4B3F"/>
    <w:rsid w:val="008E4C2A"/>
    <w:rsid w:val="008E53A3"/>
    <w:rsid w:val="008E6C08"/>
    <w:rsid w:val="008E7024"/>
    <w:rsid w:val="008E76EE"/>
    <w:rsid w:val="008E78ED"/>
    <w:rsid w:val="008F0573"/>
    <w:rsid w:val="008F105B"/>
    <w:rsid w:val="008F1F99"/>
    <w:rsid w:val="008F26AF"/>
    <w:rsid w:val="008F2897"/>
    <w:rsid w:val="008F44E2"/>
    <w:rsid w:val="008F481A"/>
    <w:rsid w:val="008F6488"/>
    <w:rsid w:val="008F706E"/>
    <w:rsid w:val="008F73BA"/>
    <w:rsid w:val="008F77F2"/>
    <w:rsid w:val="008F792B"/>
    <w:rsid w:val="008F7DCC"/>
    <w:rsid w:val="009000F7"/>
    <w:rsid w:val="0090098C"/>
    <w:rsid w:val="00900A27"/>
    <w:rsid w:val="00901DCF"/>
    <w:rsid w:val="0090223B"/>
    <w:rsid w:val="00902CC6"/>
    <w:rsid w:val="00902F7F"/>
    <w:rsid w:val="00904060"/>
    <w:rsid w:val="0090448A"/>
    <w:rsid w:val="00905E12"/>
    <w:rsid w:val="0090692A"/>
    <w:rsid w:val="009071FE"/>
    <w:rsid w:val="009112D5"/>
    <w:rsid w:val="00911460"/>
    <w:rsid w:val="0091218A"/>
    <w:rsid w:val="0091262D"/>
    <w:rsid w:val="00912DAD"/>
    <w:rsid w:val="00912F5C"/>
    <w:rsid w:val="00913815"/>
    <w:rsid w:val="00915618"/>
    <w:rsid w:val="00915EEA"/>
    <w:rsid w:val="009161EA"/>
    <w:rsid w:val="009179A7"/>
    <w:rsid w:val="009208E3"/>
    <w:rsid w:val="0092110E"/>
    <w:rsid w:val="00921201"/>
    <w:rsid w:val="009217A1"/>
    <w:rsid w:val="00922319"/>
    <w:rsid w:val="00922C1D"/>
    <w:rsid w:val="009235A6"/>
    <w:rsid w:val="00923764"/>
    <w:rsid w:val="0092387F"/>
    <w:rsid w:val="00923C6B"/>
    <w:rsid w:val="00923D7F"/>
    <w:rsid w:val="00924B18"/>
    <w:rsid w:val="00924EA6"/>
    <w:rsid w:val="00925950"/>
    <w:rsid w:val="00926A0D"/>
    <w:rsid w:val="00927545"/>
    <w:rsid w:val="009275AA"/>
    <w:rsid w:val="009277D4"/>
    <w:rsid w:val="00927B53"/>
    <w:rsid w:val="00927F79"/>
    <w:rsid w:val="00930EFD"/>
    <w:rsid w:val="0093137A"/>
    <w:rsid w:val="00931599"/>
    <w:rsid w:val="00931C92"/>
    <w:rsid w:val="00931F52"/>
    <w:rsid w:val="009320C7"/>
    <w:rsid w:val="009320F9"/>
    <w:rsid w:val="00932920"/>
    <w:rsid w:val="00932AEE"/>
    <w:rsid w:val="00932B9D"/>
    <w:rsid w:val="009333FC"/>
    <w:rsid w:val="00933843"/>
    <w:rsid w:val="00933EFA"/>
    <w:rsid w:val="009343D0"/>
    <w:rsid w:val="00934711"/>
    <w:rsid w:val="00934F18"/>
    <w:rsid w:val="00935CED"/>
    <w:rsid w:val="00937130"/>
    <w:rsid w:val="00937587"/>
    <w:rsid w:val="00937E0C"/>
    <w:rsid w:val="00940786"/>
    <w:rsid w:val="0094137C"/>
    <w:rsid w:val="0094140A"/>
    <w:rsid w:val="00941AE6"/>
    <w:rsid w:val="00941D40"/>
    <w:rsid w:val="0094269E"/>
    <w:rsid w:val="00942A6B"/>
    <w:rsid w:val="00943360"/>
    <w:rsid w:val="00944054"/>
    <w:rsid w:val="009446EA"/>
    <w:rsid w:val="009448A8"/>
    <w:rsid w:val="00944CF4"/>
    <w:rsid w:val="00945144"/>
    <w:rsid w:val="009457CC"/>
    <w:rsid w:val="00945F59"/>
    <w:rsid w:val="00950ECC"/>
    <w:rsid w:val="009515BC"/>
    <w:rsid w:val="009532AC"/>
    <w:rsid w:val="009536AC"/>
    <w:rsid w:val="009539FA"/>
    <w:rsid w:val="00953C2D"/>
    <w:rsid w:val="009547B2"/>
    <w:rsid w:val="00955886"/>
    <w:rsid w:val="00955DAC"/>
    <w:rsid w:val="00955DC5"/>
    <w:rsid w:val="00955FD4"/>
    <w:rsid w:val="0096090A"/>
    <w:rsid w:val="009609B0"/>
    <w:rsid w:val="0096168E"/>
    <w:rsid w:val="00961AB2"/>
    <w:rsid w:val="00961B23"/>
    <w:rsid w:val="00961BF8"/>
    <w:rsid w:val="00962C54"/>
    <w:rsid w:val="00962EC8"/>
    <w:rsid w:val="00962F98"/>
    <w:rsid w:val="00962FA3"/>
    <w:rsid w:val="0096300E"/>
    <w:rsid w:val="0096348F"/>
    <w:rsid w:val="00963B15"/>
    <w:rsid w:val="00963FDF"/>
    <w:rsid w:val="00964798"/>
    <w:rsid w:val="009652E3"/>
    <w:rsid w:val="00966588"/>
    <w:rsid w:val="00966CEA"/>
    <w:rsid w:val="009676D5"/>
    <w:rsid w:val="00967BEF"/>
    <w:rsid w:val="0097001E"/>
    <w:rsid w:val="00971431"/>
    <w:rsid w:val="00971DD3"/>
    <w:rsid w:val="00971F78"/>
    <w:rsid w:val="00972BD8"/>
    <w:rsid w:val="00973199"/>
    <w:rsid w:val="009758F9"/>
    <w:rsid w:val="00975C0B"/>
    <w:rsid w:val="00975C98"/>
    <w:rsid w:val="00975F63"/>
    <w:rsid w:val="00976212"/>
    <w:rsid w:val="0097623C"/>
    <w:rsid w:val="00976FD4"/>
    <w:rsid w:val="00977B85"/>
    <w:rsid w:val="00977CB3"/>
    <w:rsid w:val="00980568"/>
    <w:rsid w:val="00981196"/>
    <w:rsid w:val="009814C9"/>
    <w:rsid w:val="009826C2"/>
    <w:rsid w:val="00982800"/>
    <w:rsid w:val="0098322F"/>
    <w:rsid w:val="0098325E"/>
    <w:rsid w:val="00983EEF"/>
    <w:rsid w:val="00983F48"/>
    <w:rsid w:val="00984A36"/>
    <w:rsid w:val="0098514D"/>
    <w:rsid w:val="00986350"/>
    <w:rsid w:val="00986A49"/>
    <w:rsid w:val="00987041"/>
    <w:rsid w:val="009872B0"/>
    <w:rsid w:val="00990E51"/>
    <w:rsid w:val="00991245"/>
    <w:rsid w:val="00991C6A"/>
    <w:rsid w:val="00992F99"/>
    <w:rsid w:val="00993129"/>
    <w:rsid w:val="009932D1"/>
    <w:rsid w:val="009966FA"/>
    <w:rsid w:val="00996AEF"/>
    <w:rsid w:val="00996B80"/>
    <w:rsid w:val="00997F94"/>
    <w:rsid w:val="009A12C9"/>
    <w:rsid w:val="009A1D47"/>
    <w:rsid w:val="009A202F"/>
    <w:rsid w:val="009A2245"/>
    <w:rsid w:val="009A272A"/>
    <w:rsid w:val="009A29E9"/>
    <w:rsid w:val="009A39B8"/>
    <w:rsid w:val="009A4AD3"/>
    <w:rsid w:val="009A5D04"/>
    <w:rsid w:val="009A5DA7"/>
    <w:rsid w:val="009A5DD1"/>
    <w:rsid w:val="009A5F73"/>
    <w:rsid w:val="009A5FCB"/>
    <w:rsid w:val="009A6340"/>
    <w:rsid w:val="009A6D27"/>
    <w:rsid w:val="009A6E43"/>
    <w:rsid w:val="009A720D"/>
    <w:rsid w:val="009A7B3A"/>
    <w:rsid w:val="009B0AE3"/>
    <w:rsid w:val="009B14D5"/>
    <w:rsid w:val="009B18A0"/>
    <w:rsid w:val="009B1C9D"/>
    <w:rsid w:val="009B1D61"/>
    <w:rsid w:val="009B2222"/>
    <w:rsid w:val="009B3456"/>
    <w:rsid w:val="009B526D"/>
    <w:rsid w:val="009B5CA2"/>
    <w:rsid w:val="009B63A0"/>
    <w:rsid w:val="009B6C83"/>
    <w:rsid w:val="009B74E6"/>
    <w:rsid w:val="009B7847"/>
    <w:rsid w:val="009B7A42"/>
    <w:rsid w:val="009B7C36"/>
    <w:rsid w:val="009C0A00"/>
    <w:rsid w:val="009C0A2B"/>
    <w:rsid w:val="009C2758"/>
    <w:rsid w:val="009C40DD"/>
    <w:rsid w:val="009C484D"/>
    <w:rsid w:val="009C582C"/>
    <w:rsid w:val="009C64FA"/>
    <w:rsid w:val="009C66BB"/>
    <w:rsid w:val="009C7C23"/>
    <w:rsid w:val="009D0330"/>
    <w:rsid w:val="009D0564"/>
    <w:rsid w:val="009D0B86"/>
    <w:rsid w:val="009D19E0"/>
    <w:rsid w:val="009D1D9D"/>
    <w:rsid w:val="009D20FB"/>
    <w:rsid w:val="009D3109"/>
    <w:rsid w:val="009D45FC"/>
    <w:rsid w:val="009D4BC5"/>
    <w:rsid w:val="009D4ED8"/>
    <w:rsid w:val="009D561D"/>
    <w:rsid w:val="009D593A"/>
    <w:rsid w:val="009D5AAE"/>
    <w:rsid w:val="009D5C71"/>
    <w:rsid w:val="009D6C94"/>
    <w:rsid w:val="009D7821"/>
    <w:rsid w:val="009D78F0"/>
    <w:rsid w:val="009D7AD8"/>
    <w:rsid w:val="009E0551"/>
    <w:rsid w:val="009E0A14"/>
    <w:rsid w:val="009E0F21"/>
    <w:rsid w:val="009E0FFC"/>
    <w:rsid w:val="009E12BF"/>
    <w:rsid w:val="009E1429"/>
    <w:rsid w:val="009E143E"/>
    <w:rsid w:val="009E2851"/>
    <w:rsid w:val="009E2BD2"/>
    <w:rsid w:val="009E2DD6"/>
    <w:rsid w:val="009E2E1E"/>
    <w:rsid w:val="009E2E1F"/>
    <w:rsid w:val="009E2F27"/>
    <w:rsid w:val="009E32E8"/>
    <w:rsid w:val="009E3723"/>
    <w:rsid w:val="009E4894"/>
    <w:rsid w:val="009E4F17"/>
    <w:rsid w:val="009E4F34"/>
    <w:rsid w:val="009E5A3C"/>
    <w:rsid w:val="009E5E9F"/>
    <w:rsid w:val="009E6093"/>
    <w:rsid w:val="009E6245"/>
    <w:rsid w:val="009E738B"/>
    <w:rsid w:val="009F00FE"/>
    <w:rsid w:val="009F06C5"/>
    <w:rsid w:val="009F13ED"/>
    <w:rsid w:val="009F1504"/>
    <w:rsid w:val="009F15BB"/>
    <w:rsid w:val="009F1AE6"/>
    <w:rsid w:val="009F4272"/>
    <w:rsid w:val="009F4972"/>
    <w:rsid w:val="009F4EA9"/>
    <w:rsid w:val="009F65F3"/>
    <w:rsid w:val="009F67FF"/>
    <w:rsid w:val="009F6BF2"/>
    <w:rsid w:val="00A0074C"/>
    <w:rsid w:val="00A02268"/>
    <w:rsid w:val="00A02608"/>
    <w:rsid w:val="00A02652"/>
    <w:rsid w:val="00A03B87"/>
    <w:rsid w:val="00A03D33"/>
    <w:rsid w:val="00A03EB0"/>
    <w:rsid w:val="00A0447F"/>
    <w:rsid w:val="00A04927"/>
    <w:rsid w:val="00A04B48"/>
    <w:rsid w:val="00A054F5"/>
    <w:rsid w:val="00A06856"/>
    <w:rsid w:val="00A07515"/>
    <w:rsid w:val="00A07754"/>
    <w:rsid w:val="00A078A3"/>
    <w:rsid w:val="00A07B90"/>
    <w:rsid w:val="00A1000B"/>
    <w:rsid w:val="00A10876"/>
    <w:rsid w:val="00A10E78"/>
    <w:rsid w:val="00A113D7"/>
    <w:rsid w:val="00A11DBE"/>
    <w:rsid w:val="00A11DEC"/>
    <w:rsid w:val="00A11FCF"/>
    <w:rsid w:val="00A126D7"/>
    <w:rsid w:val="00A13601"/>
    <w:rsid w:val="00A13965"/>
    <w:rsid w:val="00A14CD0"/>
    <w:rsid w:val="00A14FC3"/>
    <w:rsid w:val="00A1541D"/>
    <w:rsid w:val="00A168F3"/>
    <w:rsid w:val="00A16E1E"/>
    <w:rsid w:val="00A17E36"/>
    <w:rsid w:val="00A22A46"/>
    <w:rsid w:val="00A22FC6"/>
    <w:rsid w:val="00A23BCB"/>
    <w:rsid w:val="00A23D52"/>
    <w:rsid w:val="00A240BA"/>
    <w:rsid w:val="00A2422E"/>
    <w:rsid w:val="00A24838"/>
    <w:rsid w:val="00A2531C"/>
    <w:rsid w:val="00A26A54"/>
    <w:rsid w:val="00A2740B"/>
    <w:rsid w:val="00A2765A"/>
    <w:rsid w:val="00A279DD"/>
    <w:rsid w:val="00A3165C"/>
    <w:rsid w:val="00A31993"/>
    <w:rsid w:val="00A321CD"/>
    <w:rsid w:val="00A33BB0"/>
    <w:rsid w:val="00A371F2"/>
    <w:rsid w:val="00A374CB"/>
    <w:rsid w:val="00A3772D"/>
    <w:rsid w:val="00A37D3B"/>
    <w:rsid w:val="00A405AC"/>
    <w:rsid w:val="00A44182"/>
    <w:rsid w:val="00A44897"/>
    <w:rsid w:val="00A46FC5"/>
    <w:rsid w:val="00A47352"/>
    <w:rsid w:val="00A50871"/>
    <w:rsid w:val="00A5092D"/>
    <w:rsid w:val="00A51A4F"/>
    <w:rsid w:val="00A52BB2"/>
    <w:rsid w:val="00A52C02"/>
    <w:rsid w:val="00A536C8"/>
    <w:rsid w:val="00A538D4"/>
    <w:rsid w:val="00A540D1"/>
    <w:rsid w:val="00A5486E"/>
    <w:rsid w:val="00A55340"/>
    <w:rsid w:val="00A5609F"/>
    <w:rsid w:val="00A56E12"/>
    <w:rsid w:val="00A56FD4"/>
    <w:rsid w:val="00A57043"/>
    <w:rsid w:val="00A57613"/>
    <w:rsid w:val="00A57F1F"/>
    <w:rsid w:val="00A612A0"/>
    <w:rsid w:val="00A61D7E"/>
    <w:rsid w:val="00A62856"/>
    <w:rsid w:val="00A635E5"/>
    <w:rsid w:val="00A638D6"/>
    <w:rsid w:val="00A63DCE"/>
    <w:rsid w:val="00A6479B"/>
    <w:rsid w:val="00A652BA"/>
    <w:rsid w:val="00A65580"/>
    <w:rsid w:val="00A65E52"/>
    <w:rsid w:val="00A665DD"/>
    <w:rsid w:val="00A66A71"/>
    <w:rsid w:val="00A66F46"/>
    <w:rsid w:val="00A66FEE"/>
    <w:rsid w:val="00A67088"/>
    <w:rsid w:val="00A6743E"/>
    <w:rsid w:val="00A678D7"/>
    <w:rsid w:val="00A71661"/>
    <w:rsid w:val="00A718CC"/>
    <w:rsid w:val="00A72034"/>
    <w:rsid w:val="00A720F1"/>
    <w:rsid w:val="00A7228C"/>
    <w:rsid w:val="00A7281D"/>
    <w:rsid w:val="00A7349C"/>
    <w:rsid w:val="00A74110"/>
    <w:rsid w:val="00A74F9D"/>
    <w:rsid w:val="00A762DD"/>
    <w:rsid w:val="00A76E85"/>
    <w:rsid w:val="00A800BB"/>
    <w:rsid w:val="00A800D5"/>
    <w:rsid w:val="00A805BA"/>
    <w:rsid w:val="00A80A7D"/>
    <w:rsid w:val="00A8135D"/>
    <w:rsid w:val="00A81651"/>
    <w:rsid w:val="00A81703"/>
    <w:rsid w:val="00A81ED9"/>
    <w:rsid w:val="00A83FFC"/>
    <w:rsid w:val="00A841F7"/>
    <w:rsid w:val="00A8461B"/>
    <w:rsid w:val="00A84682"/>
    <w:rsid w:val="00A85B16"/>
    <w:rsid w:val="00A85D37"/>
    <w:rsid w:val="00A86135"/>
    <w:rsid w:val="00A86DEB"/>
    <w:rsid w:val="00A8755A"/>
    <w:rsid w:val="00A90043"/>
    <w:rsid w:val="00A90AD2"/>
    <w:rsid w:val="00A91095"/>
    <w:rsid w:val="00A91F03"/>
    <w:rsid w:val="00A9273D"/>
    <w:rsid w:val="00A938C3"/>
    <w:rsid w:val="00A93E0E"/>
    <w:rsid w:val="00A94CB2"/>
    <w:rsid w:val="00A94D55"/>
    <w:rsid w:val="00A95643"/>
    <w:rsid w:val="00A95B96"/>
    <w:rsid w:val="00A962B4"/>
    <w:rsid w:val="00A963A9"/>
    <w:rsid w:val="00A96476"/>
    <w:rsid w:val="00A96558"/>
    <w:rsid w:val="00A96F83"/>
    <w:rsid w:val="00A9754E"/>
    <w:rsid w:val="00A97FFA"/>
    <w:rsid w:val="00AA1263"/>
    <w:rsid w:val="00AA1379"/>
    <w:rsid w:val="00AA1BF1"/>
    <w:rsid w:val="00AA3444"/>
    <w:rsid w:val="00AA47A2"/>
    <w:rsid w:val="00AA489F"/>
    <w:rsid w:val="00AA4BC4"/>
    <w:rsid w:val="00AA6714"/>
    <w:rsid w:val="00AA6989"/>
    <w:rsid w:val="00AA6BAC"/>
    <w:rsid w:val="00AA70AF"/>
    <w:rsid w:val="00AA74AC"/>
    <w:rsid w:val="00AB0643"/>
    <w:rsid w:val="00AB1AC2"/>
    <w:rsid w:val="00AB200B"/>
    <w:rsid w:val="00AB2961"/>
    <w:rsid w:val="00AB6146"/>
    <w:rsid w:val="00AB6D87"/>
    <w:rsid w:val="00AB6EE9"/>
    <w:rsid w:val="00AB6F3A"/>
    <w:rsid w:val="00AB74BB"/>
    <w:rsid w:val="00AB7920"/>
    <w:rsid w:val="00AB7BAD"/>
    <w:rsid w:val="00AB7C5A"/>
    <w:rsid w:val="00AC0011"/>
    <w:rsid w:val="00AC044B"/>
    <w:rsid w:val="00AC0AA7"/>
    <w:rsid w:val="00AC148F"/>
    <w:rsid w:val="00AC14BD"/>
    <w:rsid w:val="00AC17AD"/>
    <w:rsid w:val="00AC1861"/>
    <w:rsid w:val="00AC2AC1"/>
    <w:rsid w:val="00AC2C94"/>
    <w:rsid w:val="00AC333A"/>
    <w:rsid w:val="00AC3E9F"/>
    <w:rsid w:val="00AC46D8"/>
    <w:rsid w:val="00AC4A12"/>
    <w:rsid w:val="00AC5869"/>
    <w:rsid w:val="00AC65F5"/>
    <w:rsid w:val="00AC68AB"/>
    <w:rsid w:val="00AD06F6"/>
    <w:rsid w:val="00AD073F"/>
    <w:rsid w:val="00AD0C32"/>
    <w:rsid w:val="00AD13AD"/>
    <w:rsid w:val="00AD1465"/>
    <w:rsid w:val="00AD2996"/>
    <w:rsid w:val="00AD2ACF"/>
    <w:rsid w:val="00AD3D21"/>
    <w:rsid w:val="00AD498E"/>
    <w:rsid w:val="00AD4D76"/>
    <w:rsid w:val="00AD5098"/>
    <w:rsid w:val="00AD5204"/>
    <w:rsid w:val="00AD539C"/>
    <w:rsid w:val="00AD5469"/>
    <w:rsid w:val="00AD579E"/>
    <w:rsid w:val="00AD5CC3"/>
    <w:rsid w:val="00AD5D5D"/>
    <w:rsid w:val="00AD660E"/>
    <w:rsid w:val="00AD6759"/>
    <w:rsid w:val="00AD6C03"/>
    <w:rsid w:val="00AD6F0D"/>
    <w:rsid w:val="00AD7BB8"/>
    <w:rsid w:val="00AE00B3"/>
    <w:rsid w:val="00AE00E3"/>
    <w:rsid w:val="00AE02FC"/>
    <w:rsid w:val="00AE0806"/>
    <w:rsid w:val="00AE1820"/>
    <w:rsid w:val="00AE3567"/>
    <w:rsid w:val="00AE3F4F"/>
    <w:rsid w:val="00AE48BB"/>
    <w:rsid w:val="00AE5F12"/>
    <w:rsid w:val="00AE5F95"/>
    <w:rsid w:val="00AE6940"/>
    <w:rsid w:val="00AE69F2"/>
    <w:rsid w:val="00AE7594"/>
    <w:rsid w:val="00AE7EE6"/>
    <w:rsid w:val="00AF0766"/>
    <w:rsid w:val="00AF2AA5"/>
    <w:rsid w:val="00AF2CEB"/>
    <w:rsid w:val="00AF2FCC"/>
    <w:rsid w:val="00AF3271"/>
    <w:rsid w:val="00AF3587"/>
    <w:rsid w:val="00AF371D"/>
    <w:rsid w:val="00AF3BA7"/>
    <w:rsid w:val="00AF3E83"/>
    <w:rsid w:val="00AF5C36"/>
    <w:rsid w:val="00AF5FAE"/>
    <w:rsid w:val="00AF67E2"/>
    <w:rsid w:val="00AF6FF1"/>
    <w:rsid w:val="00AF744B"/>
    <w:rsid w:val="00B000C4"/>
    <w:rsid w:val="00B0049E"/>
    <w:rsid w:val="00B00D76"/>
    <w:rsid w:val="00B0101B"/>
    <w:rsid w:val="00B01375"/>
    <w:rsid w:val="00B0138B"/>
    <w:rsid w:val="00B02991"/>
    <w:rsid w:val="00B032DC"/>
    <w:rsid w:val="00B033C1"/>
    <w:rsid w:val="00B03757"/>
    <w:rsid w:val="00B03A7D"/>
    <w:rsid w:val="00B04689"/>
    <w:rsid w:val="00B04760"/>
    <w:rsid w:val="00B0499E"/>
    <w:rsid w:val="00B05769"/>
    <w:rsid w:val="00B05FFF"/>
    <w:rsid w:val="00B06189"/>
    <w:rsid w:val="00B06D36"/>
    <w:rsid w:val="00B07CDA"/>
    <w:rsid w:val="00B07DB5"/>
    <w:rsid w:val="00B105E5"/>
    <w:rsid w:val="00B11F13"/>
    <w:rsid w:val="00B1208E"/>
    <w:rsid w:val="00B12F5F"/>
    <w:rsid w:val="00B13268"/>
    <w:rsid w:val="00B14736"/>
    <w:rsid w:val="00B1477B"/>
    <w:rsid w:val="00B16174"/>
    <w:rsid w:val="00B17A20"/>
    <w:rsid w:val="00B17CC8"/>
    <w:rsid w:val="00B203D9"/>
    <w:rsid w:val="00B20D29"/>
    <w:rsid w:val="00B214EE"/>
    <w:rsid w:val="00B2152E"/>
    <w:rsid w:val="00B226FC"/>
    <w:rsid w:val="00B23E1B"/>
    <w:rsid w:val="00B2410F"/>
    <w:rsid w:val="00B24AC5"/>
    <w:rsid w:val="00B2570C"/>
    <w:rsid w:val="00B2679B"/>
    <w:rsid w:val="00B268E1"/>
    <w:rsid w:val="00B26D54"/>
    <w:rsid w:val="00B27BA3"/>
    <w:rsid w:val="00B30E72"/>
    <w:rsid w:val="00B31198"/>
    <w:rsid w:val="00B31286"/>
    <w:rsid w:val="00B31A49"/>
    <w:rsid w:val="00B3279B"/>
    <w:rsid w:val="00B328B0"/>
    <w:rsid w:val="00B33336"/>
    <w:rsid w:val="00B3354E"/>
    <w:rsid w:val="00B35636"/>
    <w:rsid w:val="00B35C0B"/>
    <w:rsid w:val="00B37F6C"/>
    <w:rsid w:val="00B4085F"/>
    <w:rsid w:val="00B40C0B"/>
    <w:rsid w:val="00B418E8"/>
    <w:rsid w:val="00B419D9"/>
    <w:rsid w:val="00B423BF"/>
    <w:rsid w:val="00B42A9D"/>
    <w:rsid w:val="00B42FB3"/>
    <w:rsid w:val="00B430C8"/>
    <w:rsid w:val="00B43463"/>
    <w:rsid w:val="00B4376E"/>
    <w:rsid w:val="00B44DA8"/>
    <w:rsid w:val="00B4519E"/>
    <w:rsid w:val="00B45CC3"/>
    <w:rsid w:val="00B46BBB"/>
    <w:rsid w:val="00B47351"/>
    <w:rsid w:val="00B50C62"/>
    <w:rsid w:val="00B51345"/>
    <w:rsid w:val="00B51393"/>
    <w:rsid w:val="00B51824"/>
    <w:rsid w:val="00B526CD"/>
    <w:rsid w:val="00B5284D"/>
    <w:rsid w:val="00B53004"/>
    <w:rsid w:val="00B539F7"/>
    <w:rsid w:val="00B552D2"/>
    <w:rsid w:val="00B56DDA"/>
    <w:rsid w:val="00B5764F"/>
    <w:rsid w:val="00B57F9D"/>
    <w:rsid w:val="00B60735"/>
    <w:rsid w:val="00B60946"/>
    <w:rsid w:val="00B60BE4"/>
    <w:rsid w:val="00B611E8"/>
    <w:rsid w:val="00B63C30"/>
    <w:rsid w:val="00B65A3E"/>
    <w:rsid w:val="00B65A49"/>
    <w:rsid w:val="00B65C8F"/>
    <w:rsid w:val="00B65EFB"/>
    <w:rsid w:val="00B663BC"/>
    <w:rsid w:val="00B66560"/>
    <w:rsid w:val="00B67C55"/>
    <w:rsid w:val="00B701D1"/>
    <w:rsid w:val="00B70FE3"/>
    <w:rsid w:val="00B71668"/>
    <w:rsid w:val="00B71FE6"/>
    <w:rsid w:val="00B720CD"/>
    <w:rsid w:val="00B7316C"/>
    <w:rsid w:val="00B737BC"/>
    <w:rsid w:val="00B75040"/>
    <w:rsid w:val="00B75636"/>
    <w:rsid w:val="00B75BED"/>
    <w:rsid w:val="00B76150"/>
    <w:rsid w:val="00B76397"/>
    <w:rsid w:val="00B76FBA"/>
    <w:rsid w:val="00B7785B"/>
    <w:rsid w:val="00B80764"/>
    <w:rsid w:val="00B80E9D"/>
    <w:rsid w:val="00B8104F"/>
    <w:rsid w:val="00B810C4"/>
    <w:rsid w:val="00B8198A"/>
    <w:rsid w:val="00B81D43"/>
    <w:rsid w:val="00B827E6"/>
    <w:rsid w:val="00B8340B"/>
    <w:rsid w:val="00B83C31"/>
    <w:rsid w:val="00B83FF8"/>
    <w:rsid w:val="00B8443B"/>
    <w:rsid w:val="00B845B9"/>
    <w:rsid w:val="00B84FB2"/>
    <w:rsid w:val="00B8584A"/>
    <w:rsid w:val="00B85A94"/>
    <w:rsid w:val="00B86DAD"/>
    <w:rsid w:val="00B86ECF"/>
    <w:rsid w:val="00B87632"/>
    <w:rsid w:val="00B90ACA"/>
    <w:rsid w:val="00B91752"/>
    <w:rsid w:val="00B91941"/>
    <w:rsid w:val="00B93833"/>
    <w:rsid w:val="00B9386B"/>
    <w:rsid w:val="00B94170"/>
    <w:rsid w:val="00B949BB"/>
    <w:rsid w:val="00B96526"/>
    <w:rsid w:val="00B97805"/>
    <w:rsid w:val="00BA0021"/>
    <w:rsid w:val="00BA0C39"/>
    <w:rsid w:val="00BA10CF"/>
    <w:rsid w:val="00BA1AD5"/>
    <w:rsid w:val="00BA266E"/>
    <w:rsid w:val="00BA601B"/>
    <w:rsid w:val="00BA60C7"/>
    <w:rsid w:val="00BA6681"/>
    <w:rsid w:val="00BB0917"/>
    <w:rsid w:val="00BB0B3A"/>
    <w:rsid w:val="00BB185C"/>
    <w:rsid w:val="00BB25B9"/>
    <w:rsid w:val="00BB2ED2"/>
    <w:rsid w:val="00BB4E69"/>
    <w:rsid w:val="00BB4FDF"/>
    <w:rsid w:val="00BB5BFC"/>
    <w:rsid w:val="00BB6623"/>
    <w:rsid w:val="00BB6783"/>
    <w:rsid w:val="00BB6C55"/>
    <w:rsid w:val="00BB6CC2"/>
    <w:rsid w:val="00BC02F7"/>
    <w:rsid w:val="00BC1088"/>
    <w:rsid w:val="00BC149E"/>
    <w:rsid w:val="00BC20A2"/>
    <w:rsid w:val="00BC2E76"/>
    <w:rsid w:val="00BC33F9"/>
    <w:rsid w:val="00BC35B6"/>
    <w:rsid w:val="00BC3DE7"/>
    <w:rsid w:val="00BC4237"/>
    <w:rsid w:val="00BC4583"/>
    <w:rsid w:val="00BC4CC0"/>
    <w:rsid w:val="00BC57F6"/>
    <w:rsid w:val="00BC5E2F"/>
    <w:rsid w:val="00BC62CB"/>
    <w:rsid w:val="00BC69EC"/>
    <w:rsid w:val="00BC7DA3"/>
    <w:rsid w:val="00BD0B6B"/>
    <w:rsid w:val="00BD0BCA"/>
    <w:rsid w:val="00BD1290"/>
    <w:rsid w:val="00BD1413"/>
    <w:rsid w:val="00BD1F7C"/>
    <w:rsid w:val="00BD240D"/>
    <w:rsid w:val="00BD27AC"/>
    <w:rsid w:val="00BD30C5"/>
    <w:rsid w:val="00BD44A4"/>
    <w:rsid w:val="00BD4CEC"/>
    <w:rsid w:val="00BD572B"/>
    <w:rsid w:val="00BD5FDC"/>
    <w:rsid w:val="00BD6192"/>
    <w:rsid w:val="00BD6B5F"/>
    <w:rsid w:val="00BD714D"/>
    <w:rsid w:val="00BD76DC"/>
    <w:rsid w:val="00BD78C3"/>
    <w:rsid w:val="00BD7AAD"/>
    <w:rsid w:val="00BE0196"/>
    <w:rsid w:val="00BE200A"/>
    <w:rsid w:val="00BE2182"/>
    <w:rsid w:val="00BE2DC2"/>
    <w:rsid w:val="00BE3B63"/>
    <w:rsid w:val="00BE3F6B"/>
    <w:rsid w:val="00BE42BD"/>
    <w:rsid w:val="00BE5235"/>
    <w:rsid w:val="00BE58C0"/>
    <w:rsid w:val="00BE5975"/>
    <w:rsid w:val="00BE616D"/>
    <w:rsid w:val="00BE694B"/>
    <w:rsid w:val="00BE6F55"/>
    <w:rsid w:val="00BE7125"/>
    <w:rsid w:val="00BE7E2E"/>
    <w:rsid w:val="00BF129F"/>
    <w:rsid w:val="00BF2F7E"/>
    <w:rsid w:val="00BF30D3"/>
    <w:rsid w:val="00BF335E"/>
    <w:rsid w:val="00BF38FB"/>
    <w:rsid w:val="00BF3D02"/>
    <w:rsid w:val="00BF3F1E"/>
    <w:rsid w:val="00BF3F8C"/>
    <w:rsid w:val="00BF41DC"/>
    <w:rsid w:val="00BF5225"/>
    <w:rsid w:val="00BF5350"/>
    <w:rsid w:val="00BF58FA"/>
    <w:rsid w:val="00BF5BF0"/>
    <w:rsid w:val="00BF650A"/>
    <w:rsid w:val="00BF70F3"/>
    <w:rsid w:val="00C006E6"/>
    <w:rsid w:val="00C00B00"/>
    <w:rsid w:val="00C00FF0"/>
    <w:rsid w:val="00C01B43"/>
    <w:rsid w:val="00C0212D"/>
    <w:rsid w:val="00C0223D"/>
    <w:rsid w:val="00C02DF8"/>
    <w:rsid w:val="00C02FC0"/>
    <w:rsid w:val="00C037E3"/>
    <w:rsid w:val="00C05325"/>
    <w:rsid w:val="00C072DC"/>
    <w:rsid w:val="00C10BE7"/>
    <w:rsid w:val="00C122F9"/>
    <w:rsid w:val="00C128E7"/>
    <w:rsid w:val="00C12F76"/>
    <w:rsid w:val="00C139A3"/>
    <w:rsid w:val="00C13BD9"/>
    <w:rsid w:val="00C13BF7"/>
    <w:rsid w:val="00C1621D"/>
    <w:rsid w:val="00C16FCB"/>
    <w:rsid w:val="00C17240"/>
    <w:rsid w:val="00C172B3"/>
    <w:rsid w:val="00C174A8"/>
    <w:rsid w:val="00C17A86"/>
    <w:rsid w:val="00C2013C"/>
    <w:rsid w:val="00C20EBC"/>
    <w:rsid w:val="00C20F2D"/>
    <w:rsid w:val="00C215D6"/>
    <w:rsid w:val="00C22D33"/>
    <w:rsid w:val="00C2332A"/>
    <w:rsid w:val="00C23D31"/>
    <w:rsid w:val="00C24460"/>
    <w:rsid w:val="00C24911"/>
    <w:rsid w:val="00C24BA1"/>
    <w:rsid w:val="00C2505D"/>
    <w:rsid w:val="00C25618"/>
    <w:rsid w:val="00C2579B"/>
    <w:rsid w:val="00C25EF6"/>
    <w:rsid w:val="00C26A54"/>
    <w:rsid w:val="00C26B36"/>
    <w:rsid w:val="00C27BBD"/>
    <w:rsid w:val="00C27C5A"/>
    <w:rsid w:val="00C27EC7"/>
    <w:rsid w:val="00C30736"/>
    <w:rsid w:val="00C30920"/>
    <w:rsid w:val="00C31214"/>
    <w:rsid w:val="00C315E7"/>
    <w:rsid w:val="00C316EC"/>
    <w:rsid w:val="00C3295F"/>
    <w:rsid w:val="00C34607"/>
    <w:rsid w:val="00C3508C"/>
    <w:rsid w:val="00C35E54"/>
    <w:rsid w:val="00C35F58"/>
    <w:rsid w:val="00C3661C"/>
    <w:rsid w:val="00C36BF7"/>
    <w:rsid w:val="00C3731A"/>
    <w:rsid w:val="00C4009C"/>
    <w:rsid w:val="00C407F7"/>
    <w:rsid w:val="00C40E18"/>
    <w:rsid w:val="00C40F37"/>
    <w:rsid w:val="00C41578"/>
    <w:rsid w:val="00C419A2"/>
    <w:rsid w:val="00C42D75"/>
    <w:rsid w:val="00C433A8"/>
    <w:rsid w:val="00C45DE0"/>
    <w:rsid w:val="00C463DB"/>
    <w:rsid w:val="00C4651E"/>
    <w:rsid w:val="00C47087"/>
    <w:rsid w:val="00C4730E"/>
    <w:rsid w:val="00C50078"/>
    <w:rsid w:val="00C50B98"/>
    <w:rsid w:val="00C510AF"/>
    <w:rsid w:val="00C51612"/>
    <w:rsid w:val="00C51992"/>
    <w:rsid w:val="00C5471E"/>
    <w:rsid w:val="00C55217"/>
    <w:rsid w:val="00C55258"/>
    <w:rsid w:val="00C555F2"/>
    <w:rsid w:val="00C55CDD"/>
    <w:rsid w:val="00C55E9C"/>
    <w:rsid w:val="00C56C91"/>
    <w:rsid w:val="00C56E67"/>
    <w:rsid w:val="00C57361"/>
    <w:rsid w:val="00C57F85"/>
    <w:rsid w:val="00C60639"/>
    <w:rsid w:val="00C60897"/>
    <w:rsid w:val="00C60FCF"/>
    <w:rsid w:val="00C634B7"/>
    <w:rsid w:val="00C64D1D"/>
    <w:rsid w:val="00C65C76"/>
    <w:rsid w:val="00C65FA1"/>
    <w:rsid w:val="00C665A4"/>
    <w:rsid w:val="00C671D0"/>
    <w:rsid w:val="00C70FA3"/>
    <w:rsid w:val="00C716F7"/>
    <w:rsid w:val="00C7225F"/>
    <w:rsid w:val="00C731CE"/>
    <w:rsid w:val="00C737D5"/>
    <w:rsid w:val="00C7387F"/>
    <w:rsid w:val="00C73CBA"/>
    <w:rsid w:val="00C740BA"/>
    <w:rsid w:val="00C74950"/>
    <w:rsid w:val="00C7644B"/>
    <w:rsid w:val="00C764E1"/>
    <w:rsid w:val="00C77433"/>
    <w:rsid w:val="00C776EC"/>
    <w:rsid w:val="00C7782C"/>
    <w:rsid w:val="00C8148C"/>
    <w:rsid w:val="00C81808"/>
    <w:rsid w:val="00C81B9B"/>
    <w:rsid w:val="00C8203C"/>
    <w:rsid w:val="00C834BB"/>
    <w:rsid w:val="00C83A45"/>
    <w:rsid w:val="00C83E2F"/>
    <w:rsid w:val="00C84209"/>
    <w:rsid w:val="00C850DB"/>
    <w:rsid w:val="00C8520C"/>
    <w:rsid w:val="00C859E4"/>
    <w:rsid w:val="00C85C0E"/>
    <w:rsid w:val="00C860AA"/>
    <w:rsid w:val="00C86127"/>
    <w:rsid w:val="00C8719E"/>
    <w:rsid w:val="00C910F5"/>
    <w:rsid w:val="00C914EC"/>
    <w:rsid w:val="00C91542"/>
    <w:rsid w:val="00C92452"/>
    <w:rsid w:val="00C93188"/>
    <w:rsid w:val="00C9432C"/>
    <w:rsid w:val="00C94F71"/>
    <w:rsid w:val="00C955EE"/>
    <w:rsid w:val="00C96607"/>
    <w:rsid w:val="00C9694E"/>
    <w:rsid w:val="00C9708C"/>
    <w:rsid w:val="00C97558"/>
    <w:rsid w:val="00C97F22"/>
    <w:rsid w:val="00CA0D4D"/>
    <w:rsid w:val="00CA0F1C"/>
    <w:rsid w:val="00CA0F79"/>
    <w:rsid w:val="00CA1246"/>
    <w:rsid w:val="00CA1D80"/>
    <w:rsid w:val="00CA250F"/>
    <w:rsid w:val="00CA2EE8"/>
    <w:rsid w:val="00CA53D1"/>
    <w:rsid w:val="00CA570A"/>
    <w:rsid w:val="00CA5FB1"/>
    <w:rsid w:val="00CA7666"/>
    <w:rsid w:val="00CA798D"/>
    <w:rsid w:val="00CB015F"/>
    <w:rsid w:val="00CB19DF"/>
    <w:rsid w:val="00CB1BE2"/>
    <w:rsid w:val="00CB1D1C"/>
    <w:rsid w:val="00CB33AE"/>
    <w:rsid w:val="00CB4371"/>
    <w:rsid w:val="00CB5956"/>
    <w:rsid w:val="00CB6A59"/>
    <w:rsid w:val="00CB6F5A"/>
    <w:rsid w:val="00CB7204"/>
    <w:rsid w:val="00CB76CF"/>
    <w:rsid w:val="00CB7AF4"/>
    <w:rsid w:val="00CC0A82"/>
    <w:rsid w:val="00CC0DB5"/>
    <w:rsid w:val="00CC147C"/>
    <w:rsid w:val="00CC1FC2"/>
    <w:rsid w:val="00CC3199"/>
    <w:rsid w:val="00CC3E89"/>
    <w:rsid w:val="00CC444D"/>
    <w:rsid w:val="00CC5078"/>
    <w:rsid w:val="00CC5973"/>
    <w:rsid w:val="00CC5F71"/>
    <w:rsid w:val="00CC78F1"/>
    <w:rsid w:val="00CC7AB3"/>
    <w:rsid w:val="00CD012F"/>
    <w:rsid w:val="00CD0FB3"/>
    <w:rsid w:val="00CD0FED"/>
    <w:rsid w:val="00CD170A"/>
    <w:rsid w:val="00CD1ECD"/>
    <w:rsid w:val="00CD31E8"/>
    <w:rsid w:val="00CD41DC"/>
    <w:rsid w:val="00CD434D"/>
    <w:rsid w:val="00CD442C"/>
    <w:rsid w:val="00CD4C4D"/>
    <w:rsid w:val="00CD4D3F"/>
    <w:rsid w:val="00CD6393"/>
    <w:rsid w:val="00CD69B6"/>
    <w:rsid w:val="00CD7762"/>
    <w:rsid w:val="00CD7BB3"/>
    <w:rsid w:val="00CD7CDD"/>
    <w:rsid w:val="00CE0995"/>
    <w:rsid w:val="00CE0DB9"/>
    <w:rsid w:val="00CE0F9C"/>
    <w:rsid w:val="00CE119D"/>
    <w:rsid w:val="00CE17A6"/>
    <w:rsid w:val="00CE1ECF"/>
    <w:rsid w:val="00CE2BDC"/>
    <w:rsid w:val="00CE2E36"/>
    <w:rsid w:val="00CE38B0"/>
    <w:rsid w:val="00CE3F40"/>
    <w:rsid w:val="00CE5AFB"/>
    <w:rsid w:val="00CE5E88"/>
    <w:rsid w:val="00CE654C"/>
    <w:rsid w:val="00CE6BAB"/>
    <w:rsid w:val="00CE7D58"/>
    <w:rsid w:val="00CF014F"/>
    <w:rsid w:val="00CF0A61"/>
    <w:rsid w:val="00CF21BB"/>
    <w:rsid w:val="00CF3474"/>
    <w:rsid w:val="00CF35DA"/>
    <w:rsid w:val="00CF4A01"/>
    <w:rsid w:val="00CF61BB"/>
    <w:rsid w:val="00CF7C19"/>
    <w:rsid w:val="00CF7F22"/>
    <w:rsid w:val="00D0064A"/>
    <w:rsid w:val="00D00916"/>
    <w:rsid w:val="00D00C16"/>
    <w:rsid w:val="00D016E3"/>
    <w:rsid w:val="00D0256E"/>
    <w:rsid w:val="00D025CD"/>
    <w:rsid w:val="00D02783"/>
    <w:rsid w:val="00D03768"/>
    <w:rsid w:val="00D038A2"/>
    <w:rsid w:val="00D03A7E"/>
    <w:rsid w:val="00D03B6C"/>
    <w:rsid w:val="00D03CCC"/>
    <w:rsid w:val="00D040E8"/>
    <w:rsid w:val="00D0418C"/>
    <w:rsid w:val="00D047EB"/>
    <w:rsid w:val="00D05772"/>
    <w:rsid w:val="00D06A6C"/>
    <w:rsid w:val="00D0783F"/>
    <w:rsid w:val="00D105BB"/>
    <w:rsid w:val="00D1068A"/>
    <w:rsid w:val="00D111D4"/>
    <w:rsid w:val="00D12991"/>
    <w:rsid w:val="00D12F8A"/>
    <w:rsid w:val="00D130A3"/>
    <w:rsid w:val="00D13282"/>
    <w:rsid w:val="00D154BE"/>
    <w:rsid w:val="00D15BFD"/>
    <w:rsid w:val="00D15D01"/>
    <w:rsid w:val="00D218A4"/>
    <w:rsid w:val="00D222AA"/>
    <w:rsid w:val="00D23755"/>
    <w:rsid w:val="00D242DF"/>
    <w:rsid w:val="00D24E72"/>
    <w:rsid w:val="00D25640"/>
    <w:rsid w:val="00D25D99"/>
    <w:rsid w:val="00D25EC3"/>
    <w:rsid w:val="00D262F7"/>
    <w:rsid w:val="00D301BA"/>
    <w:rsid w:val="00D30816"/>
    <w:rsid w:val="00D308BD"/>
    <w:rsid w:val="00D3117F"/>
    <w:rsid w:val="00D31943"/>
    <w:rsid w:val="00D33C28"/>
    <w:rsid w:val="00D33F70"/>
    <w:rsid w:val="00D34832"/>
    <w:rsid w:val="00D3513C"/>
    <w:rsid w:val="00D35966"/>
    <w:rsid w:val="00D3647D"/>
    <w:rsid w:val="00D364B1"/>
    <w:rsid w:val="00D41A24"/>
    <w:rsid w:val="00D41BE3"/>
    <w:rsid w:val="00D42554"/>
    <w:rsid w:val="00D42BB3"/>
    <w:rsid w:val="00D4337A"/>
    <w:rsid w:val="00D44CA4"/>
    <w:rsid w:val="00D45C8A"/>
    <w:rsid w:val="00D46C14"/>
    <w:rsid w:val="00D4704D"/>
    <w:rsid w:val="00D475D5"/>
    <w:rsid w:val="00D47A4B"/>
    <w:rsid w:val="00D51608"/>
    <w:rsid w:val="00D526A1"/>
    <w:rsid w:val="00D533E9"/>
    <w:rsid w:val="00D5455A"/>
    <w:rsid w:val="00D54C27"/>
    <w:rsid w:val="00D54C98"/>
    <w:rsid w:val="00D5512B"/>
    <w:rsid w:val="00D5521C"/>
    <w:rsid w:val="00D5585D"/>
    <w:rsid w:val="00D55BF2"/>
    <w:rsid w:val="00D55F8C"/>
    <w:rsid w:val="00D55F8E"/>
    <w:rsid w:val="00D5661A"/>
    <w:rsid w:val="00D57444"/>
    <w:rsid w:val="00D6091C"/>
    <w:rsid w:val="00D60C10"/>
    <w:rsid w:val="00D6154D"/>
    <w:rsid w:val="00D62846"/>
    <w:rsid w:val="00D62C07"/>
    <w:rsid w:val="00D64757"/>
    <w:rsid w:val="00D64B1C"/>
    <w:rsid w:val="00D65D91"/>
    <w:rsid w:val="00D66511"/>
    <w:rsid w:val="00D670F6"/>
    <w:rsid w:val="00D7051C"/>
    <w:rsid w:val="00D709EF"/>
    <w:rsid w:val="00D711BD"/>
    <w:rsid w:val="00D71823"/>
    <w:rsid w:val="00D71FA6"/>
    <w:rsid w:val="00D73BEE"/>
    <w:rsid w:val="00D74340"/>
    <w:rsid w:val="00D75200"/>
    <w:rsid w:val="00D76E97"/>
    <w:rsid w:val="00D77003"/>
    <w:rsid w:val="00D77B2A"/>
    <w:rsid w:val="00D8070E"/>
    <w:rsid w:val="00D80F81"/>
    <w:rsid w:val="00D813FE"/>
    <w:rsid w:val="00D82BFD"/>
    <w:rsid w:val="00D82E09"/>
    <w:rsid w:val="00D84767"/>
    <w:rsid w:val="00D84E84"/>
    <w:rsid w:val="00D854B0"/>
    <w:rsid w:val="00D855D7"/>
    <w:rsid w:val="00D85BAF"/>
    <w:rsid w:val="00D8653E"/>
    <w:rsid w:val="00D86D3C"/>
    <w:rsid w:val="00D87603"/>
    <w:rsid w:val="00D877A8"/>
    <w:rsid w:val="00D87A9F"/>
    <w:rsid w:val="00D90843"/>
    <w:rsid w:val="00D90B91"/>
    <w:rsid w:val="00D90D1E"/>
    <w:rsid w:val="00D9123F"/>
    <w:rsid w:val="00D91B77"/>
    <w:rsid w:val="00D91C12"/>
    <w:rsid w:val="00D9236E"/>
    <w:rsid w:val="00D9249D"/>
    <w:rsid w:val="00D93670"/>
    <w:rsid w:val="00D939EE"/>
    <w:rsid w:val="00D94518"/>
    <w:rsid w:val="00D94A95"/>
    <w:rsid w:val="00D950B3"/>
    <w:rsid w:val="00D96478"/>
    <w:rsid w:val="00D9693B"/>
    <w:rsid w:val="00DA008E"/>
    <w:rsid w:val="00DA03FA"/>
    <w:rsid w:val="00DA1284"/>
    <w:rsid w:val="00DA19DE"/>
    <w:rsid w:val="00DA1A20"/>
    <w:rsid w:val="00DA1A2B"/>
    <w:rsid w:val="00DA1CEE"/>
    <w:rsid w:val="00DA1CF7"/>
    <w:rsid w:val="00DA2CFE"/>
    <w:rsid w:val="00DA323E"/>
    <w:rsid w:val="00DB06BE"/>
    <w:rsid w:val="00DB0EF2"/>
    <w:rsid w:val="00DB0FE7"/>
    <w:rsid w:val="00DB1078"/>
    <w:rsid w:val="00DB17F7"/>
    <w:rsid w:val="00DB1A43"/>
    <w:rsid w:val="00DB1B09"/>
    <w:rsid w:val="00DB20B5"/>
    <w:rsid w:val="00DB253E"/>
    <w:rsid w:val="00DB3668"/>
    <w:rsid w:val="00DB49D3"/>
    <w:rsid w:val="00DB4F2E"/>
    <w:rsid w:val="00DB5E55"/>
    <w:rsid w:val="00DB604C"/>
    <w:rsid w:val="00DB76AF"/>
    <w:rsid w:val="00DC004F"/>
    <w:rsid w:val="00DC04AF"/>
    <w:rsid w:val="00DC05CD"/>
    <w:rsid w:val="00DC0A9E"/>
    <w:rsid w:val="00DC2153"/>
    <w:rsid w:val="00DC2465"/>
    <w:rsid w:val="00DC28BD"/>
    <w:rsid w:val="00DC34D9"/>
    <w:rsid w:val="00DC36E6"/>
    <w:rsid w:val="00DC36E7"/>
    <w:rsid w:val="00DC4B70"/>
    <w:rsid w:val="00DC520A"/>
    <w:rsid w:val="00DC56B8"/>
    <w:rsid w:val="00DC5A3C"/>
    <w:rsid w:val="00DC6F70"/>
    <w:rsid w:val="00DC76B3"/>
    <w:rsid w:val="00DC7FED"/>
    <w:rsid w:val="00DC7FFB"/>
    <w:rsid w:val="00DD09A3"/>
    <w:rsid w:val="00DD0AD9"/>
    <w:rsid w:val="00DD1349"/>
    <w:rsid w:val="00DD1433"/>
    <w:rsid w:val="00DD1A54"/>
    <w:rsid w:val="00DD1EF4"/>
    <w:rsid w:val="00DD28CD"/>
    <w:rsid w:val="00DD3315"/>
    <w:rsid w:val="00DD3CDD"/>
    <w:rsid w:val="00DD3E29"/>
    <w:rsid w:val="00DD41F6"/>
    <w:rsid w:val="00DD437B"/>
    <w:rsid w:val="00DD46A3"/>
    <w:rsid w:val="00DD582D"/>
    <w:rsid w:val="00DD59AE"/>
    <w:rsid w:val="00DD5E65"/>
    <w:rsid w:val="00DD6033"/>
    <w:rsid w:val="00DD6E5F"/>
    <w:rsid w:val="00DD6ED0"/>
    <w:rsid w:val="00DD7166"/>
    <w:rsid w:val="00DD79CF"/>
    <w:rsid w:val="00DE012C"/>
    <w:rsid w:val="00DE085A"/>
    <w:rsid w:val="00DE0AA9"/>
    <w:rsid w:val="00DE2782"/>
    <w:rsid w:val="00DE31A6"/>
    <w:rsid w:val="00DE37BC"/>
    <w:rsid w:val="00DE4097"/>
    <w:rsid w:val="00DE4806"/>
    <w:rsid w:val="00DE4A6A"/>
    <w:rsid w:val="00DE4C1C"/>
    <w:rsid w:val="00DE4E48"/>
    <w:rsid w:val="00DE51A2"/>
    <w:rsid w:val="00DE5906"/>
    <w:rsid w:val="00DE5928"/>
    <w:rsid w:val="00DE67D5"/>
    <w:rsid w:val="00DE7222"/>
    <w:rsid w:val="00DF2CF0"/>
    <w:rsid w:val="00DF5B25"/>
    <w:rsid w:val="00DF5D14"/>
    <w:rsid w:val="00DF6C18"/>
    <w:rsid w:val="00DF709C"/>
    <w:rsid w:val="00DF714B"/>
    <w:rsid w:val="00DF7237"/>
    <w:rsid w:val="00DF734E"/>
    <w:rsid w:val="00DF7B17"/>
    <w:rsid w:val="00DF7C77"/>
    <w:rsid w:val="00E002A8"/>
    <w:rsid w:val="00E008AB"/>
    <w:rsid w:val="00E008DD"/>
    <w:rsid w:val="00E00EB8"/>
    <w:rsid w:val="00E01B6E"/>
    <w:rsid w:val="00E02C45"/>
    <w:rsid w:val="00E02E9F"/>
    <w:rsid w:val="00E043E1"/>
    <w:rsid w:val="00E0451A"/>
    <w:rsid w:val="00E045E8"/>
    <w:rsid w:val="00E051E3"/>
    <w:rsid w:val="00E0545B"/>
    <w:rsid w:val="00E054A1"/>
    <w:rsid w:val="00E0632C"/>
    <w:rsid w:val="00E07C8E"/>
    <w:rsid w:val="00E07FA7"/>
    <w:rsid w:val="00E10E1A"/>
    <w:rsid w:val="00E117D5"/>
    <w:rsid w:val="00E12C0C"/>
    <w:rsid w:val="00E13AC2"/>
    <w:rsid w:val="00E14161"/>
    <w:rsid w:val="00E144CB"/>
    <w:rsid w:val="00E14F5D"/>
    <w:rsid w:val="00E16FB0"/>
    <w:rsid w:val="00E17350"/>
    <w:rsid w:val="00E211BA"/>
    <w:rsid w:val="00E21B66"/>
    <w:rsid w:val="00E220AF"/>
    <w:rsid w:val="00E22157"/>
    <w:rsid w:val="00E25146"/>
    <w:rsid w:val="00E253ED"/>
    <w:rsid w:val="00E25967"/>
    <w:rsid w:val="00E2743C"/>
    <w:rsid w:val="00E2778A"/>
    <w:rsid w:val="00E27B41"/>
    <w:rsid w:val="00E30444"/>
    <w:rsid w:val="00E3091C"/>
    <w:rsid w:val="00E30F22"/>
    <w:rsid w:val="00E31681"/>
    <w:rsid w:val="00E3191F"/>
    <w:rsid w:val="00E31B22"/>
    <w:rsid w:val="00E3234D"/>
    <w:rsid w:val="00E32BA8"/>
    <w:rsid w:val="00E3394E"/>
    <w:rsid w:val="00E3511C"/>
    <w:rsid w:val="00E3556D"/>
    <w:rsid w:val="00E35830"/>
    <w:rsid w:val="00E37614"/>
    <w:rsid w:val="00E40381"/>
    <w:rsid w:val="00E405C9"/>
    <w:rsid w:val="00E405D3"/>
    <w:rsid w:val="00E40FA9"/>
    <w:rsid w:val="00E410AC"/>
    <w:rsid w:val="00E41283"/>
    <w:rsid w:val="00E41A5D"/>
    <w:rsid w:val="00E42A1E"/>
    <w:rsid w:val="00E43304"/>
    <w:rsid w:val="00E43D09"/>
    <w:rsid w:val="00E43DBE"/>
    <w:rsid w:val="00E44101"/>
    <w:rsid w:val="00E442BF"/>
    <w:rsid w:val="00E4485D"/>
    <w:rsid w:val="00E4617A"/>
    <w:rsid w:val="00E46452"/>
    <w:rsid w:val="00E478D4"/>
    <w:rsid w:val="00E51A77"/>
    <w:rsid w:val="00E51CFE"/>
    <w:rsid w:val="00E51DEA"/>
    <w:rsid w:val="00E51FE4"/>
    <w:rsid w:val="00E5696F"/>
    <w:rsid w:val="00E56BAA"/>
    <w:rsid w:val="00E57B9F"/>
    <w:rsid w:val="00E57C0E"/>
    <w:rsid w:val="00E60273"/>
    <w:rsid w:val="00E60711"/>
    <w:rsid w:val="00E61168"/>
    <w:rsid w:val="00E611DC"/>
    <w:rsid w:val="00E62796"/>
    <w:rsid w:val="00E628B7"/>
    <w:rsid w:val="00E632E1"/>
    <w:rsid w:val="00E6587D"/>
    <w:rsid w:val="00E65939"/>
    <w:rsid w:val="00E65B17"/>
    <w:rsid w:val="00E65F9A"/>
    <w:rsid w:val="00E66982"/>
    <w:rsid w:val="00E670AD"/>
    <w:rsid w:val="00E678AD"/>
    <w:rsid w:val="00E67E2F"/>
    <w:rsid w:val="00E70A1F"/>
    <w:rsid w:val="00E71394"/>
    <w:rsid w:val="00E71C4C"/>
    <w:rsid w:val="00E72249"/>
    <w:rsid w:val="00E7316B"/>
    <w:rsid w:val="00E73EE2"/>
    <w:rsid w:val="00E7402E"/>
    <w:rsid w:val="00E75634"/>
    <w:rsid w:val="00E762EE"/>
    <w:rsid w:val="00E762EF"/>
    <w:rsid w:val="00E7666A"/>
    <w:rsid w:val="00E76F37"/>
    <w:rsid w:val="00E77C96"/>
    <w:rsid w:val="00E8177E"/>
    <w:rsid w:val="00E8259D"/>
    <w:rsid w:val="00E829F4"/>
    <w:rsid w:val="00E834B5"/>
    <w:rsid w:val="00E83A2B"/>
    <w:rsid w:val="00E83EC2"/>
    <w:rsid w:val="00E8452C"/>
    <w:rsid w:val="00E8566F"/>
    <w:rsid w:val="00E858B6"/>
    <w:rsid w:val="00E85C39"/>
    <w:rsid w:val="00E90773"/>
    <w:rsid w:val="00E91AD7"/>
    <w:rsid w:val="00E91C55"/>
    <w:rsid w:val="00E92A77"/>
    <w:rsid w:val="00E92A92"/>
    <w:rsid w:val="00E92EFD"/>
    <w:rsid w:val="00E9333D"/>
    <w:rsid w:val="00E9512C"/>
    <w:rsid w:val="00E9529A"/>
    <w:rsid w:val="00E954AB"/>
    <w:rsid w:val="00E959CA"/>
    <w:rsid w:val="00E96BB9"/>
    <w:rsid w:val="00E97157"/>
    <w:rsid w:val="00E97285"/>
    <w:rsid w:val="00E977C4"/>
    <w:rsid w:val="00EA123D"/>
    <w:rsid w:val="00EA14EF"/>
    <w:rsid w:val="00EA2689"/>
    <w:rsid w:val="00EA35E7"/>
    <w:rsid w:val="00EA3718"/>
    <w:rsid w:val="00EA407D"/>
    <w:rsid w:val="00EA4C6E"/>
    <w:rsid w:val="00EA4CD6"/>
    <w:rsid w:val="00EA67F8"/>
    <w:rsid w:val="00EA6F81"/>
    <w:rsid w:val="00EA75C2"/>
    <w:rsid w:val="00EB40EB"/>
    <w:rsid w:val="00EB4566"/>
    <w:rsid w:val="00EB4B8B"/>
    <w:rsid w:val="00EB55B4"/>
    <w:rsid w:val="00EB60DE"/>
    <w:rsid w:val="00EB61F7"/>
    <w:rsid w:val="00EB62B2"/>
    <w:rsid w:val="00EB62FF"/>
    <w:rsid w:val="00EB6A13"/>
    <w:rsid w:val="00EB6A60"/>
    <w:rsid w:val="00EB71D2"/>
    <w:rsid w:val="00EB7447"/>
    <w:rsid w:val="00EB74C8"/>
    <w:rsid w:val="00EB7568"/>
    <w:rsid w:val="00EB7858"/>
    <w:rsid w:val="00EB79D7"/>
    <w:rsid w:val="00EB79D9"/>
    <w:rsid w:val="00EC0211"/>
    <w:rsid w:val="00EC08BE"/>
    <w:rsid w:val="00EC1805"/>
    <w:rsid w:val="00EC42F5"/>
    <w:rsid w:val="00EC5173"/>
    <w:rsid w:val="00EC594E"/>
    <w:rsid w:val="00EC6859"/>
    <w:rsid w:val="00EC689A"/>
    <w:rsid w:val="00EC68E6"/>
    <w:rsid w:val="00ED045D"/>
    <w:rsid w:val="00ED064D"/>
    <w:rsid w:val="00ED0FC7"/>
    <w:rsid w:val="00ED1206"/>
    <w:rsid w:val="00ED1734"/>
    <w:rsid w:val="00ED1883"/>
    <w:rsid w:val="00ED1946"/>
    <w:rsid w:val="00ED276A"/>
    <w:rsid w:val="00ED31A7"/>
    <w:rsid w:val="00ED3838"/>
    <w:rsid w:val="00ED4D9F"/>
    <w:rsid w:val="00ED6D74"/>
    <w:rsid w:val="00ED6F33"/>
    <w:rsid w:val="00ED7898"/>
    <w:rsid w:val="00ED7BF7"/>
    <w:rsid w:val="00EE017D"/>
    <w:rsid w:val="00EE05C2"/>
    <w:rsid w:val="00EE0E28"/>
    <w:rsid w:val="00EE15BD"/>
    <w:rsid w:val="00EE1895"/>
    <w:rsid w:val="00EE1DC7"/>
    <w:rsid w:val="00EE1EB1"/>
    <w:rsid w:val="00EE25CE"/>
    <w:rsid w:val="00EE3222"/>
    <w:rsid w:val="00EE39BB"/>
    <w:rsid w:val="00EE4013"/>
    <w:rsid w:val="00EE51B5"/>
    <w:rsid w:val="00EE58B7"/>
    <w:rsid w:val="00EE5EAF"/>
    <w:rsid w:val="00EE60CB"/>
    <w:rsid w:val="00EE6A41"/>
    <w:rsid w:val="00EE74D3"/>
    <w:rsid w:val="00EF04DE"/>
    <w:rsid w:val="00EF05A8"/>
    <w:rsid w:val="00EF0CC0"/>
    <w:rsid w:val="00EF17FB"/>
    <w:rsid w:val="00EF2934"/>
    <w:rsid w:val="00EF3413"/>
    <w:rsid w:val="00EF5F45"/>
    <w:rsid w:val="00EF6583"/>
    <w:rsid w:val="00EF76A3"/>
    <w:rsid w:val="00F011E3"/>
    <w:rsid w:val="00F013C5"/>
    <w:rsid w:val="00F02A3D"/>
    <w:rsid w:val="00F030EE"/>
    <w:rsid w:val="00F04092"/>
    <w:rsid w:val="00F04458"/>
    <w:rsid w:val="00F05070"/>
    <w:rsid w:val="00F05386"/>
    <w:rsid w:val="00F05E89"/>
    <w:rsid w:val="00F06AB5"/>
    <w:rsid w:val="00F06E0D"/>
    <w:rsid w:val="00F07630"/>
    <w:rsid w:val="00F07903"/>
    <w:rsid w:val="00F07E27"/>
    <w:rsid w:val="00F10168"/>
    <w:rsid w:val="00F10AD3"/>
    <w:rsid w:val="00F1184D"/>
    <w:rsid w:val="00F119BE"/>
    <w:rsid w:val="00F12984"/>
    <w:rsid w:val="00F12CE1"/>
    <w:rsid w:val="00F13354"/>
    <w:rsid w:val="00F13900"/>
    <w:rsid w:val="00F1403A"/>
    <w:rsid w:val="00F14575"/>
    <w:rsid w:val="00F1468D"/>
    <w:rsid w:val="00F148EA"/>
    <w:rsid w:val="00F15A82"/>
    <w:rsid w:val="00F16697"/>
    <w:rsid w:val="00F21C22"/>
    <w:rsid w:val="00F21CE9"/>
    <w:rsid w:val="00F2297F"/>
    <w:rsid w:val="00F23724"/>
    <w:rsid w:val="00F23846"/>
    <w:rsid w:val="00F2414D"/>
    <w:rsid w:val="00F25E7B"/>
    <w:rsid w:val="00F27002"/>
    <w:rsid w:val="00F30741"/>
    <w:rsid w:val="00F316B8"/>
    <w:rsid w:val="00F3193A"/>
    <w:rsid w:val="00F31A8D"/>
    <w:rsid w:val="00F3267F"/>
    <w:rsid w:val="00F32B80"/>
    <w:rsid w:val="00F330E7"/>
    <w:rsid w:val="00F3399A"/>
    <w:rsid w:val="00F33B4D"/>
    <w:rsid w:val="00F34979"/>
    <w:rsid w:val="00F34C6D"/>
    <w:rsid w:val="00F34D85"/>
    <w:rsid w:val="00F35169"/>
    <w:rsid w:val="00F355C6"/>
    <w:rsid w:val="00F35935"/>
    <w:rsid w:val="00F363CC"/>
    <w:rsid w:val="00F36942"/>
    <w:rsid w:val="00F40482"/>
    <w:rsid w:val="00F41BBE"/>
    <w:rsid w:val="00F423B9"/>
    <w:rsid w:val="00F4298B"/>
    <w:rsid w:val="00F43124"/>
    <w:rsid w:val="00F43ECE"/>
    <w:rsid w:val="00F443A5"/>
    <w:rsid w:val="00F447C6"/>
    <w:rsid w:val="00F45786"/>
    <w:rsid w:val="00F46D9D"/>
    <w:rsid w:val="00F4716A"/>
    <w:rsid w:val="00F47A44"/>
    <w:rsid w:val="00F5064A"/>
    <w:rsid w:val="00F507D4"/>
    <w:rsid w:val="00F511FE"/>
    <w:rsid w:val="00F5135C"/>
    <w:rsid w:val="00F51C44"/>
    <w:rsid w:val="00F52C99"/>
    <w:rsid w:val="00F52D41"/>
    <w:rsid w:val="00F5310E"/>
    <w:rsid w:val="00F54B86"/>
    <w:rsid w:val="00F56637"/>
    <w:rsid w:val="00F566D1"/>
    <w:rsid w:val="00F572D5"/>
    <w:rsid w:val="00F57924"/>
    <w:rsid w:val="00F57DAE"/>
    <w:rsid w:val="00F57F1C"/>
    <w:rsid w:val="00F6102D"/>
    <w:rsid w:val="00F627E5"/>
    <w:rsid w:val="00F636DC"/>
    <w:rsid w:val="00F640D0"/>
    <w:rsid w:val="00F64E1D"/>
    <w:rsid w:val="00F662F9"/>
    <w:rsid w:val="00F6648B"/>
    <w:rsid w:val="00F669FE"/>
    <w:rsid w:val="00F66FF7"/>
    <w:rsid w:val="00F67CDB"/>
    <w:rsid w:val="00F7014F"/>
    <w:rsid w:val="00F70241"/>
    <w:rsid w:val="00F712BA"/>
    <w:rsid w:val="00F71B88"/>
    <w:rsid w:val="00F71C39"/>
    <w:rsid w:val="00F7286F"/>
    <w:rsid w:val="00F742A5"/>
    <w:rsid w:val="00F744C5"/>
    <w:rsid w:val="00F74F56"/>
    <w:rsid w:val="00F75087"/>
    <w:rsid w:val="00F759A8"/>
    <w:rsid w:val="00F75A64"/>
    <w:rsid w:val="00F762EA"/>
    <w:rsid w:val="00F765D6"/>
    <w:rsid w:val="00F771FF"/>
    <w:rsid w:val="00F802E2"/>
    <w:rsid w:val="00F811C8"/>
    <w:rsid w:val="00F8345A"/>
    <w:rsid w:val="00F842E2"/>
    <w:rsid w:val="00F849B3"/>
    <w:rsid w:val="00F84A90"/>
    <w:rsid w:val="00F85A62"/>
    <w:rsid w:val="00F85EA0"/>
    <w:rsid w:val="00F86722"/>
    <w:rsid w:val="00F871B9"/>
    <w:rsid w:val="00F87B1D"/>
    <w:rsid w:val="00F87DA3"/>
    <w:rsid w:val="00F904DC"/>
    <w:rsid w:val="00F90A94"/>
    <w:rsid w:val="00F90B6D"/>
    <w:rsid w:val="00F90C5D"/>
    <w:rsid w:val="00F93075"/>
    <w:rsid w:val="00F936B0"/>
    <w:rsid w:val="00F939AB"/>
    <w:rsid w:val="00F93A4B"/>
    <w:rsid w:val="00F94248"/>
    <w:rsid w:val="00F9429B"/>
    <w:rsid w:val="00F94586"/>
    <w:rsid w:val="00F9597D"/>
    <w:rsid w:val="00F95BB4"/>
    <w:rsid w:val="00F95C7C"/>
    <w:rsid w:val="00F960D5"/>
    <w:rsid w:val="00F96937"/>
    <w:rsid w:val="00FA0329"/>
    <w:rsid w:val="00FA074E"/>
    <w:rsid w:val="00FA09DB"/>
    <w:rsid w:val="00FA1076"/>
    <w:rsid w:val="00FA12FC"/>
    <w:rsid w:val="00FA157D"/>
    <w:rsid w:val="00FA178A"/>
    <w:rsid w:val="00FA1BC8"/>
    <w:rsid w:val="00FA317E"/>
    <w:rsid w:val="00FA31F8"/>
    <w:rsid w:val="00FA376C"/>
    <w:rsid w:val="00FA37FF"/>
    <w:rsid w:val="00FA3B98"/>
    <w:rsid w:val="00FA3E57"/>
    <w:rsid w:val="00FA4434"/>
    <w:rsid w:val="00FA4878"/>
    <w:rsid w:val="00FA4C8B"/>
    <w:rsid w:val="00FA5072"/>
    <w:rsid w:val="00FA5AB0"/>
    <w:rsid w:val="00FA5CBD"/>
    <w:rsid w:val="00FA6100"/>
    <w:rsid w:val="00FA6173"/>
    <w:rsid w:val="00FA65D2"/>
    <w:rsid w:val="00FA6A88"/>
    <w:rsid w:val="00FA6F4C"/>
    <w:rsid w:val="00FA75AF"/>
    <w:rsid w:val="00FA779A"/>
    <w:rsid w:val="00FA7CFE"/>
    <w:rsid w:val="00FA7F4E"/>
    <w:rsid w:val="00FB058C"/>
    <w:rsid w:val="00FB114F"/>
    <w:rsid w:val="00FB198F"/>
    <w:rsid w:val="00FB211A"/>
    <w:rsid w:val="00FB277F"/>
    <w:rsid w:val="00FB27BF"/>
    <w:rsid w:val="00FB31A7"/>
    <w:rsid w:val="00FB3AC5"/>
    <w:rsid w:val="00FB3C4F"/>
    <w:rsid w:val="00FB4066"/>
    <w:rsid w:val="00FB40E8"/>
    <w:rsid w:val="00FB4927"/>
    <w:rsid w:val="00FB744C"/>
    <w:rsid w:val="00FC0C9F"/>
    <w:rsid w:val="00FC137F"/>
    <w:rsid w:val="00FC23D8"/>
    <w:rsid w:val="00FC2924"/>
    <w:rsid w:val="00FC3213"/>
    <w:rsid w:val="00FC326D"/>
    <w:rsid w:val="00FC3AA3"/>
    <w:rsid w:val="00FC43F7"/>
    <w:rsid w:val="00FC562F"/>
    <w:rsid w:val="00FC5764"/>
    <w:rsid w:val="00FC6380"/>
    <w:rsid w:val="00FC66DE"/>
    <w:rsid w:val="00FC66EB"/>
    <w:rsid w:val="00FC75E1"/>
    <w:rsid w:val="00FD0AD6"/>
    <w:rsid w:val="00FD1164"/>
    <w:rsid w:val="00FD128F"/>
    <w:rsid w:val="00FD1599"/>
    <w:rsid w:val="00FD1E1C"/>
    <w:rsid w:val="00FD247C"/>
    <w:rsid w:val="00FD26EC"/>
    <w:rsid w:val="00FD3124"/>
    <w:rsid w:val="00FD3255"/>
    <w:rsid w:val="00FD347C"/>
    <w:rsid w:val="00FD4B42"/>
    <w:rsid w:val="00FD4B5A"/>
    <w:rsid w:val="00FD4F65"/>
    <w:rsid w:val="00FD5541"/>
    <w:rsid w:val="00FD5810"/>
    <w:rsid w:val="00FD7326"/>
    <w:rsid w:val="00FD7ABC"/>
    <w:rsid w:val="00FE0061"/>
    <w:rsid w:val="00FE0FCE"/>
    <w:rsid w:val="00FE1009"/>
    <w:rsid w:val="00FE1164"/>
    <w:rsid w:val="00FE12C8"/>
    <w:rsid w:val="00FE1342"/>
    <w:rsid w:val="00FE238F"/>
    <w:rsid w:val="00FE32FF"/>
    <w:rsid w:val="00FE3A8B"/>
    <w:rsid w:val="00FE3C58"/>
    <w:rsid w:val="00FE3DE1"/>
    <w:rsid w:val="00FE3FBB"/>
    <w:rsid w:val="00FE43B6"/>
    <w:rsid w:val="00FE463A"/>
    <w:rsid w:val="00FE46FE"/>
    <w:rsid w:val="00FE5AEE"/>
    <w:rsid w:val="00FE6E4A"/>
    <w:rsid w:val="00FE7F45"/>
    <w:rsid w:val="00FF0CC1"/>
    <w:rsid w:val="00FF229F"/>
    <w:rsid w:val="00FF242F"/>
    <w:rsid w:val="00FF309F"/>
    <w:rsid w:val="00FF41C2"/>
    <w:rsid w:val="00FF4307"/>
    <w:rsid w:val="00FF45BB"/>
    <w:rsid w:val="00FF4910"/>
    <w:rsid w:val="00FF4D56"/>
    <w:rsid w:val="00FF51B2"/>
    <w:rsid w:val="00FF6894"/>
    <w:rsid w:val="00FF6F69"/>
    <w:rsid w:val="00FF715C"/>
    <w:rsid w:val="00FF717D"/>
    <w:rsid w:val="00FF7420"/>
    <w:rsid w:val="00FF7A03"/>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512CF"/>
    <w:rPr>
      <w:sz w:val="24"/>
      <w:szCs w:val="24"/>
      <w:lang w:eastAsia="ja-JP"/>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512CF"/>
    <w:rPr>
      <w:rFonts w:cs="Times New Roman"/>
      <w:color w:val="0000FF"/>
      <w:u w:val="single"/>
    </w:rPr>
  </w:style>
  <w:style w:type="character" w:customStyle="1" w:styleId="apple-converted-space">
    <w:name w:val="apple-converted-space"/>
    <w:uiPriority w:val="99"/>
    <w:rsid w:val="005512CF"/>
  </w:style>
  <w:style w:type="paragraph" w:styleId="FootnoteText">
    <w:name w:val="footnote text"/>
    <w:basedOn w:val="Normal"/>
    <w:link w:val="FootnoteTextChar1"/>
    <w:uiPriority w:val="99"/>
    <w:rsid w:val="005512CF"/>
    <w:pPr>
      <w:jc w:val="both"/>
    </w:pPr>
    <w:rPr>
      <w:rFonts w:ascii="Arial" w:hAnsi="Arial"/>
      <w:sz w:val="20"/>
      <w:szCs w:val="20"/>
      <w:lang w:val="da-DK" w:eastAsia="en-US"/>
    </w:rPr>
  </w:style>
  <w:style w:type="character" w:customStyle="1" w:styleId="FootnoteTextChar">
    <w:name w:val="Footnote Text Char"/>
    <w:basedOn w:val="DefaultParagraphFont"/>
    <w:link w:val="FootnoteText"/>
    <w:uiPriority w:val="99"/>
    <w:locked/>
    <w:rsid w:val="00A3165C"/>
    <w:rPr>
      <w:rFonts w:ascii="Arial" w:hAnsi="Arial" w:cs="Times New Roman"/>
      <w:lang w:val="da-DK" w:eastAsia="en-US"/>
    </w:rPr>
  </w:style>
  <w:style w:type="character" w:customStyle="1" w:styleId="FootnoteTextChar1">
    <w:name w:val="Footnote Text Char1"/>
    <w:link w:val="FootnoteText"/>
    <w:uiPriority w:val="99"/>
    <w:locked/>
    <w:rsid w:val="005512CF"/>
    <w:rPr>
      <w:rFonts w:ascii="Arial" w:hAnsi="Arial"/>
      <w:lang w:val="da-DK" w:eastAsia="en-US"/>
    </w:rPr>
  </w:style>
  <w:style w:type="character" w:styleId="FootnoteReference">
    <w:name w:val="footnote reference"/>
    <w:basedOn w:val="DefaultParagraphFont"/>
    <w:uiPriority w:val="99"/>
    <w:rsid w:val="005512CF"/>
    <w:rPr>
      <w:rFonts w:cs="Times New Roman"/>
      <w:vertAlign w:val="superscript"/>
    </w:rPr>
  </w:style>
  <w:style w:type="paragraph" w:styleId="Footer">
    <w:name w:val="footer"/>
    <w:basedOn w:val="Normal"/>
    <w:link w:val="FooterChar"/>
    <w:uiPriority w:val="99"/>
    <w:rsid w:val="005512CF"/>
    <w:pPr>
      <w:tabs>
        <w:tab w:val="center" w:pos="4252"/>
        <w:tab w:val="right" w:pos="8504"/>
      </w:tabs>
    </w:pPr>
  </w:style>
  <w:style w:type="character" w:customStyle="1" w:styleId="FooterChar">
    <w:name w:val="Footer Char"/>
    <w:basedOn w:val="DefaultParagraphFont"/>
    <w:link w:val="Footer"/>
    <w:uiPriority w:val="99"/>
    <w:semiHidden/>
    <w:locked/>
    <w:rsid w:val="00A02268"/>
    <w:rPr>
      <w:rFonts w:cs="Times New Roman"/>
      <w:sz w:val="24"/>
      <w:lang w:eastAsia="ja-JP"/>
    </w:rPr>
  </w:style>
  <w:style w:type="paragraph" w:customStyle="1" w:styleId="Default">
    <w:name w:val="Default"/>
    <w:uiPriority w:val="99"/>
    <w:rsid w:val="005512CF"/>
    <w:pPr>
      <w:autoSpaceDE w:val="0"/>
      <w:autoSpaceDN w:val="0"/>
      <w:adjustRightInd w:val="0"/>
    </w:pPr>
    <w:rPr>
      <w:rFonts w:ascii="Arial" w:hAnsi="Arial" w:cs="Arial"/>
      <w:color w:val="000000"/>
      <w:sz w:val="24"/>
      <w:szCs w:val="24"/>
      <w:lang w:eastAsia="ja-JP"/>
    </w:rPr>
  </w:style>
  <w:style w:type="paragraph" w:styleId="HTMLPreformatted">
    <w:name w:val="HTML Preformatted"/>
    <w:basedOn w:val="Normal"/>
    <w:link w:val="HTMLPreformattedChar"/>
    <w:uiPriority w:val="99"/>
    <w:rsid w:val="005512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locked/>
    <w:rsid w:val="00A02268"/>
    <w:rPr>
      <w:rFonts w:ascii="Courier New" w:hAnsi="Courier New" w:cs="Times New Roman"/>
      <w:lang w:eastAsia="ja-JP"/>
    </w:rPr>
  </w:style>
  <w:style w:type="paragraph" w:styleId="Header">
    <w:name w:val="header"/>
    <w:basedOn w:val="Normal"/>
    <w:link w:val="HeaderChar"/>
    <w:uiPriority w:val="99"/>
    <w:rsid w:val="0048175F"/>
    <w:pPr>
      <w:tabs>
        <w:tab w:val="center" w:pos="4252"/>
        <w:tab w:val="right" w:pos="8504"/>
      </w:tabs>
    </w:pPr>
  </w:style>
  <w:style w:type="character" w:customStyle="1" w:styleId="HeaderChar">
    <w:name w:val="Header Char"/>
    <w:basedOn w:val="DefaultParagraphFont"/>
    <w:link w:val="Header"/>
    <w:uiPriority w:val="99"/>
    <w:semiHidden/>
    <w:locked/>
    <w:rsid w:val="00A02268"/>
    <w:rPr>
      <w:rFonts w:cs="Times New Roman"/>
      <w:sz w:val="24"/>
      <w:lang w:eastAsia="ja-JP"/>
    </w:rPr>
  </w:style>
  <w:style w:type="character" w:styleId="Emphasis">
    <w:name w:val="Emphasis"/>
    <w:basedOn w:val="DefaultParagraphFont"/>
    <w:uiPriority w:val="99"/>
    <w:qFormat/>
    <w:rsid w:val="001705DA"/>
    <w:rPr>
      <w:rFonts w:cs="Times New Roman"/>
      <w:i/>
    </w:rPr>
  </w:style>
  <w:style w:type="character" w:styleId="PageNumber">
    <w:name w:val="page number"/>
    <w:basedOn w:val="DefaultParagraphFont"/>
    <w:uiPriority w:val="99"/>
    <w:rsid w:val="004C4A74"/>
    <w:rPr>
      <w:rFonts w:cs="Times New Roman"/>
    </w:rPr>
  </w:style>
  <w:style w:type="paragraph" w:styleId="NormalWeb">
    <w:name w:val="Normal (Web)"/>
    <w:basedOn w:val="Normal"/>
    <w:uiPriority w:val="99"/>
    <w:rsid w:val="0009643F"/>
    <w:pPr>
      <w:spacing w:before="100" w:beforeAutospacing="1" w:after="100" w:afterAutospacing="1"/>
    </w:pPr>
    <w:rPr>
      <w:rFonts w:ascii="Times" w:hAnsi="Times"/>
      <w:sz w:val="20"/>
      <w:szCs w:val="20"/>
      <w:lang w:eastAsia="es-ES"/>
    </w:rPr>
  </w:style>
  <w:style w:type="character" w:styleId="FollowedHyperlink">
    <w:name w:val="FollowedHyperlink"/>
    <w:basedOn w:val="DefaultParagraphFont"/>
    <w:uiPriority w:val="99"/>
    <w:rsid w:val="00263E87"/>
    <w:rPr>
      <w:rFonts w:cs="Times New Roman"/>
      <w:color w:val="800080"/>
      <w:u w:val="single"/>
    </w:rPr>
  </w:style>
  <w:style w:type="paragraph" w:customStyle="1" w:styleId="Prrafodelista1">
    <w:name w:val="Párrafo de lista1"/>
    <w:basedOn w:val="Normal"/>
    <w:uiPriority w:val="99"/>
    <w:rsid w:val="00FB3C4F"/>
    <w:pPr>
      <w:spacing w:line="276" w:lineRule="auto"/>
      <w:ind w:left="720"/>
      <w:contextualSpacing/>
      <w:jc w:val="both"/>
    </w:pPr>
    <w:rPr>
      <w:rFonts w:ascii="Arial" w:hAnsi="Arial"/>
      <w:sz w:val="22"/>
      <w:szCs w:val="22"/>
      <w:lang w:val="da-DK" w:eastAsia="en-US"/>
    </w:rPr>
  </w:style>
  <w:style w:type="table" w:styleId="TableGrid">
    <w:name w:val="Table Grid"/>
    <w:basedOn w:val="TableNormal"/>
    <w:uiPriority w:val="99"/>
    <w:rsid w:val="0016744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rsid w:val="0069397D"/>
    <w:rPr>
      <w:rFonts w:cs="Times New Roman"/>
      <w:sz w:val="16"/>
    </w:rPr>
  </w:style>
  <w:style w:type="paragraph" w:styleId="CommentText">
    <w:name w:val="annotation text"/>
    <w:basedOn w:val="Normal"/>
    <w:link w:val="CommentTextChar"/>
    <w:uiPriority w:val="99"/>
    <w:rsid w:val="0069397D"/>
    <w:rPr>
      <w:sz w:val="20"/>
      <w:szCs w:val="20"/>
    </w:rPr>
  </w:style>
  <w:style w:type="character" w:customStyle="1" w:styleId="CommentTextChar">
    <w:name w:val="Comment Text Char"/>
    <w:basedOn w:val="DefaultParagraphFont"/>
    <w:link w:val="CommentText"/>
    <w:uiPriority w:val="99"/>
    <w:locked/>
    <w:rsid w:val="0069397D"/>
    <w:rPr>
      <w:rFonts w:cs="Times New Roman"/>
      <w:lang w:eastAsia="ja-JP"/>
    </w:rPr>
  </w:style>
  <w:style w:type="paragraph" w:styleId="CommentSubject">
    <w:name w:val="annotation subject"/>
    <w:basedOn w:val="CommentText"/>
    <w:next w:val="CommentText"/>
    <w:link w:val="CommentSubjectChar"/>
    <w:uiPriority w:val="99"/>
    <w:rsid w:val="0069397D"/>
    <w:rPr>
      <w:b/>
    </w:rPr>
  </w:style>
  <w:style w:type="character" w:customStyle="1" w:styleId="CommentSubjectChar">
    <w:name w:val="Comment Subject Char"/>
    <w:basedOn w:val="CommentTextChar"/>
    <w:link w:val="CommentSubject"/>
    <w:uiPriority w:val="99"/>
    <w:locked/>
    <w:rsid w:val="0069397D"/>
    <w:rPr>
      <w:b/>
    </w:rPr>
  </w:style>
  <w:style w:type="paragraph" w:styleId="BalloonText">
    <w:name w:val="Balloon Text"/>
    <w:basedOn w:val="Normal"/>
    <w:link w:val="BalloonTextChar"/>
    <w:uiPriority w:val="99"/>
    <w:rsid w:val="0069397D"/>
    <w:rPr>
      <w:rFonts w:ascii="Segoe UI" w:hAnsi="Segoe UI"/>
      <w:sz w:val="18"/>
      <w:szCs w:val="20"/>
    </w:rPr>
  </w:style>
  <w:style w:type="character" w:customStyle="1" w:styleId="BalloonTextChar">
    <w:name w:val="Balloon Text Char"/>
    <w:basedOn w:val="DefaultParagraphFont"/>
    <w:link w:val="BalloonText"/>
    <w:uiPriority w:val="99"/>
    <w:locked/>
    <w:rsid w:val="0069397D"/>
    <w:rPr>
      <w:rFonts w:ascii="Segoe UI" w:hAnsi="Segoe UI" w:cs="Times New Roman"/>
      <w:sz w:val="18"/>
      <w:lang w:eastAsia="ja-JP"/>
    </w:rPr>
  </w:style>
  <w:style w:type="paragraph" w:styleId="ListParagraph">
    <w:name w:val="List Paragraph"/>
    <w:basedOn w:val="Normal"/>
    <w:uiPriority w:val="99"/>
    <w:qFormat/>
    <w:rsid w:val="0069397D"/>
    <w:pPr>
      <w:ind w:left="720"/>
      <w:contextualSpacing/>
    </w:pPr>
    <w:rPr>
      <w:lang w:eastAsia="es-ES"/>
    </w:rPr>
  </w:style>
  <w:style w:type="paragraph" w:customStyle="1" w:styleId="Pa42">
    <w:name w:val="Pa42"/>
    <w:basedOn w:val="Default"/>
    <w:next w:val="Default"/>
    <w:uiPriority w:val="99"/>
    <w:rsid w:val="00300155"/>
    <w:pPr>
      <w:spacing w:line="181" w:lineRule="atLeast"/>
    </w:pPr>
    <w:rPr>
      <w:rFonts w:ascii="CETJWH+Meta-Normal" w:hAnsi="CETJWH+Meta-Normal" w:cs="Times New Roman"/>
      <w:color w:val="auto"/>
    </w:rPr>
  </w:style>
  <w:style w:type="character" w:customStyle="1" w:styleId="CarCar4">
    <w:name w:val="Car Car4"/>
    <w:uiPriority w:val="99"/>
    <w:rsid w:val="00072D47"/>
    <w:rPr>
      <w:sz w:val="22"/>
      <w:lang w:val="en-US" w:eastAsia="en-US"/>
    </w:rPr>
  </w:style>
  <w:style w:type="character" w:customStyle="1" w:styleId="CarCar3">
    <w:name w:val="Car Car3"/>
    <w:uiPriority w:val="99"/>
    <w:rsid w:val="00072D47"/>
    <w:rPr>
      <w:sz w:val="22"/>
      <w:lang w:val="en-US" w:eastAsia="en-US"/>
    </w:rPr>
  </w:style>
  <w:style w:type="character" w:customStyle="1" w:styleId="CarCar31">
    <w:name w:val="Car Car31"/>
    <w:uiPriority w:val="99"/>
    <w:rsid w:val="000110C5"/>
    <w:rPr>
      <w:rFonts w:ascii="Liberation Serif" w:eastAsia="SimSun" w:hAnsi="Liberation Serif"/>
      <w:kern w:val="1"/>
      <w:sz w:val="24"/>
      <w:lang w:eastAsia="hi-IN" w:bidi="hi-IN"/>
    </w:rPr>
  </w:style>
</w:styles>
</file>

<file path=word/webSettings.xml><?xml version="1.0" encoding="utf-8"?>
<w:webSettings xmlns:r="http://schemas.openxmlformats.org/officeDocument/2006/relationships" xmlns:w="http://schemas.openxmlformats.org/wordprocessingml/2006/main">
  <w:divs>
    <w:div w:id="374357423">
      <w:marLeft w:val="0"/>
      <w:marRight w:val="0"/>
      <w:marTop w:val="0"/>
      <w:marBottom w:val="0"/>
      <w:divBdr>
        <w:top w:val="none" w:sz="0" w:space="0" w:color="auto"/>
        <w:left w:val="none" w:sz="0" w:space="0" w:color="auto"/>
        <w:bottom w:val="none" w:sz="0" w:space="0" w:color="auto"/>
        <w:right w:val="none" w:sz="0" w:space="0" w:color="auto"/>
      </w:divBdr>
    </w:div>
    <w:div w:id="374357424">
      <w:marLeft w:val="0"/>
      <w:marRight w:val="0"/>
      <w:marTop w:val="0"/>
      <w:marBottom w:val="0"/>
      <w:divBdr>
        <w:top w:val="none" w:sz="0" w:space="0" w:color="auto"/>
        <w:left w:val="none" w:sz="0" w:space="0" w:color="auto"/>
        <w:bottom w:val="none" w:sz="0" w:space="0" w:color="auto"/>
        <w:right w:val="none" w:sz="0" w:space="0" w:color="auto"/>
      </w:divBdr>
    </w:div>
    <w:div w:id="374357425">
      <w:marLeft w:val="0"/>
      <w:marRight w:val="0"/>
      <w:marTop w:val="0"/>
      <w:marBottom w:val="0"/>
      <w:divBdr>
        <w:top w:val="none" w:sz="0" w:space="0" w:color="auto"/>
        <w:left w:val="none" w:sz="0" w:space="0" w:color="auto"/>
        <w:bottom w:val="none" w:sz="0" w:space="0" w:color="auto"/>
        <w:right w:val="none" w:sz="0" w:space="0" w:color="auto"/>
      </w:divBdr>
    </w:div>
    <w:div w:id="374357427">
      <w:marLeft w:val="0"/>
      <w:marRight w:val="0"/>
      <w:marTop w:val="0"/>
      <w:marBottom w:val="0"/>
      <w:divBdr>
        <w:top w:val="none" w:sz="0" w:space="0" w:color="auto"/>
        <w:left w:val="none" w:sz="0" w:space="0" w:color="auto"/>
        <w:bottom w:val="none" w:sz="0" w:space="0" w:color="auto"/>
        <w:right w:val="none" w:sz="0" w:space="0" w:color="auto"/>
      </w:divBdr>
    </w:div>
    <w:div w:id="374357430">
      <w:marLeft w:val="0"/>
      <w:marRight w:val="0"/>
      <w:marTop w:val="0"/>
      <w:marBottom w:val="0"/>
      <w:divBdr>
        <w:top w:val="none" w:sz="0" w:space="0" w:color="auto"/>
        <w:left w:val="none" w:sz="0" w:space="0" w:color="auto"/>
        <w:bottom w:val="none" w:sz="0" w:space="0" w:color="auto"/>
        <w:right w:val="none" w:sz="0" w:space="0" w:color="auto"/>
      </w:divBdr>
    </w:div>
    <w:div w:id="374357435">
      <w:marLeft w:val="0"/>
      <w:marRight w:val="0"/>
      <w:marTop w:val="0"/>
      <w:marBottom w:val="0"/>
      <w:divBdr>
        <w:top w:val="none" w:sz="0" w:space="0" w:color="auto"/>
        <w:left w:val="none" w:sz="0" w:space="0" w:color="auto"/>
        <w:bottom w:val="none" w:sz="0" w:space="0" w:color="auto"/>
        <w:right w:val="none" w:sz="0" w:space="0" w:color="auto"/>
      </w:divBdr>
      <w:divsChild>
        <w:div w:id="374357472">
          <w:marLeft w:val="0"/>
          <w:marRight w:val="0"/>
          <w:marTop w:val="0"/>
          <w:marBottom w:val="0"/>
          <w:divBdr>
            <w:top w:val="none" w:sz="0" w:space="0" w:color="auto"/>
            <w:left w:val="none" w:sz="0" w:space="0" w:color="auto"/>
            <w:bottom w:val="none" w:sz="0" w:space="0" w:color="auto"/>
            <w:right w:val="none" w:sz="0" w:space="0" w:color="auto"/>
          </w:divBdr>
          <w:divsChild>
            <w:div w:id="3743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7437">
      <w:marLeft w:val="0"/>
      <w:marRight w:val="0"/>
      <w:marTop w:val="0"/>
      <w:marBottom w:val="0"/>
      <w:divBdr>
        <w:top w:val="none" w:sz="0" w:space="0" w:color="auto"/>
        <w:left w:val="none" w:sz="0" w:space="0" w:color="auto"/>
        <w:bottom w:val="none" w:sz="0" w:space="0" w:color="auto"/>
        <w:right w:val="none" w:sz="0" w:space="0" w:color="auto"/>
      </w:divBdr>
      <w:divsChild>
        <w:div w:id="374357438">
          <w:marLeft w:val="0"/>
          <w:marRight w:val="0"/>
          <w:marTop w:val="0"/>
          <w:marBottom w:val="0"/>
          <w:divBdr>
            <w:top w:val="none" w:sz="0" w:space="0" w:color="auto"/>
            <w:left w:val="none" w:sz="0" w:space="0" w:color="auto"/>
            <w:bottom w:val="none" w:sz="0" w:space="0" w:color="auto"/>
            <w:right w:val="none" w:sz="0" w:space="0" w:color="auto"/>
          </w:divBdr>
        </w:div>
      </w:divsChild>
    </w:div>
    <w:div w:id="374357439">
      <w:marLeft w:val="0"/>
      <w:marRight w:val="0"/>
      <w:marTop w:val="0"/>
      <w:marBottom w:val="0"/>
      <w:divBdr>
        <w:top w:val="none" w:sz="0" w:space="0" w:color="auto"/>
        <w:left w:val="none" w:sz="0" w:space="0" w:color="auto"/>
        <w:bottom w:val="none" w:sz="0" w:space="0" w:color="auto"/>
        <w:right w:val="none" w:sz="0" w:space="0" w:color="auto"/>
      </w:divBdr>
      <w:divsChild>
        <w:div w:id="374357485">
          <w:marLeft w:val="0"/>
          <w:marRight w:val="0"/>
          <w:marTop w:val="0"/>
          <w:marBottom w:val="0"/>
          <w:divBdr>
            <w:top w:val="none" w:sz="0" w:space="0" w:color="auto"/>
            <w:left w:val="none" w:sz="0" w:space="0" w:color="auto"/>
            <w:bottom w:val="none" w:sz="0" w:space="0" w:color="auto"/>
            <w:right w:val="none" w:sz="0" w:space="0" w:color="auto"/>
          </w:divBdr>
          <w:divsChild>
            <w:div w:id="374357467">
              <w:marLeft w:val="0"/>
              <w:marRight w:val="0"/>
              <w:marTop w:val="0"/>
              <w:marBottom w:val="0"/>
              <w:divBdr>
                <w:top w:val="none" w:sz="0" w:space="0" w:color="auto"/>
                <w:left w:val="none" w:sz="0" w:space="0" w:color="auto"/>
                <w:bottom w:val="none" w:sz="0" w:space="0" w:color="auto"/>
                <w:right w:val="none" w:sz="0" w:space="0" w:color="auto"/>
              </w:divBdr>
              <w:divsChild>
                <w:div w:id="374357432">
                  <w:marLeft w:val="0"/>
                  <w:marRight w:val="0"/>
                  <w:marTop w:val="0"/>
                  <w:marBottom w:val="0"/>
                  <w:divBdr>
                    <w:top w:val="none" w:sz="0" w:space="0" w:color="auto"/>
                    <w:left w:val="none" w:sz="0" w:space="0" w:color="auto"/>
                    <w:bottom w:val="none" w:sz="0" w:space="0" w:color="auto"/>
                    <w:right w:val="none" w:sz="0" w:space="0" w:color="auto"/>
                  </w:divBdr>
                  <w:divsChild>
                    <w:div w:id="374357468">
                      <w:marLeft w:val="0"/>
                      <w:marRight w:val="0"/>
                      <w:marTop w:val="0"/>
                      <w:marBottom w:val="0"/>
                      <w:divBdr>
                        <w:top w:val="none" w:sz="0" w:space="0" w:color="auto"/>
                        <w:left w:val="none" w:sz="0" w:space="0" w:color="auto"/>
                        <w:bottom w:val="none" w:sz="0" w:space="0" w:color="auto"/>
                        <w:right w:val="none" w:sz="0" w:space="0" w:color="auto"/>
                      </w:divBdr>
                      <w:divsChild>
                        <w:div w:id="374357457">
                          <w:marLeft w:val="0"/>
                          <w:marRight w:val="0"/>
                          <w:marTop w:val="0"/>
                          <w:marBottom w:val="0"/>
                          <w:divBdr>
                            <w:top w:val="none" w:sz="0" w:space="0" w:color="auto"/>
                            <w:left w:val="none" w:sz="0" w:space="0" w:color="auto"/>
                            <w:bottom w:val="none" w:sz="0" w:space="0" w:color="auto"/>
                            <w:right w:val="none" w:sz="0" w:space="0" w:color="auto"/>
                          </w:divBdr>
                          <w:divsChild>
                            <w:div w:id="374357441">
                              <w:marLeft w:val="0"/>
                              <w:marRight w:val="0"/>
                              <w:marTop w:val="0"/>
                              <w:marBottom w:val="0"/>
                              <w:divBdr>
                                <w:top w:val="none" w:sz="0" w:space="0" w:color="auto"/>
                                <w:left w:val="none" w:sz="0" w:space="0" w:color="auto"/>
                                <w:bottom w:val="none" w:sz="0" w:space="0" w:color="auto"/>
                                <w:right w:val="none" w:sz="0" w:space="0" w:color="auto"/>
                              </w:divBdr>
                              <w:divsChild>
                                <w:div w:id="374357475">
                                  <w:marLeft w:val="0"/>
                                  <w:marRight w:val="0"/>
                                  <w:marTop w:val="0"/>
                                  <w:marBottom w:val="0"/>
                                  <w:divBdr>
                                    <w:top w:val="none" w:sz="0" w:space="0" w:color="auto"/>
                                    <w:left w:val="none" w:sz="0" w:space="0" w:color="auto"/>
                                    <w:bottom w:val="none" w:sz="0" w:space="0" w:color="auto"/>
                                    <w:right w:val="none" w:sz="0" w:space="0" w:color="auto"/>
                                  </w:divBdr>
                                  <w:divsChild>
                                    <w:div w:id="374357495">
                                      <w:marLeft w:val="60"/>
                                      <w:marRight w:val="0"/>
                                      <w:marTop w:val="0"/>
                                      <w:marBottom w:val="0"/>
                                      <w:divBdr>
                                        <w:top w:val="none" w:sz="0" w:space="0" w:color="auto"/>
                                        <w:left w:val="none" w:sz="0" w:space="0" w:color="auto"/>
                                        <w:bottom w:val="none" w:sz="0" w:space="0" w:color="auto"/>
                                        <w:right w:val="none" w:sz="0" w:space="0" w:color="auto"/>
                                      </w:divBdr>
                                      <w:divsChild>
                                        <w:div w:id="374357433">
                                          <w:marLeft w:val="0"/>
                                          <w:marRight w:val="0"/>
                                          <w:marTop w:val="0"/>
                                          <w:marBottom w:val="0"/>
                                          <w:divBdr>
                                            <w:top w:val="none" w:sz="0" w:space="0" w:color="auto"/>
                                            <w:left w:val="none" w:sz="0" w:space="0" w:color="auto"/>
                                            <w:bottom w:val="none" w:sz="0" w:space="0" w:color="auto"/>
                                            <w:right w:val="none" w:sz="0" w:space="0" w:color="auto"/>
                                          </w:divBdr>
                                          <w:divsChild>
                                            <w:div w:id="374357450">
                                              <w:marLeft w:val="0"/>
                                              <w:marRight w:val="0"/>
                                              <w:marTop w:val="0"/>
                                              <w:marBottom w:val="120"/>
                                              <w:divBdr>
                                                <w:top w:val="single" w:sz="6" w:space="0" w:color="F5F5F5"/>
                                                <w:left w:val="single" w:sz="6" w:space="0" w:color="F5F5F5"/>
                                                <w:bottom w:val="single" w:sz="6" w:space="0" w:color="F5F5F5"/>
                                                <w:right w:val="single" w:sz="6" w:space="0" w:color="F5F5F5"/>
                                              </w:divBdr>
                                              <w:divsChild>
                                                <w:div w:id="374357434">
                                                  <w:marLeft w:val="0"/>
                                                  <w:marRight w:val="0"/>
                                                  <w:marTop w:val="0"/>
                                                  <w:marBottom w:val="0"/>
                                                  <w:divBdr>
                                                    <w:top w:val="none" w:sz="0" w:space="0" w:color="auto"/>
                                                    <w:left w:val="none" w:sz="0" w:space="0" w:color="auto"/>
                                                    <w:bottom w:val="none" w:sz="0" w:space="0" w:color="auto"/>
                                                    <w:right w:val="none" w:sz="0" w:space="0" w:color="auto"/>
                                                  </w:divBdr>
                                                  <w:divsChild>
                                                    <w:div w:id="37435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4357444">
      <w:marLeft w:val="0"/>
      <w:marRight w:val="0"/>
      <w:marTop w:val="0"/>
      <w:marBottom w:val="0"/>
      <w:divBdr>
        <w:top w:val="none" w:sz="0" w:space="0" w:color="auto"/>
        <w:left w:val="none" w:sz="0" w:space="0" w:color="auto"/>
        <w:bottom w:val="none" w:sz="0" w:space="0" w:color="auto"/>
        <w:right w:val="none" w:sz="0" w:space="0" w:color="auto"/>
      </w:divBdr>
      <w:divsChild>
        <w:div w:id="374357471">
          <w:marLeft w:val="0"/>
          <w:marRight w:val="0"/>
          <w:marTop w:val="0"/>
          <w:marBottom w:val="0"/>
          <w:divBdr>
            <w:top w:val="none" w:sz="0" w:space="0" w:color="auto"/>
            <w:left w:val="none" w:sz="0" w:space="0" w:color="auto"/>
            <w:bottom w:val="none" w:sz="0" w:space="0" w:color="auto"/>
            <w:right w:val="none" w:sz="0" w:space="0" w:color="auto"/>
          </w:divBdr>
          <w:divsChild>
            <w:div w:id="374357455">
              <w:marLeft w:val="0"/>
              <w:marRight w:val="0"/>
              <w:marTop w:val="0"/>
              <w:marBottom w:val="0"/>
              <w:divBdr>
                <w:top w:val="none" w:sz="0" w:space="0" w:color="auto"/>
                <w:left w:val="none" w:sz="0" w:space="0" w:color="auto"/>
                <w:bottom w:val="none" w:sz="0" w:space="0" w:color="auto"/>
                <w:right w:val="none" w:sz="0" w:space="0" w:color="auto"/>
              </w:divBdr>
            </w:div>
            <w:div w:id="374357464">
              <w:marLeft w:val="0"/>
              <w:marRight w:val="0"/>
              <w:marTop w:val="0"/>
              <w:marBottom w:val="0"/>
              <w:divBdr>
                <w:top w:val="none" w:sz="0" w:space="0" w:color="auto"/>
                <w:left w:val="none" w:sz="0" w:space="0" w:color="auto"/>
                <w:bottom w:val="none" w:sz="0" w:space="0" w:color="auto"/>
                <w:right w:val="none" w:sz="0" w:space="0" w:color="auto"/>
              </w:divBdr>
            </w:div>
            <w:div w:id="37435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7446">
      <w:marLeft w:val="0"/>
      <w:marRight w:val="0"/>
      <w:marTop w:val="0"/>
      <w:marBottom w:val="0"/>
      <w:divBdr>
        <w:top w:val="none" w:sz="0" w:space="0" w:color="auto"/>
        <w:left w:val="none" w:sz="0" w:space="0" w:color="auto"/>
        <w:bottom w:val="none" w:sz="0" w:space="0" w:color="auto"/>
        <w:right w:val="none" w:sz="0" w:space="0" w:color="auto"/>
      </w:divBdr>
    </w:div>
    <w:div w:id="374357449">
      <w:marLeft w:val="0"/>
      <w:marRight w:val="0"/>
      <w:marTop w:val="0"/>
      <w:marBottom w:val="0"/>
      <w:divBdr>
        <w:top w:val="none" w:sz="0" w:space="0" w:color="auto"/>
        <w:left w:val="none" w:sz="0" w:space="0" w:color="auto"/>
        <w:bottom w:val="none" w:sz="0" w:space="0" w:color="auto"/>
        <w:right w:val="none" w:sz="0" w:space="0" w:color="auto"/>
      </w:divBdr>
      <w:divsChild>
        <w:div w:id="374357426">
          <w:marLeft w:val="0"/>
          <w:marRight w:val="0"/>
          <w:marTop w:val="0"/>
          <w:marBottom w:val="150"/>
          <w:divBdr>
            <w:top w:val="single" w:sz="12" w:space="0" w:color="FFFFFF"/>
            <w:left w:val="single" w:sz="12" w:space="0" w:color="FFFFFF"/>
            <w:bottom w:val="none" w:sz="0" w:space="0" w:color="auto"/>
            <w:right w:val="single" w:sz="12" w:space="0" w:color="FFFFFF"/>
          </w:divBdr>
          <w:divsChild>
            <w:div w:id="374357484">
              <w:marLeft w:val="0"/>
              <w:marRight w:val="0"/>
              <w:marTop w:val="0"/>
              <w:marBottom w:val="0"/>
              <w:divBdr>
                <w:top w:val="none" w:sz="0" w:space="0" w:color="auto"/>
                <w:left w:val="none" w:sz="0" w:space="0" w:color="auto"/>
                <w:bottom w:val="none" w:sz="0" w:space="0" w:color="auto"/>
                <w:right w:val="none" w:sz="0" w:space="0" w:color="auto"/>
              </w:divBdr>
              <w:divsChild>
                <w:div w:id="374357429">
                  <w:marLeft w:val="0"/>
                  <w:marRight w:val="0"/>
                  <w:marTop w:val="0"/>
                  <w:marBottom w:val="0"/>
                  <w:divBdr>
                    <w:top w:val="none" w:sz="0" w:space="0" w:color="auto"/>
                    <w:left w:val="none" w:sz="0" w:space="0" w:color="auto"/>
                    <w:bottom w:val="none" w:sz="0" w:space="0" w:color="auto"/>
                    <w:right w:val="none" w:sz="0" w:space="0" w:color="auto"/>
                  </w:divBdr>
                  <w:divsChild>
                    <w:div w:id="374357462">
                      <w:marLeft w:val="0"/>
                      <w:marRight w:val="0"/>
                      <w:marTop w:val="0"/>
                      <w:marBottom w:val="375"/>
                      <w:divBdr>
                        <w:top w:val="none" w:sz="0" w:space="0" w:color="auto"/>
                        <w:left w:val="none" w:sz="0" w:space="0" w:color="auto"/>
                        <w:bottom w:val="none" w:sz="0" w:space="0" w:color="auto"/>
                        <w:right w:val="none" w:sz="0" w:space="0" w:color="auto"/>
                      </w:divBdr>
                      <w:divsChild>
                        <w:div w:id="37435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357452">
      <w:marLeft w:val="0"/>
      <w:marRight w:val="0"/>
      <w:marTop w:val="0"/>
      <w:marBottom w:val="0"/>
      <w:divBdr>
        <w:top w:val="none" w:sz="0" w:space="0" w:color="auto"/>
        <w:left w:val="none" w:sz="0" w:space="0" w:color="auto"/>
        <w:bottom w:val="none" w:sz="0" w:space="0" w:color="auto"/>
        <w:right w:val="none" w:sz="0" w:space="0" w:color="auto"/>
      </w:divBdr>
      <w:divsChild>
        <w:div w:id="374357489">
          <w:marLeft w:val="0"/>
          <w:marRight w:val="0"/>
          <w:marTop w:val="0"/>
          <w:marBottom w:val="150"/>
          <w:divBdr>
            <w:top w:val="single" w:sz="12" w:space="0" w:color="FFFFFF"/>
            <w:left w:val="single" w:sz="12" w:space="0" w:color="FFFFFF"/>
            <w:bottom w:val="none" w:sz="0" w:space="0" w:color="auto"/>
            <w:right w:val="single" w:sz="12" w:space="0" w:color="FFFFFF"/>
          </w:divBdr>
          <w:divsChild>
            <w:div w:id="374357442">
              <w:marLeft w:val="0"/>
              <w:marRight w:val="0"/>
              <w:marTop w:val="0"/>
              <w:marBottom w:val="0"/>
              <w:divBdr>
                <w:top w:val="none" w:sz="0" w:space="0" w:color="auto"/>
                <w:left w:val="none" w:sz="0" w:space="0" w:color="auto"/>
                <w:bottom w:val="none" w:sz="0" w:space="0" w:color="auto"/>
                <w:right w:val="none" w:sz="0" w:space="0" w:color="auto"/>
              </w:divBdr>
              <w:divsChild>
                <w:div w:id="374357470">
                  <w:marLeft w:val="0"/>
                  <w:marRight w:val="0"/>
                  <w:marTop w:val="0"/>
                  <w:marBottom w:val="0"/>
                  <w:divBdr>
                    <w:top w:val="none" w:sz="0" w:space="0" w:color="auto"/>
                    <w:left w:val="none" w:sz="0" w:space="0" w:color="auto"/>
                    <w:bottom w:val="none" w:sz="0" w:space="0" w:color="auto"/>
                    <w:right w:val="none" w:sz="0" w:space="0" w:color="auto"/>
                  </w:divBdr>
                  <w:divsChild>
                    <w:div w:id="374357461">
                      <w:marLeft w:val="0"/>
                      <w:marRight w:val="0"/>
                      <w:marTop w:val="0"/>
                      <w:marBottom w:val="375"/>
                      <w:divBdr>
                        <w:top w:val="none" w:sz="0" w:space="0" w:color="auto"/>
                        <w:left w:val="none" w:sz="0" w:space="0" w:color="auto"/>
                        <w:bottom w:val="none" w:sz="0" w:space="0" w:color="auto"/>
                        <w:right w:val="none" w:sz="0" w:space="0" w:color="auto"/>
                      </w:divBdr>
                      <w:divsChild>
                        <w:div w:id="3743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357453">
      <w:marLeft w:val="0"/>
      <w:marRight w:val="0"/>
      <w:marTop w:val="0"/>
      <w:marBottom w:val="0"/>
      <w:divBdr>
        <w:top w:val="none" w:sz="0" w:space="0" w:color="auto"/>
        <w:left w:val="none" w:sz="0" w:space="0" w:color="auto"/>
        <w:bottom w:val="none" w:sz="0" w:space="0" w:color="auto"/>
        <w:right w:val="none" w:sz="0" w:space="0" w:color="auto"/>
      </w:divBdr>
    </w:div>
    <w:div w:id="374357460">
      <w:marLeft w:val="0"/>
      <w:marRight w:val="0"/>
      <w:marTop w:val="0"/>
      <w:marBottom w:val="0"/>
      <w:divBdr>
        <w:top w:val="none" w:sz="0" w:space="0" w:color="auto"/>
        <w:left w:val="none" w:sz="0" w:space="0" w:color="auto"/>
        <w:bottom w:val="none" w:sz="0" w:space="0" w:color="auto"/>
        <w:right w:val="none" w:sz="0" w:space="0" w:color="auto"/>
      </w:divBdr>
    </w:div>
    <w:div w:id="374357463">
      <w:marLeft w:val="0"/>
      <w:marRight w:val="0"/>
      <w:marTop w:val="0"/>
      <w:marBottom w:val="0"/>
      <w:divBdr>
        <w:top w:val="none" w:sz="0" w:space="0" w:color="auto"/>
        <w:left w:val="none" w:sz="0" w:space="0" w:color="auto"/>
        <w:bottom w:val="none" w:sz="0" w:space="0" w:color="auto"/>
        <w:right w:val="none" w:sz="0" w:space="0" w:color="auto"/>
      </w:divBdr>
      <w:divsChild>
        <w:div w:id="374357478">
          <w:marLeft w:val="0"/>
          <w:marRight w:val="0"/>
          <w:marTop w:val="0"/>
          <w:marBottom w:val="0"/>
          <w:divBdr>
            <w:top w:val="none" w:sz="0" w:space="0" w:color="auto"/>
            <w:left w:val="none" w:sz="0" w:space="0" w:color="auto"/>
            <w:bottom w:val="none" w:sz="0" w:space="0" w:color="auto"/>
            <w:right w:val="none" w:sz="0" w:space="0" w:color="auto"/>
          </w:divBdr>
        </w:div>
      </w:divsChild>
    </w:div>
    <w:div w:id="374357466">
      <w:marLeft w:val="0"/>
      <w:marRight w:val="0"/>
      <w:marTop w:val="0"/>
      <w:marBottom w:val="0"/>
      <w:divBdr>
        <w:top w:val="none" w:sz="0" w:space="0" w:color="auto"/>
        <w:left w:val="none" w:sz="0" w:space="0" w:color="auto"/>
        <w:bottom w:val="none" w:sz="0" w:space="0" w:color="auto"/>
        <w:right w:val="none" w:sz="0" w:space="0" w:color="auto"/>
      </w:divBdr>
    </w:div>
    <w:div w:id="374357476">
      <w:marLeft w:val="0"/>
      <w:marRight w:val="0"/>
      <w:marTop w:val="0"/>
      <w:marBottom w:val="0"/>
      <w:divBdr>
        <w:top w:val="none" w:sz="0" w:space="0" w:color="auto"/>
        <w:left w:val="none" w:sz="0" w:space="0" w:color="auto"/>
        <w:bottom w:val="none" w:sz="0" w:space="0" w:color="auto"/>
        <w:right w:val="none" w:sz="0" w:space="0" w:color="auto"/>
      </w:divBdr>
    </w:div>
    <w:div w:id="374357479">
      <w:marLeft w:val="0"/>
      <w:marRight w:val="0"/>
      <w:marTop w:val="0"/>
      <w:marBottom w:val="0"/>
      <w:divBdr>
        <w:top w:val="none" w:sz="0" w:space="0" w:color="auto"/>
        <w:left w:val="none" w:sz="0" w:space="0" w:color="auto"/>
        <w:bottom w:val="none" w:sz="0" w:space="0" w:color="auto"/>
        <w:right w:val="none" w:sz="0" w:space="0" w:color="auto"/>
      </w:divBdr>
    </w:div>
    <w:div w:id="374357482">
      <w:marLeft w:val="0"/>
      <w:marRight w:val="0"/>
      <w:marTop w:val="0"/>
      <w:marBottom w:val="0"/>
      <w:divBdr>
        <w:top w:val="none" w:sz="0" w:space="0" w:color="auto"/>
        <w:left w:val="none" w:sz="0" w:space="0" w:color="auto"/>
        <w:bottom w:val="none" w:sz="0" w:space="0" w:color="auto"/>
        <w:right w:val="none" w:sz="0" w:space="0" w:color="auto"/>
      </w:divBdr>
      <w:divsChild>
        <w:div w:id="374357448">
          <w:marLeft w:val="0"/>
          <w:marRight w:val="0"/>
          <w:marTop w:val="0"/>
          <w:marBottom w:val="150"/>
          <w:divBdr>
            <w:top w:val="single" w:sz="12" w:space="0" w:color="FFFFFF"/>
            <w:left w:val="single" w:sz="12" w:space="0" w:color="FFFFFF"/>
            <w:bottom w:val="none" w:sz="0" w:space="0" w:color="auto"/>
            <w:right w:val="single" w:sz="12" w:space="0" w:color="FFFFFF"/>
          </w:divBdr>
          <w:divsChild>
            <w:div w:id="374357451">
              <w:marLeft w:val="0"/>
              <w:marRight w:val="0"/>
              <w:marTop w:val="0"/>
              <w:marBottom w:val="0"/>
              <w:divBdr>
                <w:top w:val="none" w:sz="0" w:space="0" w:color="auto"/>
                <w:left w:val="none" w:sz="0" w:space="0" w:color="auto"/>
                <w:bottom w:val="none" w:sz="0" w:space="0" w:color="auto"/>
                <w:right w:val="none" w:sz="0" w:space="0" w:color="auto"/>
              </w:divBdr>
              <w:divsChild>
                <w:div w:id="374357454">
                  <w:marLeft w:val="0"/>
                  <w:marRight w:val="0"/>
                  <w:marTop w:val="0"/>
                  <w:marBottom w:val="0"/>
                  <w:divBdr>
                    <w:top w:val="none" w:sz="0" w:space="0" w:color="auto"/>
                    <w:left w:val="none" w:sz="0" w:space="0" w:color="auto"/>
                    <w:bottom w:val="none" w:sz="0" w:space="0" w:color="auto"/>
                    <w:right w:val="none" w:sz="0" w:space="0" w:color="auto"/>
                  </w:divBdr>
                  <w:divsChild>
                    <w:div w:id="374357483">
                      <w:marLeft w:val="0"/>
                      <w:marRight w:val="0"/>
                      <w:marTop w:val="0"/>
                      <w:marBottom w:val="375"/>
                      <w:divBdr>
                        <w:top w:val="none" w:sz="0" w:space="0" w:color="auto"/>
                        <w:left w:val="none" w:sz="0" w:space="0" w:color="auto"/>
                        <w:bottom w:val="none" w:sz="0" w:space="0" w:color="auto"/>
                        <w:right w:val="none" w:sz="0" w:space="0" w:color="auto"/>
                      </w:divBdr>
                      <w:divsChild>
                        <w:div w:id="3743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357486">
      <w:marLeft w:val="0"/>
      <w:marRight w:val="0"/>
      <w:marTop w:val="0"/>
      <w:marBottom w:val="0"/>
      <w:divBdr>
        <w:top w:val="none" w:sz="0" w:space="0" w:color="auto"/>
        <w:left w:val="none" w:sz="0" w:space="0" w:color="auto"/>
        <w:bottom w:val="none" w:sz="0" w:space="0" w:color="auto"/>
        <w:right w:val="none" w:sz="0" w:space="0" w:color="auto"/>
      </w:divBdr>
    </w:div>
    <w:div w:id="374357487">
      <w:marLeft w:val="0"/>
      <w:marRight w:val="0"/>
      <w:marTop w:val="0"/>
      <w:marBottom w:val="0"/>
      <w:divBdr>
        <w:top w:val="none" w:sz="0" w:space="0" w:color="auto"/>
        <w:left w:val="none" w:sz="0" w:space="0" w:color="auto"/>
        <w:bottom w:val="none" w:sz="0" w:space="0" w:color="auto"/>
        <w:right w:val="none" w:sz="0" w:space="0" w:color="auto"/>
      </w:divBdr>
      <w:divsChild>
        <w:div w:id="374357445">
          <w:marLeft w:val="720"/>
          <w:marRight w:val="0"/>
          <w:marTop w:val="0"/>
          <w:marBottom w:val="0"/>
          <w:divBdr>
            <w:top w:val="none" w:sz="0" w:space="0" w:color="auto"/>
            <w:left w:val="none" w:sz="0" w:space="0" w:color="auto"/>
            <w:bottom w:val="none" w:sz="0" w:space="0" w:color="auto"/>
            <w:right w:val="none" w:sz="0" w:space="0" w:color="auto"/>
          </w:divBdr>
        </w:div>
        <w:div w:id="374357465">
          <w:marLeft w:val="720"/>
          <w:marRight w:val="0"/>
          <w:marTop w:val="0"/>
          <w:marBottom w:val="0"/>
          <w:divBdr>
            <w:top w:val="none" w:sz="0" w:space="0" w:color="auto"/>
            <w:left w:val="none" w:sz="0" w:space="0" w:color="auto"/>
            <w:bottom w:val="none" w:sz="0" w:space="0" w:color="auto"/>
            <w:right w:val="none" w:sz="0" w:space="0" w:color="auto"/>
          </w:divBdr>
        </w:div>
      </w:divsChild>
    </w:div>
    <w:div w:id="374357491">
      <w:marLeft w:val="0"/>
      <w:marRight w:val="0"/>
      <w:marTop w:val="0"/>
      <w:marBottom w:val="0"/>
      <w:divBdr>
        <w:top w:val="none" w:sz="0" w:space="0" w:color="auto"/>
        <w:left w:val="none" w:sz="0" w:space="0" w:color="auto"/>
        <w:bottom w:val="none" w:sz="0" w:space="0" w:color="auto"/>
        <w:right w:val="none" w:sz="0" w:space="0" w:color="auto"/>
      </w:divBdr>
      <w:divsChild>
        <w:div w:id="374357436">
          <w:marLeft w:val="0"/>
          <w:marRight w:val="0"/>
          <w:marTop w:val="0"/>
          <w:marBottom w:val="0"/>
          <w:divBdr>
            <w:top w:val="none" w:sz="0" w:space="0" w:color="auto"/>
            <w:left w:val="none" w:sz="0" w:space="0" w:color="auto"/>
            <w:bottom w:val="none" w:sz="0" w:space="0" w:color="auto"/>
            <w:right w:val="none" w:sz="0" w:space="0" w:color="auto"/>
          </w:divBdr>
          <w:divsChild>
            <w:div w:id="374357474">
              <w:marLeft w:val="0"/>
              <w:marRight w:val="0"/>
              <w:marTop w:val="0"/>
              <w:marBottom w:val="0"/>
              <w:divBdr>
                <w:top w:val="none" w:sz="0" w:space="0" w:color="auto"/>
                <w:left w:val="none" w:sz="0" w:space="0" w:color="auto"/>
                <w:bottom w:val="none" w:sz="0" w:space="0" w:color="auto"/>
                <w:right w:val="none" w:sz="0" w:space="0" w:color="auto"/>
              </w:divBdr>
              <w:divsChild>
                <w:div w:id="374357480">
                  <w:marLeft w:val="0"/>
                  <w:marRight w:val="0"/>
                  <w:marTop w:val="0"/>
                  <w:marBottom w:val="0"/>
                  <w:divBdr>
                    <w:top w:val="none" w:sz="0" w:space="0" w:color="auto"/>
                    <w:left w:val="none" w:sz="0" w:space="0" w:color="auto"/>
                    <w:bottom w:val="none" w:sz="0" w:space="0" w:color="auto"/>
                    <w:right w:val="none" w:sz="0" w:space="0" w:color="auto"/>
                  </w:divBdr>
                  <w:divsChild>
                    <w:div w:id="374357490">
                      <w:marLeft w:val="0"/>
                      <w:marRight w:val="0"/>
                      <w:marTop w:val="0"/>
                      <w:marBottom w:val="0"/>
                      <w:divBdr>
                        <w:top w:val="none" w:sz="0" w:space="0" w:color="auto"/>
                        <w:left w:val="none" w:sz="0" w:space="0" w:color="auto"/>
                        <w:bottom w:val="none" w:sz="0" w:space="0" w:color="auto"/>
                        <w:right w:val="none" w:sz="0" w:space="0" w:color="auto"/>
                      </w:divBdr>
                      <w:divsChild>
                        <w:div w:id="374357440">
                          <w:marLeft w:val="0"/>
                          <w:marRight w:val="0"/>
                          <w:marTop w:val="0"/>
                          <w:marBottom w:val="0"/>
                          <w:divBdr>
                            <w:top w:val="none" w:sz="0" w:space="0" w:color="auto"/>
                            <w:left w:val="none" w:sz="0" w:space="0" w:color="auto"/>
                            <w:bottom w:val="none" w:sz="0" w:space="0" w:color="auto"/>
                            <w:right w:val="none" w:sz="0" w:space="0" w:color="auto"/>
                          </w:divBdr>
                          <w:divsChild>
                            <w:div w:id="374357496">
                              <w:marLeft w:val="0"/>
                              <w:marRight w:val="0"/>
                              <w:marTop w:val="0"/>
                              <w:marBottom w:val="0"/>
                              <w:divBdr>
                                <w:top w:val="none" w:sz="0" w:space="0" w:color="auto"/>
                                <w:left w:val="none" w:sz="0" w:space="0" w:color="auto"/>
                                <w:bottom w:val="none" w:sz="0" w:space="0" w:color="auto"/>
                                <w:right w:val="none" w:sz="0" w:space="0" w:color="auto"/>
                              </w:divBdr>
                              <w:divsChild>
                                <w:div w:id="374357477">
                                  <w:marLeft w:val="0"/>
                                  <w:marRight w:val="0"/>
                                  <w:marTop w:val="0"/>
                                  <w:marBottom w:val="0"/>
                                  <w:divBdr>
                                    <w:top w:val="none" w:sz="0" w:space="0" w:color="auto"/>
                                    <w:left w:val="none" w:sz="0" w:space="0" w:color="auto"/>
                                    <w:bottom w:val="none" w:sz="0" w:space="0" w:color="auto"/>
                                    <w:right w:val="none" w:sz="0" w:space="0" w:color="auto"/>
                                  </w:divBdr>
                                  <w:divsChild>
                                    <w:div w:id="374357493">
                                      <w:marLeft w:val="60"/>
                                      <w:marRight w:val="0"/>
                                      <w:marTop w:val="0"/>
                                      <w:marBottom w:val="0"/>
                                      <w:divBdr>
                                        <w:top w:val="none" w:sz="0" w:space="0" w:color="auto"/>
                                        <w:left w:val="none" w:sz="0" w:space="0" w:color="auto"/>
                                        <w:bottom w:val="none" w:sz="0" w:space="0" w:color="auto"/>
                                        <w:right w:val="none" w:sz="0" w:space="0" w:color="auto"/>
                                      </w:divBdr>
                                      <w:divsChild>
                                        <w:div w:id="374357456">
                                          <w:marLeft w:val="0"/>
                                          <w:marRight w:val="0"/>
                                          <w:marTop w:val="0"/>
                                          <w:marBottom w:val="0"/>
                                          <w:divBdr>
                                            <w:top w:val="none" w:sz="0" w:space="0" w:color="auto"/>
                                            <w:left w:val="none" w:sz="0" w:space="0" w:color="auto"/>
                                            <w:bottom w:val="none" w:sz="0" w:space="0" w:color="auto"/>
                                            <w:right w:val="none" w:sz="0" w:space="0" w:color="auto"/>
                                          </w:divBdr>
                                          <w:divsChild>
                                            <w:div w:id="374357459">
                                              <w:marLeft w:val="0"/>
                                              <w:marRight w:val="0"/>
                                              <w:marTop w:val="0"/>
                                              <w:marBottom w:val="120"/>
                                              <w:divBdr>
                                                <w:top w:val="single" w:sz="6" w:space="0" w:color="F5F5F5"/>
                                                <w:left w:val="single" w:sz="6" w:space="0" w:color="F5F5F5"/>
                                                <w:bottom w:val="single" w:sz="6" w:space="0" w:color="F5F5F5"/>
                                                <w:right w:val="single" w:sz="6" w:space="0" w:color="F5F5F5"/>
                                              </w:divBdr>
                                              <w:divsChild>
                                                <w:div w:id="374357469">
                                                  <w:marLeft w:val="0"/>
                                                  <w:marRight w:val="0"/>
                                                  <w:marTop w:val="0"/>
                                                  <w:marBottom w:val="0"/>
                                                  <w:divBdr>
                                                    <w:top w:val="none" w:sz="0" w:space="0" w:color="auto"/>
                                                    <w:left w:val="none" w:sz="0" w:space="0" w:color="auto"/>
                                                    <w:bottom w:val="none" w:sz="0" w:space="0" w:color="auto"/>
                                                    <w:right w:val="none" w:sz="0" w:space="0" w:color="auto"/>
                                                  </w:divBdr>
                                                  <w:divsChild>
                                                    <w:div w:id="37435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4357497">
      <w:marLeft w:val="0"/>
      <w:marRight w:val="0"/>
      <w:marTop w:val="0"/>
      <w:marBottom w:val="0"/>
      <w:divBdr>
        <w:top w:val="none" w:sz="0" w:space="0" w:color="auto"/>
        <w:left w:val="none" w:sz="0" w:space="0" w:color="auto"/>
        <w:bottom w:val="none" w:sz="0" w:space="0" w:color="auto"/>
        <w:right w:val="none" w:sz="0" w:space="0" w:color="auto"/>
      </w:divBdr>
      <w:divsChild>
        <w:div w:id="374357431">
          <w:marLeft w:val="0"/>
          <w:marRight w:val="0"/>
          <w:marTop w:val="0"/>
          <w:marBottom w:val="0"/>
          <w:divBdr>
            <w:top w:val="none" w:sz="0" w:space="0" w:color="auto"/>
            <w:left w:val="none" w:sz="0" w:space="0" w:color="auto"/>
            <w:bottom w:val="none" w:sz="0" w:space="0" w:color="auto"/>
            <w:right w:val="none" w:sz="0" w:space="0" w:color="auto"/>
          </w:divBdr>
          <w:divsChild>
            <w:div w:id="374357428">
              <w:marLeft w:val="0"/>
              <w:marRight w:val="0"/>
              <w:marTop w:val="0"/>
              <w:marBottom w:val="0"/>
              <w:divBdr>
                <w:top w:val="none" w:sz="0" w:space="0" w:color="auto"/>
                <w:left w:val="none" w:sz="0" w:space="0" w:color="auto"/>
                <w:bottom w:val="none" w:sz="0" w:space="0" w:color="auto"/>
                <w:right w:val="none" w:sz="0" w:space="0" w:color="auto"/>
              </w:divBdr>
            </w:div>
            <w:div w:id="3743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7498">
      <w:marLeft w:val="0"/>
      <w:marRight w:val="0"/>
      <w:marTop w:val="0"/>
      <w:marBottom w:val="0"/>
      <w:divBdr>
        <w:top w:val="none" w:sz="0" w:space="0" w:color="auto"/>
        <w:left w:val="none" w:sz="0" w:space="0" w:color="auto"/>
        <w:bottom w:val="none" w:sz="0" w:space="0" w:color="auto"/>
        <w:right w:val="none" w:sz="0" w:space="0" w:color="auto"/>
      </w:divBdr>
    </w:div>
    <w:div w:id="374357499">
      <w:marLeft w:val="0"/>
      <w:marRight w:val="0"/>
      <w:marTop w:val="0"/>
      <w:marBottom w:val="0"/>
      <w:divBdr>
        <w:top w:val="none" w:sz="0" w:space="0" w:color="auto"/>
        <w:left w:val="none" w:sz="0" w:space="0" w:color="auto"/>
        <w:bottom w:val="none" w:sz="0" w:space="0" w:color="auto"/>
        <w:right w:val="none" w:sz="0" w:space="0" w:color="auto"/>
      </w:divBdr>
    </w:div>
    <w:div w:id="374357500">
      <w:marLeft w:val="0"/>
      <w:marRight w:val="0"/>
      <w:marTop w:val="0"/>
      <w:marBottom w:val="0"/>
      <w:divBdr>
        <w:top w:val="none" w:sz="0" w:space="0" w:color="auto"/>
        <w:left w:val="none" w:sz="0" w:space="0" w:color="auto"/>
        <w:bottom w:val="none" w:sz="0" w:space="0" w:color="auto"/>
        <w:right w:val="none" w:sz="0" w:space="0" w:color="auto"/>
      </w:divBdr>
    </w:div>
    <w:div w:id="374357501">
      <w:marLeft w:val="0"/>
      <w:marRight w:val="0"/>
      <w:marTop w:val="0"/>
      <w:marBottom w:val="0"/>
      <w:divBdr>
        <w:top w:val="none" w:sz="0" w:space="0" w:color="auto"/>
        <w:left w:val="none" w:sz="0" w:space="0" w:color="auto"/>
        <w:bottom w:val="none" w:sz="0" w:space="0" w:color="auto"/>
        <w:right w:val="none" w:sz="0" w:space="0" w:color="auto"/>
      </w:divBdr>
    </w:div>
    <w:div w:id="374357502">
      <w:marLeft w:val="0"/>
      <w:marRight w:val="0"/>
      <w:marTop w:val="0"/>
      <w:marBottom w:val="0"/>
      <w:divBdr>
        <w:top w:val="none" w:sz="0" w:space="0" w:color="auto"/>
        <w:left w:val="none" w:sz="0" w:space="0" w:color="auto"/>
        <w:bottom w:val="none" w:sz="0" w:space="0" w:color="auto"/>
        <w:right w:val="none" w:sz="0" w:space="0" w:color="auto"/>
      </w:divBdr>
    </w:div>
    <w:div w:id="3743575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bristol.ac.uk/media-library/sites/ethnicity/migrated/documents/interculturalism.pdf" TargetMode="External"/><Relationship Id="rId26" Type="http://schemas.openxmlformats.org/officeDocument/2006/relationships/hyperlink" Target="http://www.iom.int/cms/en/sites/iom/home/news-and-views/press-briefing-notes/pbn-2013/pbn-listing/equi-health-project-to-address-r.html" TargetMode="External"/><Relationship Id="rId3" Type="http://schemas.openxmlformats.org/officeDocument/2006/relationships/settings" Target="settings.xml"/><Relationship Id="rId21" Type="http://schemas.openxmlformats.org/officeDocument/2006/relationships/hyperlink" Target="http://unesdoc.unesco.org/images/0012/001271/127162e.pdf" TargetMode="External"/><Relationship Id="rId34" Type="http://schemas.openxmlformats.org/officeDocument/2006/relationships/hyperlink" Target="http://www.hrsa.gov/publichealth/healthliteracy/healthlitabout.html" TargetMode="Externa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http://www.coe.int/t/dg4/intercultural/source/white%20paper_final_revised_en.pdf" TargetMode="External"/><Relationship Id="rId25" Type="http://schemas.openxmlformats.org/officeDocument/2006/relationships/hyperlink" Target="http://www.wedo-partnership.eu/resource/iene-intercultural-education-nurses-and-medical-staff-europe" TargetMode="External"/><Relationship Id="rId33" Type="http://schemas.openxmlformats.org/officeDocument/2006/relationships/hyperlink" Target="http://www.mem-tp.org/pluginfile.php/233/mod_resource/content/1/MEM-TP%20WP1%20Synthesis%20Report%20171014.pdf" TargetMode="External"/><Relationship Id="rId2" Type="http://schemas.openxmlformats.org/officeDocument/2006/relationships/styles" Target="styles.xml"/><Relationship Id="rId16" Type="http://schemas.openxmlformats.org/officeDocument/2006/relationships/hyperlink" Target="https://wcd.coe.int/ViewDoc.jsp?id=1062769&amp;BackC" TargetMode="External"/><Relationship Id="rId20" Type="http://schemas.openxmlformats.org/officeDocument/2006/relationships/hyperlink" Target="http://unesdoc.unesco.org/images/0021/002197/219768e.pdf" TargetMode="External"/><Relationship Id="rId29"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ieneproject.eu/glossary-term.php?termID=11" TargetMode="External"/><Relationship Id="rId32" Type="http://schemas.openxmlformats.org/officeDocument/2006/relationships/hyperlink" Target="http://ec.europa.eu/dgs/home-affairs/what-we-do/networks/european_migration_network/reports/docs/emn-studies/illegally-resident/0._final_pilot_study_booklet_27mar06_en.pdf"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3.xml"/><Relationship Id="rId28" Type="http://schemas.openxmlformats.org/officeDocument/2006/relationships/image" Target="media/image4.emf"/><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ieneproject.eu/glossary-term.php?termID=11" TargetMode="External"/><Relationship Id="rId31" Type="http://schemas.openxmlformats.org/officeDocument/2006/relationships/hyperlink" Target="http://cms.horus.be/files/99935/MediaArchive/publications/20068_Publication_HiddenTalents_web.pdf"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www.who.int/hhr/activities/q_and_a/en/Health_and_Freedom_from_Discrimination_English_699KB.pdf" TargetMode="External"/><Relationship Id="rId27" Type="http://schemas.openxmlformats.org/officeDocument/2006/relationships/hyperlink" Target="http://www.mem-tp.org/pluginfile.php/233/mod_resource/content/1/MEM-TP%20WP1%20Synthesis%20Report%20171014.pdf" TargetMode="External"/><Relationship Id="rId30" Type="http://schemas.openxmlformats.org/officeDocument/2006/relationships/image" Target="media/image6.emf"/><Relationship Id="rId35" Type="http://schemas.openxmlformats.org/officeDocument/2006/relationships/hyperlink" Target="http://ec.europa.eu/dgs/home-affairs/what-we-do/networks/european_migration_network/reports/docs/emn-studies/emn_synthesis_report_migrant_access_to_social_security_2014_en.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wedo-partnership.eu/resource/iene-intercultural-education-nurses-and-medical-staff-europe" TargetMode="External"/><Relationship Id="rId13" Type="http://schemas.openxmlformats.org/officeDocument/2006/relationships/hyperlink" Target="http://www.mem-tp.org/pluginfile.php/619/mod_resource/content/1/MEM-TP_Synthesis_Report.pdf" TargetMode="External"/><Relationship Id="rId18" Type="http://schemas.openxmlformats.org/officeDocument/2006/relationships/hyperlink" Target="http://www.mem-tp.org/pluginfile.php/619/mod_resource/content/1/MEM-TP_Synthesis_Report.pdf" TargetMode="External"/><Relationship Id="rId3" Type="http://schemas.openxmlformats.org/officeDocument/2006/relationships/hyperlink" Target="http://www.ieneproject.eu/glossary-term.php?termID=11" TargetMode="External"/><Relationship Id="rId7" Type="http://schemas.openxmlformats.org/officeDocument/2006/relationships/hyperlink" Target="https://wcd.coe.int/ViewDoc.jsp?id=1062769&amp;BackC" TargetMode="External"/><Relationship Id="rId12" Type="http://schemas.openxmlformats.org/officeDocument/2006/relationships/hyperlink" Target="http://cms.horus.be/files/99935/MediaArchive/publications/20068_Publication_HiddenTalents_web.pdf" TargetMode="External"/><Relationship Id="rId17" Type="http://schemas.openxmlformats.org/officeDocument/2006/relationships/hyperlink" Target="http://www.hrsa.gov/publichealth/healthliteracy/healthlitabout.html" TargetMode="External"/><Relationship Id="rId2" Type="http://schemas.openxmlformats.org/officeDocument/2006/relationships/hyperlink" Target="http://www.bristol.ac.uk/media-library/sites/ethnicity/migrated/documents/interculturalism.pdf" TargetMode="External"/><Relationship Id="rId16" Type="http://schemas.openxmlformats.org/officeDocument/2006/relationships/hyperlink" Target="http://www.saludinmigrantes.es/" TargetMode="External"/><Relationship Id="rId1" Type="http://schemas.openxmlformats.org/officeDocument/2006/relationships/hyperlink" Target="http://www.coe.int/t/dg4/intercultural/source/white%20paper_final_revised_en.pdf" TargetMode="External"/><Relationship Id="rId6" Type="http://schemas.openxmlformats.org/officeDocument/2006/relationships/hyperlink" Target="http://www.who.int/hhr/activities/q_and_a/en/Health_and_Freedom_from_Discrimination_English_699KB.pdf" TargetMode="External"/><Relationship Id="rId11" Type="http://schemas.openxmlformats.org/officeDocument/2006/relationships/hyperlink" Target="http://eur-lex.europa.eu/legal-content/EN/TXT/PDF/?uri=CELEX:52002DC0694&amp;from=EN" TargetMode="External"/><Relationship Id="rId5" Type="http://schemas.openxmlformats.org/officeDocument/2006/relationships/hyperlink" Target="http://unesdoc.unesco.org/images/0012/001271/127162e.pdf" TargetMode="External"/><Relationship Id="rId15" Type="http://schemas.openxmlformats.org/officeDocument/2006/relationships/hyperlink" Target="http://www.mem-tp.org/pluginfile.php/619/mod_resource/content/1/MEM-TP_Synthesis_Report.pdf" TargetMode="External"/><Relationship Id="rId10" Type="http://schemas.openxmlformats.org/officeDocument/2006/relationships/hyperlink" Target="http://www.ama-assn.org/ama1/pub/upload/mm/39/culturallyeffective.pdf" TargetMode="External"/><Relationship Id="rId4" Type="http://schemas.openxmlformats.org/officeDocument/2006/relationships/hyperlink" Target="http://unesdoc.unesco.org/images/0021/002197/219768e.pdf" TargetMode="External"/><Relationship Id="rId9" Type="http://schemas.openxmlformats.org/officeDocument/2006/relationships/hyperlink" Target="http://www.mem-tp.org/pluginfile.php/619/mod_resource/content/1/MEM-TP_Synthesis_Report.pdf" TargetMode="External"/><Relationship Id="rId14" Type="http://schemas.openxmlformats.org/officeDocument/2006/relationships/hyperlink" Target="http://www.who.int/topics/health_promotion/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29</Pages>
  <Words>6787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Ainhoa Ruiz Azarola</dc:creator>
  <cp:keywords/>
  <dc:description/>
  <cp:lastModifiedBy>acanton</cp:lastModifiedBy>
  <cp:revision>4</cp:revision>
  <cp:lastPrinted>2015-09-17T12:00:00Z</cp:lastPrinted>
  <dcterms:created xsi:type="dcterms:W3CDTF">2016-09-29T09:03:00Z</dcterms:created>
  <dcterms:modified xsi:type="dcterms:W3CDTF">2016-11-24T10:02:00Z</dcterms:modified>
</cp:coreProperties>
</file>